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63ADA" w14:textId="77777777" w:rsidR="008E10C4" w:rsidRDefault="008E10C4"/>
    <w:p w14:paraId="7F598F95" w14:textId="77777777" w:rsidR="002065A0" w:rsidRDefault="00895693" w:rsidP="00146B43">
      <w:pPr>
        <w:tabs>
          <w:tab w:val="left" w:pos="2316"/>
          <w:tab w:val="left" w:pos="3204"/>
        </w:tabs>
        <w:jc w:val="center"/>
        <w:rPr>
          <w:b/>
          <w:bCs/>
          <w:i/>
          <w:iCs/>
        </w:rPr>
      </w:pPr>
      <w:r>
        <w:rPr>
          <w:b/>
          <w:bCs/>
          <w:i/>
          <w:iCs/>
        </w:rPr>
        <w:t xml:space="preserve">         </w:t>
      </w:r>
      <w:r w:rsidR="00533153">
        <w:rPr>
          <w:b/>
          <w:bCs/>
          <w:i/>
          <w:iCs/>
        </w:rPr>
        <w:t xml:space="preserve">    </w:t>
      </w:r>
    </w:p>
    <w:p w14:paraId="4A26D61D" w14:textId="77777777" w:rsidR="00470E73" w:rsidRDefault="009500E0" w:rsidP="009500E0">
      <w:pPr>
        <w:tabs>
          <w:tab w:val="left" w:pos="2316"/>
          <w:tab w:val="left" w:pos="3204"/>
        </w:tabs>
        <w:jc w:val="center"/>
        <w:rPr>
          <w:b/>
          <w:bCs/>
          <w:i/>
          <w:iCs/>
        </w:rPr>
      </w:pPr>
      <w:r>
        <w:rPr>
          <w:b/>
          <w:bCs/>
          <w:i/>
          <w:iCs/>
        </w:rPr>
        <w:t xml:space="preserve">                 </w:t>
      </w:r>
    </w:p>
    <w:p w14:paraId="714983E5" w14:textId="7FF8C93A" w:rsidR="00162F2E" w:rsidRDefault="00470E73" w:rsidP="009500E0">
      <w:pPr>
        <w:tabs>
          <w:tab w:val="left" w:pos="2316"/>
          <w:tab w:val="left" w:pos="3204"/>
        </w:tabs>
        <w:jc w:val="center"/>
        <w:rPr>
          <w:b/>
          <w:i/>
        </w:rPr>
      </w:pPr>
      <w:r>
        <w:rPr>
          <w:b/>
          <w:bCs/>
          <w:i/>
          <w:iCs/>
        </w:rPr>
        <w:t xml:space="preserve">              </w:t>
      </w:r>
      <w:r w:rsidR="009500E0">
        <w:rPr>
          <w:b/>
          <w:bCs/>
          <w:i/>
          <w:iCs/>
        </w:rPr>
        <w:t xml:space="preserve"> </w:t>
      </w:r>
      <w:r w:rsidR="00146B43" w:rsidRPr="00146B43">
        <w:rPr>
          <w:b/>
          <w:bCs/>
          <w:i/>
          <w:iCs/>
        </w:rPr>
        <w:t>K</w:t>
      </w:r>
      <w:r w:rsidR="00162F2E">
        <w:rPr>
          <w:b/>
          <w:i/>
        </w:rPr>
        <w:t xml:space="preserve">erkdienst </w:t>
      </w:r>
      <w:r w:rsidR="00821EEE">
        <w:rPr>
          <w:b/>
          <w:i/>
        </w:rPr>
        <w:t>Johanneskerk Domburg</w:t>
      </w:r>
    </w:p>
    <w:p w14:paraId="2C55ED6A" w14:textId="05EDD6BD" w:rsidR="00162F2E" w:rsidRDefault="00162F2E" w:rsidP="00D94A1F">
      <w:pPr>
        <w:tabs>
          <w:tab w:val="left" w:pos="1560"/>
          <w:tab w:val="left" w:pos="1843"/>
          <w:tab w:val="left" w:pos="3119"/>
          <w:tab w:val="left" w:pos="3261"/>
        </w:tabs>
        <w:spacing w:line="360" w:lineRule="auto"/>
        <w:jc w:val="center"/>
        <w:rPr>
          <w:b/>
          <w:i/>
        </w:rPr>
      </w:pPr>
      <w:r>
        <w:rPr>
          <w:b/>
          <w:i/>
        </w:rPr>
        <w:t xml:space="preserve">           </w:t>
      </w:r>
      <w:r w:rsidR="009500E0">
        <w:rPr>
          <w:b/>
          <w:i/>
        </w:rPr>
        <w:t xml:space="preserve">   </w:t>
      </w:r>
      <w:r>
        <w:rPr>
          <w:b/>
          <w:i/>
        </w:rPr>
        <w:t>Aanvang: 10:00u</w:t>
      </w:r>
    </w:p>
    <w:p w14:paraId="7781D3D8" w14:textId="3A54372A" w:rsidR="00162F2E" w:rsidRDefault="00146B43" w:rsidP="00977377">
      <w:pPr>
        <w:tabs>
          <w:tab w:val="left" w:pos="1560"/>
          <w:tab w:val="left" w:pos="1843"/>
          <w:tab w:val="left" w:pos="3119"/>
          <w:tab w:val="left" w:pos="3261"/>
        </w:tabs>
        <w:jc w:val="center"/>
        <w:rPr>
          <w:b/>
          <w:i/>
        </w:rPr>
      </w:pPr>
      <w:r>
        <w:rPr>
          <w:b/>
          <w:i/>
        </w:rPr>
        <w:t xml:space="preserve">       </w:t>
      </w:r>
      <w:r w:rsidR="00162F2E">
        <w:rPr>
          <w:b/>
          <w:i/>
        </w:rPr>
        <w:t xml:space="preserve">          </w:t>
      </w:r>
      <w:r w:rsidR="00162F2E" w:rsidRPr="006452D6">
        <w:rPr>
          <w:b/>
          <w:i/>
        </w:rPr>
        <w:t>Zondagsbrief</w:t>
      </w:r>
      <w:r w:rsidR="00162F2E">
        <w:rPr>
          <w:b/>
          <w:i/>
        </w:rPr>
        <w:t xml:space="preserve"> </w:t>
      </w:r>
      <w:r w:rsidR="00285517">
        <w:rPr>
          <w:b/>
          <w:i/>
        </w:rPr>
        <w:t>2 augustus</w:t>
      </w:r>
      <w:r w:rsidR="00162F2E">
        <w:rPr>
          <w:b/>
          <w:i/>
        </w:rPr>
        <w:t xml:space="preserve"> 2026</w:t>
      </w:r>
    </w:p>
    <w:p w14:paraId="124A9ED4" w14:textId="04CEEFEC" w:rsidR="00247E4E" w:rsidRDefault="009D03A1" w:rsidP="00661CBF">
      <w:pPr>
        <w:tabs>
          <w:tab w:val="left" w:pos="1560"/>
          <w:tab w:val="left" w:pos="1843"/>
          <w:tab w:val="left" w:pos="2835"/>
          <w:tab w:val="left" w:pos="3119"/>
        </w:tabs>
        <w:rPr>
          <w:b/>
          <w:i/>
          <w:iCs/>
        </w:rPr>
      </w:pPr>
      <w:r>
        <w:rPr>
          <w:b/>
          <w:i/>
          <w:iCs/>
        </w:rPr>
        <w:tab/>
      </w:r>
      <w:r>
        <w:rPr>
          <w:b/>
          <w:i/>
          <w:iCs/>
        </w:rPr>
        <w:tab/>
      </w:r>
      <w:r>
        <w:rPr>
          <w:b/>
          <w:i/>
          <w:iCs/>
        </w:rPr>
        <w:tab/>
      </w:r>
      <w:r>
        <w:rPr>
          <w:b/>
          <w:i/>
          <w:iCs/>
        </w:rPr>
        <w:tab/>
      </w:r>
    </w:p>
    <w:p w14:paraId="7ED7881A" w14:textId="77777777" w:rsidR="00661CBF" w:rsidRDefault="00661CBF" w:rsidP="00661CBF">
      <w:pPr>
        <w:rPr>
          <w:b/>
          <w:i/>
          <w:iCs/>
        </w:rPr>
      </w:pPr>
    </w:p>
    <w:tbl>
      <w:tblPr>
        <w:tblStyle w:val="Tabelraster"/>
        <w:tblW w:w="1056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034"/>
      </w:tblGrid>
      <w:tr w:rsidR="0044665F" w:rsidRPr="00B262B0" w14:paraId="6AADD625" w14:textId="77777777" w:rsidTr="00D36311">
        <w:trPr>
          <w:trHeight w:val="162"/>
        </w:trPr>
        <w:tc>
          <w:tcPr>
            <w:tcW w:w="5529" w:type="dxa"/>
          </w:tcPr>
          <w:p w14:paraId="7FD2085D" w14:textId="77777777" w:rsidR="00BF4A35" w:rsidRDefault="00BF4A35" w:rsidP="002C3C9E">
            <w:pPr>
              <w:ind w:left="-108" w:right="-249"/>
              <w:rPr>
                <w:b/>
                <w:bCs/>
                <w:sz w:val="22"/>
                <w:szCs w:val="22"/>
              </w:rPr>
            </w:pPr>
            <w:bookmarkStart w:id="1" w:name="_Hlk109039453"/>
            <w:bookmarkStart w:id="2" w:name="_Hlk24134153"/>
            <w:bookmarkStart w:id="3" w:name="_Hlk506572686"/>
          </w:p>
          <w:p w14:paraId="4C9EEFA3" w14:textId="6FBB4EFC" w:rsidR="00065D0F" w:rsidRPr="00B262B0" w:rsidRDefault="0044665F" w:rsidP="002C3C9E">
            <w:pPr>
              <w:ind w:left="-108" w:right="-249"/>
              <w:rPr>
                <w:b/>
                <w:bCs/>
                <w:sz w:val="22"/>
                <w:szCs w:val="22"/>
              </w:rPr>
            </w:pPr>
            <w:r w:rsidRPr="00B262B0">
              <w:rPr>
                <w:b/>
                <w:bCs/>
                <w:sz w:val="22"/>
                <w:szCs w:val="22"/>
              </w:rPr>
              <w:t xml:space="preserve">Voorganger: </w:t>
            </w:r>
            <w:r w:rsidR="00BB43FC" w:rsidRPr="00B262B0">
              <w:rPr>
                <w:b/>
                <w:bCs/>
                <w:sz w:val="22"/>
                <w:szCs w:val="22"/>
              </w:rPr>
              <w:t>ds</w:t>
            </w:r>
            <w:r w:rsidR="006B0F6C" w:rsidRPr="00B262B0">
              <w:rPr>
                <w:b/>
                <w:bCs/>
                <w:sz w:val="22"/>
                <w:szCs w:val="22"/>
              </w:rPr>
              <w:t xml:space="preserve">. </w:t>
            </w:r>
            <w:r w:rsidR="0091773E">
              <w:rPr>
                <w:b/>
                <w:bCs/>
                <w:sz w:val="22"/>
                <w:szCs w:val="22"/>
              </w:rPr>
              <w:t>J. Nauta uit Middelburg</w:t>
            </w:r>
          </w:p>
          <w:p w14:paraId="48EF3666" w14:textId="7F971FDD" w:rsidR="0044665F" w:rsidRPr="00B262B0" w:rsidRDefault="0044665F" w:rsidP="00FE76E7">
            <w:pPr>
              <w:tabs>
                <w:tab w:val="right" w:pos="5596"/>
              </w:tabs>
              <w:ind w:left="-108" w:right="-252"/>
              <w:rPr>
                <w:b/>
                <w:bCs/>
                <w:sz w:val="22"/>
                <w:szCs w:val="22"/>
              </w:rPr>
            </w:pPr>
            <w:r w:rsidRPr="00B262B0">
              <w:rPr>
                <w:b/>
                <w:bCs/>
                <w:sz w:val="22"/>
                <w:szCs w:val="22"/>
              </w:rPr>
              <w:t>Ouderling van dienst:</w:t>
            </w:r>
            <w:r w:rsidR="00274463" w:rsidRPr="00B262B0">
              <w:rPr>
                <w:b/>
                <w:bCs/>
                <w:sz w:val="22"/>
                <w:szCs w:val="22"/>
              </w:rPr>
              <w:t xml:space="preserve"> </w:t>
            </w:r>
            <w:r w:rsidR="0091773E">
              <w:rPr>
                <w:b/>
                <w:bCs/>
                <w:sz w:val="22"/>
                <w:szCs w:val="22"/>
              </w:rPr>
              <w:t>Hannie Bos</w:t>
            </w:r>
            <w:r w:rsidR="007C6B4A">
              <w:rPr>
                <w:b/>
                <w:bCs/>
                <w:sz w:val="22"/>
                <w:szCs w:val="22"/>
              </w:rPr>
              <w:t>selaar</w:t>
            </w:r>
            <w:r w:rsidRPr="00B262B0">
              <w:rPr>
                <w:b/>
                <w:bCs/>
                <w:sz w:val="22"/>
                <w:szCs w:val="22"/>
              </w:rPr>
              <w:tab/>
            </w:r>
          </w:p>
          <w:p w14:paraId="1C06CFA8" w14:textId="6CE8A132" w:rsidR="0044665F" w:rsidRPr="00B262B0" w:rsidRDefault="0044665F" w:rsidP="00FA55A6">
            <w:pPr>
              <w:tabs>
                <w:tab w:val="right" w:pos="5738"/>
              </w:tabs>
              <w:ind w:left="-106" w:right="709"/>
              <w:rPr>
                <w:b/>
                <w:bCs/>
                <w:sz w:val="22"/>
                <w:szCs w:val="22"/>
              </w:rPr>
            </w:pPr>
            <w:r w:rsidRPr="00B262B0">
              <w:rPr>
                <w:b/>
                <w:bCs/>
                <w:sz w:val="22"/>
                <w:szCs w:val="22"/>
              </w:rPr>
              <w:t>Diaken:</w:t>
            </w:r>
            <w:r w:rsidR="007871F0" w:rsidRPr="00B262B0">
              <w:rPr>
                <w:b/>
                <w:bCs/>
                <w:sz w:val="22"/>
                <w:szCs w:val="22"/>
              </w:rPr>
              <w:t xml:space="preserve"> </w:t>
            </w:r>
            <w:r w:rsidR="00AA7502">
              <w:rPr>
                <w:b/>
                <w:bCs/>
                <w:sz w:val="22"/>
                <w:szCs w:val="22"/>
              </w:rPr>
              <w:t>H</w:t>
            </w:r>
            <w:r w:rsidR="007C6B4A">
              <w:rPr>
                <w:b/>
                <w:bCs/>
                <w:sz w:val="22"/>
                <w:szCs w:val="22"/>
              </w:rPr>
              <w:t>annie Brasser</w:t>
            </w:r>
            <w:r w:rsidRPr="00B262B0">
              <w:rPr>
                <w:b/>
                <w:bCs/>
                <w:sz w:val="22"/>
                <w:szCs w:val="22"/>
              </w:rPr>
              <w:tab/>
            </w:r>
          </w:p>
          <w:p w14:paraId="0351DAE1" w14:textId="2D98E4AA" w:rsidR="005D0D5A" w:rsidRPr="00B262B0" w:rsidRDefault="0044665F" w:rsidP="005D0D5A">
            <w:pPr>
              <w:ind w:left="-108" w:right="709"/>
              <w:rPr>
                <w:b/>
                <w:bCs/>
                <w:sz w:val="22"/>
                <w:szCs w:val="22"/>
              </w:rPr>
            </w:pPr>
            <w:r w:rsidRPr="00B262B0">
              <w:rPr>
                <w:b/>
                <w:bCs/>
                <w:sz w:val="22"/>
                <w:szCs w:val="22"/>
              </w:rPr>
              <w:t xml:space="preserve">Kerkrentmeester: </w:t>
            </w:r>
            <w:r w:rsidR="007C6B4A">
              <w:rPr>
                <w:b/>
                <w:bCs/>
                <w:sz w:val="22"/>
                <w:szCs w:val="22"/>
              </w:rPr>
              <w:t>Wim Bosselaar</w:t>
            </w:r>
          </w:p>
          <w:p w14:paraId="35F765D9" w14:textId="203B55E4" w:rsidR="002574CD" w:rsidRPr="00B262B0" w:rsidRDefault="00EC0906" w:rsidP="002867AD">
            <w:pPr>
              <w:ind w:left="-108" w:right="709"/>
              <w:rPr>
                <w:b/>
                <w:bCs/>
                <w:sz w:val="22"/>
                <w:szCs w:val="22"/>
              </w:rPr>
            </w:pPr>
            <w:r w:rsidRPr="00B262B0">
              <w:rPr>
                <w:b/>
                <w:bCs/>
                <w:sz w:val="22"/>
                <w:szCs w:val="22"/>
              </w:rPr>
              <w:t xml:space="preserve">Lector: </w:t>
            </w:r>
            <w:r w:rsidR="007C6B4A">
              <w:rPr>
                <w:b/>
                <w:bCs/>
                <w:sz w:val="22"/>
                <w:szCs w:val="22"/>
              </w:rPr>
              <w:t>Diny Coomans</w:t>
            </w:r>
          </w:p>
          <w:p w14:paraId="6B7AA004" w14:textId="2AA3530F" w:rsidR="003378E2" w:rsidRPr="00B262B0" w:rsidRDefault="00462E43" w:rsidP="00324099">
            <w:pPr>
              <w:spacing w:line="360" w:lineRule="auto"/>
              <w:ind w:left="-108" w:right="709"/>
              <w:rPr>
                <w:sz w:val="22"/>
                <w:szCs w:val="22"/>
              </w:rPr>
            </w:pPr>
            <w:r w:rsidRPr="00B262B0">
              <w:rPr>
                <w:b/>
                <w:bCs/>
                <w:sz w:val="22"/>
                <w:szCs w:val="22"/>
              </w:rPr>
              <w:t xml:space="preserve">Koster: </w:t>
            </w:r>
            <w:r w:rsidR="00762E0F" w:rsidRPr="00B262B0">
              <w:rPr>
                <w:b/>
                <w:bCs/>
                <w:sz w:val="22"/>
                <w:szCs w:val="22"/>
              </w:rPr>
              <w:t>Adrie Marinissen</w:t>
            </w:r>
          </w:p>
        </w:tc>
        <w:tc>
          <w:tcPr>
            <w:tcW w:w="5034" w:type="dxa"/>
          </w:tcPr>
          <w:p w14:paraId="55406DEF" w14:textId="77777777" w:rsidR="00BF4A35" w:rsidRDefault="009868CB" w:rsidP="00462E43">
            <w:pPr>
              <w:ind w:left="-106" w:right="423"/>
              <w:rPr>
                <w:b/>
                <w:bCs/>
                <w:sz w:val="22"/>
                <w:szCs w:val="22"/>
              </w:rPr>
            </w:pPr>
            <w:r w:rsidRPr="00B262B0">
              <w:rPr>
                <w:b/>
                <w:bCs/>
                <w:sz w:val="22"/>
                <w:szCs w:val="22"/>
              </w:rPr>
              <w:t xml:space="preserve"> </w:t>
            </w:r>
          </w:p>
          <w:p w14:paraId="0052CF11" w14:textId="23C65712" w:rsidR="001518F5" w:rsidRPr="00B262B0" w:rsidRDefault="00BF4A35" w:rsidP="00462E43">
            <w:pPr>
              <w:ind w:left="-106" w:right="423"/>
              <w:rPr>
                <w:b/>
                <w:bCs/>
                <w:sz w:val="22"/>
                <w:szCs w:val="22"/>
              </w:rPr>
            </w:pPr>
            <w:r>
              <w:rPr>
                <w:b/>
                <w:bCs/>
                <w:sz w:val="22"/>
                <w:szCs w:val="22"/>
              </w:rPr>
              <w:t xml:space="preserve"> </w:t>
            </w:r>
            <w:r w:rsidR="00462E43" w:rsidRPr="00B262B0">
              <w:rPr>
                <w:b/>
                <w:bCs/>
                <w:sz w:val="22"/>
                <w:szCs w:val="22"/>
              </w:rPr>
              <w:t xml:space="preserve"> </w:t>
            </w:r>
            <w:r w:rsidR="001518F5" w:rsidRPr="00B262B0">
              <w:rPr>
                <w:b/>
                <w:bCs/>
                <w:sz w:val="22"/>
                <w:szCs w:val="22"/>
              </w:rPr>
              <w:t xml:space="preserve">Kindernevendienst: </w:t>
            </w:r>
            <w:r w:rsidR="00E06E5E">
              <w:rPr>
                <w:b/>
                <w:bCs/>
                <w:sz w:val="22"/>
                <w:szCs w:val="22"/>
              </w:rPr>
              <w:t>Marleen Mesu</w:t>
            </w:r>
          </w:p>
          <w:p w14:paraId="3C9C3194" w14:textId="405D11DB" w:rsidR="0044665F" w:rsidRPr="00B262B0" w:rsidRDefault="0044665F" w:rsidP="00873944">
            <w:pPr>
              <w:ind w:left="32" w:right="709" w:hanging="32"/>
              <w:rPr>
                <w:b/>
                <w:bCs/>
                <w:sz w:val="22"/>
                <w:szCs w:val="22"/>
              </w:rPr>
            </w:pPr>
            <w:r w:rsidRPr="00B262B0">
              <w:rPr>
                <w:b/>
                <w:bCs/>
                <w:sz w:val="22"/>
                <w:szCs w:val="22"/>
              </w:rPr>
              <w:t>Crèche</w:t>
            </w:r>
            <w:r w:rsidR="00E06E5E">
              <w:rPr>
                <w:b/>
                <w:bCs/>
                <w:sz w:val="22"/>
                <w:szCs w:val="22"/>
              </w:rPr>
              <w:t>: Cortine Wisse</w:t>
            </w:r>
            <w:r w:rsidR="002C7FBB" w:rsidRPr="00B262B0">
              <w:rPr>
                <w:b/>
                <w:bCs/>
                <w:sz w:val="22"/>
                <w:szCs w:val="22"/>
              </w:rPr>
              <w:t xml:space="preserve"> </w:t>
            </w:r>
          </w:p>
          <w:p w14:paraId="2F9FFD41" w14:textId="1889C392" w:rsidR="00916030" w:rsidRPr="00B262B0" w:rsidRDefault="00E723F2" w:rsidP="00873944">
            <w:pPr>
              <w:tabs>
                <w:tab w:val="left" w:pos="972"/>
              </w:tabs>
              <w:ind w:left="32" w:right="467" w:hanging="32"/>
              <w:rPr>
                <w:b/>
                <w:bCs/>
                <w:sz w:val="22"/>
                <w:szCs w:val="22"/>
              </w:rPr>
            </w:pPr>
            <w:r w:rsidRPr="00B262B0">
              <w:rPr>
                <w:b/>
                <w:bCs/>
                <w:sz w:val="22"/>
                <w:szCs w:val="22"/>
              </w:rPr>
              <w:t xml:space="preserve">Organist: </w:t>
            </w:r>
            <w:r w:rsidR="00B7339F">
              <w:rPr>
                <w:b/>
                <w:bCs/>
                <w:sz w:val="22"/>
                <w:szCs w:val="22"/>
              </w:rPr>
              <w:t>Jaco van den Berg</w:t>
            </w:r>
          </w:p>
          <w:p w14:paraId="1A11A54F" w14:textId="79BC87A5" w:rsidR="0057129F" w:rsidRPr="00B262B0" w:rsidRDefault="0044665F" w:rsidP="0057129F">
            <w:pPr>
              <w:tabs>
                <w:tab w:val="left" w:pos="972"/>
              </w:tabs>
              <w:ind w:left="32" w:right="709" w:hanging="32"/>
              <w:rPr>
                <w:b/>
                <w:bCs/>
                <w:sz w:val="22"/>
                <w:szCs w:val="22"/>
              </w:rPr>
            </w:pPr>
            <w:r w:rsidRPr="00B262B0">
              <w:rPr>
                <w:b/>
                <w:bCs/>
                <w:sz w:val="22"/>
                <w:szCs w:val="22"/>
              </w:rPr>
              <w:t>G</w:t>
            </w:r>
            <w:r w:rsidR="001E16B6" w:rsidRPr="00B262B0">
              <w:rPr>
                <w:b/>
                <w:bCs/>
                <w:sz w:val="22"/>
                <w:szCs w:val="22"/>
              </w:rPr>
              <w:t>ast</w:t>
            </w:r>
            <w:r w:rsidR="00F11F38">
              <w:rPr>
                <w:b/>
                <w:bCs/>
                <w:sz w:val="22"/>
                <w:szCs w:val="22"/>
              </w:rPr>
              <w:t>vrouw</w:t>
            </w:r>
            <w:r w:rsidRPr="00B262B0">
              <w:rPr>
                <w:b/>
                <w:bCs/>
                <w:sz w:val="22"/>
                <w:szCs w:val="22"/>
              </w:rPr>
              <w:t xml:space="preserve">: </w:t>
            </w:r>
            <w:r w:rsidR="00F11F38">
              <w:rPr>
                <w:b/>
                <w:bCs/>
                <w:sz w:val="22"/>
                <w:szCs w:val="22"/>
              </w:rPr>
              <w:t>Trudie</w:t>
            </w:r>
            <w:r w:rsidR="009B4179" w:rsidRPr="00B262B0">
              <w:rPr>
                <w:b/>
                <w:bCs/>
                <w:sz w:val="22"/>
                <w:szCs w:val="22"/>
              </w:rPr>
              <w:t xml:space="preserve"> </w:t>
            </w:r>
            <w:r w:rsidR="00E91186" w:rsidRPr="00B262B0">
              <w:rPr>
                <w:b/>
                <w:bCs/>
                <w:sz w:val="22"/>
                <w:szCs w:val="22"/>
              </w:rPr>
              <w:t>Minderhoud</w:t>
            </w:r>
          </w:p>
          <w:p w14:paraId="4B25229E" w14:textId="40E43D66" w:rsidR="00A414AB" w:rsidRPr="00B262B0" w:rsidRDefault="0044665F" w:rsidP="00462E43">
            <w:pPr>
              <w:tabs>
                <w:tab w:val="left" w:pos="972"/>
              </w:tabs>
              <w:ind w:left="32" w:right="709" w:hanging="32"/>
              <w:rPr>
                <w:b/>
                <w:bCs/>
                <w:sz w:val="22"/>
                <w:szCs w:val="22"/>
              </w:rPr>
            </w:pPr>
            <w:r w:rsidRPr="00B262B0">
              <w:rPr>
                <w:b/>
                <w:bCs/>
                <w:sz w:val="22"/>
                <w:szCs w:val="22"/>
              </w:rPr>
              <w:t xml:space="preserve">Beeld en geluid: </w:t>
            </w:r>
            <w:r w:rsidR="00E758B0">
              <w:rPr>
                <w:b/>
                <w:bCs/>
                <w:sz w:val="22"/>
                <w:szCs w:val="22"/>
              </w:rPr>
              <w:t>Marijn</w:t>
            </w:r>
            <w:r w:rsidR="000D76AB">
              <w:rPr>
                <w:b/>
                <w:bCs/>
                <w:sz w:val="22"/>
                <w:szCs w:val="22"/>
              </w:rPr>
              <w:t xml:space="preserve"> Quist</w:t>
            </w:r>
          </w:p>
        </w:tc>
      </w:tr>
    </w:tbl>
    <w:p w14:paraId="7E816543" w14:textId="76DC64A2" w:rsidR="00714B14" w:rsidRPr="00B262B0" w:rsidRDefault="00C84B72" w:rsidP="00714B14">
      <w:pPr>
        <w:ind w:left="-142"/>
        <w:rPr>
          <w:b/>
          <w:bCs/>
          <w:sz w:val="22"/>
          <w:szCs w:val="22"/>
          <w:u w:val="single"/>
        </w:rPr>
      </w:pPr>
      <w:r w:rsidRPr="00B262B0">
        <w:rPr>
          <w:b/>
          <w:bCs/>
          <w:sz w:val="22"/>
          <w:szCs w:val="22"/>
          <w:u w:val="single"/>
        </w:rPr>
        <w:t>Orde van dienst</w:t>
      </w:r>
    </w:p>
    <w:p w14:paraId="518E2D56" w14:textId="77777777" w:rsidR="00B97105" w:rsidRPr="005C2483" w:rsidRDefault="00B97105" w:rsidP="005C2483">
      <w:pPr>
        <w:pStyle w:val="Default"/>
        <w:ind w:left="-142"/>
        <w:rPr>
          <w:rFonts w:ascii="Times New Roman" w:hAnsi="Times New Roman" w:cs="Times New Roman"/>
          <w:b/>
          <w:bCs/>
          <w:sz w:val="22"/>
          <w:szCs w:val="22"/>
        </w:rPr>
      </w:pPr>
      <w:r w:rsidRPr="005C2483">
        <w:rPr>
          <w:rFonts w:ascii="Times New Roman" w:hAnsi="Times New Roman" w:cs="Times New Roman"/>
          <w:b/>
          <w:bCs/>
          <w:sz w:val="22"/>
          <w:szCs w:val="22"/>
        </w:rPr>
        <w:t xml:space="preserve">Welkom </w:t>
      </w:r>
      <w:r w:rsidRPr="005C2483">
        <w:rPr>
          <w:rFonts w:ascii="Times New Roman" w:hAnsi="Times New Roman" w:cs="Times New Roman"/>
          <w:b/>
          <w:bCs/>
          <w:iCs/>
          <w:sz w:val="22"/>
          <w:szCs w:val="22"/>
        </w:rPr>
        <w:t xml:space="preserve">door de ouderling van dienst  -  </w:t>
      </w:r>
      <w:r w:rsidRPr="005C2483">
        <w:rPr>
          <w:rFonts w:ascii="Times New Roman" w:hAnsi="Times New Roman" w:cs="Times New Roman"/>
          <w:b/>
          <w:bCs/>
          <w:sz w:val="22"/>
          <w:szCs w:val="22"/>
        </w:rPr>
        <w:t xml:space="preserve">Stil gebed </w:t>
      </w:r>
    </w:p>
    <w:p w14:paraId="566E1987" w14:textId="77777777" w:rsidR="00B97105" w:rsidRPr="005C2483" w:rsidRDefault="00B97105" w:rsidP="005C2483">
      <w:pPr>
        <w:pStyle w:val="Default"/>
        <w:ind w:left="-142"/>
        <w:rPr>
          <w:rFonts w:ascii="Times New Roman" w:hAnsi="Times New Roman" w:cs="Times New Roman"/>
          <w:b/>
          <w:bCs/>
          <w:sz w:val="22"/>
          <w:szCs w:val="22"/>
        </w:rPr>
      </w:pPr>
      <w:r w:rsidRPr="005C2483">
        <w:rPr>
          <w:rFonts w:ascii="Times New Roman" w:hAnsi="Times New Roman" w:cs="Times New Roman"/>
          <w:b/>
          <w:bCs/>
          <w:sz w:val="22"/>
          <w:szCs w:val="22"/>
        </w:rPr>
        <w:t>Aanvangslied: Psalm 116: 1,2,3,4</w:t>
      </w:r>
    </w:p>
    <w:p w14:paraId="58D62F5A"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b/>
          <w:sz w:val="22"/>
          <w:szCs w:val="22"/>
        </w:rPr>
      </w:pPr>
      <w:r w:rsidRPr="005C2483">
        <w:rPr>
          <w:rFonts w:eastAsia="Arial"/>
          <w:b/>
          <w:sz w:val="22"/>
          <w:szCs w:val="22"/>
        </w:rPr>
        <w:t>Groet</w:t>
      </w:r>
    </w:p>
    <w:p w14:paraId="2BE36B56"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sz w:val="22"/>
          <w:szCs w:val="22"/>
        </w:rPr>
      </w:pPr>
      <w:r w:rsidRPr="005C2483">
        <w:rPr>
          <w:rFonts w:eastAsia="Arial"/>
          <w:smallCaps/>
          <w:sz w:val="22"/>
          <w:szCs w:val="22"/>
        </w:rPr>
        <w:t>Voorganger</w:t>
      </w:r>
      <w:r w:rsidRPr="005C2483">
        <w:rPr>
          <w:rFonts w:eastAsia="Arial"/>
          <w:sz w:val="22"/>
          <w:szCs w:val="22"/>
        </w:rPr>
        <w:t>:</w:t>
      </w:r>
      <w:r w:rsidRPr="005C2483">
        <w:rPr>
          <w:rFonts w:eastAsia="Arial"/>
          <w:sz w:val="22"/>
          <w:szCs w:val="22"/>
        </w:rPr>
        <w:tab/>
      </w:r>
      <w:r w:rsidRPr="005C2483">
        <w:rPr>
          <w:rFonts w:eastAsia="Arial"/>
          <w:sz w:val="22"/>
          <w:szCs w:val="22"/>
        </w:rPr>
        <w:tab/>
        <w:t>De Heer is met u.</w:t>
      </w:r>
    </w:p>
    <w:p w14:paraId="4E997B56"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b/>
          <w:sz w:val="22"/>
          <w:szCs w:val="22"/>
        </w:rPr>
      </w:pPr>
      <w:r w:rsidRPr="005C2483">
        <w:rPr>
          <w:rFonts w:eastAsia="Arial"/>
          <w:b/>
          <w:smallCaps/>
          <w:sz w:val="22"/>
          <w:szCs w:val="22"/>
        </w:rPr>
        <w:t>Gemeente:</w:t>
      </w:r>
      <w:r w:rsidRPr="005C2483">
        <w:rPr>
          <w:rFonts w:eastAsia="Arial"/>
          <w:b/>
          <w:sz w:val="22"/>
          <w:szCs w:val="22"/>
        </w:rPr>
        <w:tab/>
      </w:r>
      <w:r w:rsidRPr="005C2483">
        <w:rPr>
          <w:rFonts w:eastAsia="Arial"/>
          <w:b/>
          <w:sz w:val="22"/>
          <w:szCs w:val="22"/>
        </w:rPr>
        <w:tab/>
        <w:t>Ook met u is de Heer.</w:t>
      </w:r>
    </w:p>
    <w:p w14:paraId="711D7BD0"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b/>
          <w:sz w:val="22"/>
          <w:szCs w:val="22"/>
        </w:rPr>
      </w:pPr>
      <w:r w:rsidRPr="005C2483">
        <w:rPr>
          <w:rFonts w:eastAsia="Arial"/>
          <w:b/>
          <w:sz w:val="22"/>
          <w:szCs w:val="22"/>
        </w:rPr>
        <w:t>Bemoediging</w:t>
      </w:r>
    </w:p>
    <w:p w14:paraId="1323D825"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sz w:val="22"/>
          <w:szCs w:val="22"/>
        </w:rPr>
      </w:pPr>
      <w:r w:rsidRPr="005C2483">
        <w:rPr>
          <w:rFonts w:eastAsia="Arial"/>
          <w:smallCaps/>
          <w:sz w:val="22"/>
          <w:szCs w:val="22"/>
        </w:rPr>
        <w:t>Voorganger</w:t>
      </w:r>
      <w:r w:rsidRPr="005C2483">
        <w:rPr>
          <w:rFonts w:eastAsia="Arial"/>
          <w:sz w:val="22"/>
          <w:szCs w:val="22"/>
        </w:rPr>
        <w:t>:</w:t>
      </w:r>
      <w:r w:rsidRPr="005C2483">
        <w:rPr>
          <w:rFonts w:eastAsia="Arial"/>
          <w:sz w:val="22"/>
          <w:szCs w:val="22"/>
        </w:rPr>
        <w:tab/>
      </w:r>
      <w:r w:rsidRPr="005C2483">
        <w:rPr>
          <w:rFonts w:eastAsia="Arial"/>
          <w:sz w:val="22"/>
          <w:szCs w:val="22"/>
        </w:rPr>
        <w:tab/>
        <w:t>Onze hulp is in de naam van de Heer,</w:t>
      </w:r>
    </w:p>
    <w:p w14:paraId="6127C766"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sz w:val="22"/>
          <w:szCs w:val="22"/>
        </w:rPr>
      </w:pPr>
      <w:r w:rsidRPr="005C2483">
        <w:rPr>
          <w:rFonts w:eastAsia="Arial"/>
          <w:b/>
          <w:smallCaps/>
          <w:sz w:val="22"/>
          <w:szCs w:val="22"/>
        </w:rPr>
        <w:t>Gemeente:</w:t>
      </w:r>
      <w:r w:rsidRPr="005C2483">
        <w:rPr>
          <w:rFonts w:eastAsia="Arial"/>
          <w:b/>
          <w:sz w:val="22"/>
          <w:szCs w:val="22"/>
        </w:rPr>
        <w:tab/>
      </w:r>
      <w:r w:rsidRPr="005C2483">
        <w:rPr>
          <w:rFonts w:eastAsia="Arial"/>
          <w:b/>
          <w:sz w:val="22"/>
          <w:szCs w:val="22"/>
        </w:rPr>
        <w:tab/>
        <w:t>die hemel en aarde gemaakt heeft.</w:t>
      </w:r>
    </w:p>
    <w:p w14:paraId="4E198A97"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sz w:val="22"/>
          <w:szCs w:val="22"/>
        </w:rPr>
      </w:pPr>
      <w:r w:rsidRPr="005C2483">
        <w:rPr>
          <w:rFonts w:eastAsia="Arial"/>
          <w:smallCaps/>
          <w:sz w:val="22"/>
          <w:szCs w:val="22"/>
        </w:rPr>
        <w:t>Voorganger</w:t>
      </w:r>
      <w:r w:rsidRPr="005C2483">
        <w:rPr>
          <w:rFonts w:eastAsia="Arial"/>
          <w:sz w:val="22"/>
          <w:szCs w:val="22"/>
        </w:rPr>
        <w:t>:</w:t>
      </w:r>
      <w:r w:rsidRPr="005C2483">
        <w:rPr>
          <w:rFonts w:eastAsia="Arial"/>
          <w:sz w:val="22"/>
          <w:szCs w:val="22"/>
        </w:rPr>
        <w:tab/>
      </w:r>
      <w:r w:rsidRPr="005C2483">
        <w:rPr>
          <w:rFonts w:eastAsia="Arial"/>
          <w:sz w:val="22"/>
          <w:szCs w:val="22"/>
        </w:rPr>
        <w:tab/>
        <w:t>Die trouw is tot in eeuwigheid</w:t>
      </w:r>
    </w:p>
    <w:p w14:paraId="44E6AA55" w14:textId="77777777" w:rsidR="00B97105" w:rsidRPr="005C2483" w:rsidRDefault="00B97105" w:rsidP="005C2483">
      <w:pPr>
        <w:tabs>
          <w:tab w:val="left" w:pos="-732"/>
          <w:tab w:val="left" w:pos="0"/>
          <w:tab w:val="left" w:pos="715"/>
          <w:tab w:val="left" w:pos="1322"/>
          <w:tab w:val="left" w:pos="1930"/>
          <w:tab w:val="left" w:pos="2537"/>
          <w:tab w:val="left" w:pos="3161"/>
          <w:tab w:val="left" w:pos="3734"/>
          <w:tab w:val="left" w:pos="4358"/>
          <w:tab w:val="left" w:pos="5074"/>
          <w:tab w:val="left" w:pos="5664"/>
          <w:tab w:val="left" w:pos="6271"/>
          <w:tab w:val="left" w:pos="6878"/>
          <w:tab w:val="left" w:pos="7594"/>
        </w:tabs>
        <w:ind w:left="-142"/>
        <w:jc w:val="both"/>
        <w:rPr>
          <w:rFonts w:eastAsia="Arial"/>
          <w:sz w:val="22"/>
          <w:szCs w:val="22"/>
        </w:rPr>
      </w:pPr>
      <w:r w:rsidRPr="005C2483">
        <w:rPr>
          <w:rFonts w:eastAsia="Arial"/>
          <w:b/>
          <w:smallCaps/>
          <w:sz w:val="22"/>
          <w:szCs w:val="22"/>
        </w:rPr>
        <w:t>Gemeente:</w:t>
      </w:r>
      <w:r w:rsidRPr="005C2483">
        <w:rPr>
          <w:rFonts w:eastAsia="Arial"/>
          <w:b/>
          <w:sz w:val="22"/>
          <w:szCs w:val="22"/>
        </w:rPr>
        <w:tab/>
      </w:r>
      <w:r w:rsidRPr="005C2483">
        <w:rPr>
          <w:rFonts w:eastAsia="Arial"/>
          <w:b/>
          <w:sz w:val="22"/>
          <w:szCs w:val="22"/>
        </w:rPr>
        <w:tab/>
        <w:t>en het werk van zijn handen niet loslaat.</w:t>
      </w:r>
    </w:p>
    <w:p w14:paraId="602152CC" w14:textId="77777777" w:rsidR="00B97105" w:rsidRPr="005C2483" w:rsidRDefault="00B97105" w:rsidP="005C2483">
      <w:pPr>
        <w:ind w:left="-142"/>
        <w:rPr>
          <w:b/>
          <w:bCs/>
          <w:sz w:val="22"/>
          <w:szCs w:val="22"/>
        </w:rPr>
      </w:pPr>
      <w:r w:rsidRPr="005C2483">
        <w:rPr>
          <w:b/>
          <w:bCs/>
          <w:sz w:val="22"/>
          <w:szCs w:val="22"/>
        </w:rPr>
        <w:t>Drempelgebed</w:t>
      </w:r>
    </w:p>
    <w:p w14:paraId="797246BB" w14:textId="77777777" w:rsidR="00B97105" w:rsidRPr="005C2483" w:rsidRDefault="00B97105" w:rsidP="005C2483">
      <w:pPr>
        <w:ind w:left="-142"/>
        <w:rPr>
          <w:b/>
          <w:bCs/>
          <w:sz w:val="22"/>
          <w:szCs w:val="22"/>
        </w:rPr>
      </w:pPr>
      <w:r w:rsidRPr="005C2483">
        <w:rPr>
          <w:b/>
          <w:bCs/>
          <w:sz w:val="22"/>
          <w:szCs w:val="22"/>
        </w:rPr>
        <w:t xml:space="preserve">Luisterlied:  “Met open armen”, Schrijvers voor gerechtigheid </w:t>
      </w:r>
    </w:p>
    <w:p w14:paraId="30105FFB" w14:textId="77777777" w:rsidR="00B97105" w:rsidRPr="005C2483" w:rsidRDefault="00B97105" w:rsidP="005C2483">
      <w:pPr>
        <w:pStyle w:val="Default"/>
        <w:ind w:left="-142"/>
        <w:rPr>
          <w:rFonts w:ascii="Times New Roman" w:hAnsi="Times New Roman" w:cs="Times New Roman"/>
          <w:b/>
          <w:bCs/>
          <w:sz w:val="22"/>
          <w:szCs w:val="22"/>
        </w:rPr>
      </w:pPr>
      <w:r w:rsidRPr="005C2483">
        <w:rPr>
          <w:rFonts w:ascii="Times New Roman" w:hAnsi="Times New Roman" w:cs="Times New Roman"/>
          <w:b/>
          <w:bCs/>
          <w:sz w:val="22"/>
          <w:szCs w:val="22"/>
        </w:rPr>
        <w:t xml:space="preserve">Inleiding thema </w:t>
      </w:r>
    </w:p>
    <w:p w14:paraId="7F3EF752" w14:textId="77777777" w:rsidR="00B97105" w:rsidRPr="005C2483" w:rsidRDefault="00B97105" w:rsidP="005C2483">
      <w:pPr>
        <w:pStyle w:val="Default"/>
        <w:ind w:left="-142"/>
        <w:rPr>
          <w:rFonts w:ascii="Times New Roman" w:hAnsi="Times New Roman" w:cs="Times New Roman"/>
          <w:b/>
          <w:bCs/>
          <w:sz w:val="22"/>
          <w:szCs w:val="22"/>
        </w:rPr>
      </w:pPr>
      <w:r w:rsidRPr="005C2483">
        <w:rPr>
          <w:rFonts w:ascii="Times New Roman" w:hAnsi="Times New Roman" w:cs="Times New Roman"/>
          <w:b/>
          <w:bCs/>
          <w:sz w:val="22"/>
          <w:szCs w:val="22"/>
        </w:rPr>
        <w:t xml:space="preserve">Gebed om ontferming </w:t>
      </w:r>
    </w:p>
    <w:p w14:paraId="2DA30E82" w14:textId="77777777" w:rsidR="00B97105" w:rsidRPr="005C2483" w:rsidRDefault="00B97105" w:rsidP="005C2483">
      <w:pPr>
        <w:pStyle w:val="Default"/>
        <w:ind w:left="-142"/>
        <w:rPr>
          <w:rFonts w:ascii="Times New Roman" w:hAnsi="Times New Roman" w:cs="Times New Roman"/>
          <w:b/>
          <w:bCs/>
          <w:sz w:val="22"/>
          <w:szCs w:val="22"/>
        </w:rPr>
      </w:pPr>
      <w:r w:rsidRPr="005C2483">
        <w:rPr>
          <w:rFonts w:ascii="Times New Roman" w:hAnsi="Times New Roman" w:cs="Times New Roman"/>
          <w:b/>
          <w:bCs/>
          <w:sz w:val="22"/>
          <w:szCs w:val="22"/>
        </w:rPr>
        <w:t>Glorialied: Hemelhoog 399: 1,2</w:t>
      </w:r>
    </w:p>
    <w:p w14:paraId="637065AB" w14:textId="77777777" w:rsidR="00B97105" w:rsidRPr="005C2483" w:rsidRDefault="00B97105" w:rsidP="005C2483">
      <w:pPr>
        <w:pStyle w:val="Default"/>
        <w:ind w:left="-142"/>
        <w:rPr>
          <w:rFonts w:ascii="Times New Roman" w:hAnsi="Times New Roman" w:cs="Times New Roman"/>
          <w:b/>
          <w:bCs/>
          <w:sz w:val="22"/>
          <w:szCs w:val="22"/>
        </w:rPr>
      </w:pPr>
      <w:r w:rsidRPr="005C2483">
        <w:rPr>
          <w:rFonts w:ascii="Times New Roman" w:hAnsi="Times New Roman" w:cs="Times New Roman"/>
          <w:b/>
          <w:bCs/>
          <w:sz w:val="22"/>
          <w:szCs w:val="22"/>
        </w:rPr>
        <w:t xml:space="preserve">Gebed om het licht van Gods Heilige Geest </w:t>
      </w:r>
    </w:p>
    <w:p w14:paraId="69F94628" w14:textId="77777777" w:rsidR="00B97105" w:rsidRPr="005C2483" w:rsidRDefault="00B97105" w:rsidP="005C2483">
      <w:pPr>
        <w:pStyle w:val="Default"/>
        <w:ind w:left="-142"/>
        <w:rPr>
          <w:rFonts w:ascii="Times New Roman" w:hAnsi="Times New Roman" w:cs="Times New Roman"/>
          <w:b/>
          <w:bCs/>
          <w:sz w:val="22"/>
          <w:szCs w:val="22"/>
          <w:lang w:eastAsia="zh-CN"/>
        </w:rPr>
      </w:pPr>
      <w:r w:rsidRPr="005C2483">
        <w:rPr>
          <w:rFonts w:ascii="Times New Roman" w:hAnsi="Times New Roman" w:cs="Times New Roman"/>
          <w:b/>
          <w:bCs/>
          <w:sz w:val="22"/>
          <w:szCs w:val="22"/>
        </w:rPr>
        <w:t>1</w:t>
      </w:r>
      <w:r w:rsidRPr="005C2483">
        <w:rPr>
          <w:rFonts w:ascii="Times New Roman" w:hAnsi="Times New Roman" w:cs="Times New Roman"/>
          <w:b/>
          <w:bCs/>
          <w:sz w:val="22"/>
          <w:szCs w:val="22"/>
          <w:vertAlign w:val="superscript"/>
        </w:rPr>
        <w:t>e</w:t>
      </w:r>
      <w:r w:rsidRPr="005C2483">
        <w:rPr>
          <w:rFonts w:ascii="Times New Roman" w:hAnsi="Times New Roman" w:cs="Times New Roman"/>
          <w:b/>
          <w:bCs/>
          <w:sz w:val="22"/>
          <w:szCs w:val="22"/>
        </w:rPr>
        <w:t xml:space="preserve"> Schriftlezing: </w:t>
      </w:r>
      <w:r w:rsidRPr="005C2483">
        <w:rPr>
          <w:rFonts w:ascii="Times New Roman" w:hAnsi="Times New Roman" w:cs="Times New Roman"/>
          <w:b/>
          <w:bCs/>
          <w:sz w:val="22"/>
          <w:szCs w:val="22"/>
          <w:lang w:eastAsia="zh-CN"/>
        </w:rPr>
        <w:t>1 Corinthiërs 15: 12-19 door lector</w:t>
      </w:r>
    </w:p>
    <w:p w14:paraId="1B056219" w14:textId="77777777" w:rsidR="00B97105" w:rsidRPr="005C2483" w:rsidRDefault="00B97105" w:rsidP="005C2483">
      <w:pPr>
        <w:pStyle w:val="Geenafstand"/>
        <w:ind w:left="-142"/>
        <w:rPr>
          <w:rFonts w:ascii="Times New Roman" w:eastAsia="Times New Roman" w:hAnsi="Times New Roman"/>
          <w:b/>
          <w:bCs/>
          <w:color w:val="000000"/>
        </w:rPr>
      </w:pPr>
      <w:r w:rsidRPr="005C2483">
        <w:rPr>
          <w:rFonts w:ascii="Times New Roman" w:eastAsia="Times New Roman" w:hAnsi="Times New Roman"/>
          <w:b/>
          <w:bCs/>
          <w:color w:val="000000"/>
        </w:rPr>
        <w:t>Lied 641: 1,4</w:t>
      </w:r>
    </w:p>
    <w:p w14:paraId="38910C55" w14:textId="77777777" w:rsidR="00B97105" w:rsidRPr="005C2483" w:rsidRDefault="00B97105" w:rsidP="005C2483">
      <w:pPr>
        <w:ind w:left="-142"/>
        <w:rPr>
          <w:b/>
          <w:bCs/>
          <w:color w:val="000000"/>
          <w:sz w:val="22"/>
          <w:szCs w:val="22"/>
        </w:rPr>
      </w:pPr>
      <w:r w:rsidRPr="005C2483">
        <w:rPr>
          <w:b/>
          <w:bCs/>
          <w:sz w:val="22"/>
          <w:szCs w:val="22"/>
        </w:rPr>
        <w:t>Kindernevendienst voor de ki</w:t>
      </w:r>
      <w:r w:rsidRPr="005C2483">
        <w:rPr>
          <w:b/>
          <w:bCs/>
          <w:color w:val="000000"/>
          <w:sz w:val="22"/>
          <w:szCs w:val="22"/>
        </w:rPr>
        <w:t xml:space="preserve">nderen in de basisschoolleeftijd </w:t>
      </w:r>
    </w:p>
    <w:p w14:paraId="2F92FC03" w14:textId="77777777" w:rsidR="00B97105" w:rsidRPr="005C2483" w:rsidRDefault="00B97105" w:rsidP="005C2483">
      <w:pPr>
        <w:ind w:left="-142"/>
        <w:rPr>
          <w:b/>
          <w:bCs/>
          <w:i/>
          <w:iCs/>
          <w:sz w:val="22"/>
          <w:szCs w:val="22"/>
        </w:rPr>
      </w:pPr>
      <w:r w:rsidRPr="005C2483">
        <w:rPr>
          <w:b/>
          <w:bCs/>
          <w:color w:val="000000"/>
          <w:sz w:val="22"/>
          <w:szCs w:val="22"/>
        </w:rPr>
        <w:t>Kinderlied:</w:t>
      </w:r>
      <w:r w:rsidRPr="005C2483">
        <w:rPr>
          <w:b/>
          <w:bCs/>
          <w:i/>
          <w:iCs/>
          <w:sz w:val="22"/>
          <w:szCs w:val="22"/>
        </w:rPr>
        <w:t xml:space="preserve"> Wij gaan voor even uit elkaar</w:t>
      </w:r>
    </w:p>
    <w:p w14:paraId="34DABE7B" w14:textId="77777777" w:rsidR="00B97105" w:rsidRPr="005C2483" w:rsidRDefault="00B97105" w:rsidP="005C2483">
      <w:pPr>
        <w:pStyle w:val="Geenafstand"/>
        <w:ind w:left="-142"/>
        <w:rPr>
          <w:rFonts w:ascii="Times New Roman" w:eastAsia="Times New Roman" w:hAnsi="Times New Roman"/>
          <w:b/>
          <w:bCs/>
          <w:color w:val="000000"/>
        </w:rPr>
      </w:pPr>
      <w:r w:rsidRPr="005C2483">
        <w:rPr>
          <w:rFonts w:ascii="Times New Roman" w:eastAsia="Times New Roman" w:hAnsi="Times New Roman"/>
          <w:b/>
          <w:bCs/>
          <w:color w:val="000000"/>
        </w:rPr>
        <w:t>2e Schriftlezing: 1 Corinthiërs 15: 35-49 door lector</w:t>
      </w:r>
    </w:p>
    <w:p w14:paraId="46CA41C9" w14:textId="77777777" w:rsidR="00B97105" w:rsidRPr="005C2483" w:rsidRDefault="00B97105" w:rsidP="005C2483">
      <w:pPr>
        <w:pStyle w:val="Geenafstand"/>
        <w:ind w:left="-142"/>
        <w:rPr>
          <w:rFonts w:ascii="Times New Roman" w:eastAsia="Times New Roman" w:hAnsi="Times New Roman"/>
          <w:b/>
          <w:bCs/>
          <w:color w:val="000000"/>
        </w:rPr>
      </w:pPr>
      <w:r w:rsidRPr="005C2483">
        <w:rPr>
          <w:rFonts w:ascii="Times New Roman" w:eastAsia="Times New Roman" w:hAnsi="Times New Roman"/>
          <w:b/>
          <w:bCs/>
          <w:color w:val="000000"/>
        </w:rPr>
        <w:t>Lied 625</w:t>
      </w:r>
    </w:p>
    <w:p w14:paraId="584A9256" w14:textId="77777777" w:rsidR="00B97105" w:rsidRPr="005C2483" w:rsidRDefault="00B97105" w:rsidP="005C2483">
      <w:pPr>
        <w:ind w:left="-142"/>
        <w:rPr>
          <w:b/>
          <w:bCs/>
          <w:color w:val="000000"/>
          <w:sz w:val="22"/>
          <w:szCs w:val="22"/>
        </w:rPr>
      </w:pPr>
      <w:r w:rsidRPr="005C2483">
        <w:rPr>
          <w:b/>
          <w:bCs/>
          <w:color w:val="000000"/>
          <w:sz w:val="22"/>
          <w:szCs w:val="22"/>
        </w:rPr>
        <w:t>Uitleg en overweging</w:t>
      </w:r>
    </w:p>
    <w:p w14:paraId="3FDCD0AC" w14:textId="77777777" w:rsidR="00B97105" w:rsidRPr="005C2483" w:rsidRDefault="00B97105" w:rsidP="005C2483">
      <w:pPr>
        <w:ind w:left="-142"/>
        <w:rPr>
          <w:b/>
          <w:bCs/>
          <w:color w:val="000000"/>
          <w:sz w:val="22"/>
          <w:szCs w:val="22"/>
        </w:rPr>
      </w:pPr>
      <w:r w:rsidRPr="005C2483">
        <w:rPr>
          <w:b/>
          <w:bCs/>
          <w:color w:val="000000"/>
          <w:sz w:val="22"/>
          <w:szCs w:val="22"/>
        </w:rPr>
        <w:t xml:space="preserve">Stiltemoment met meditatief orgelspel </w:t>
      </w:r>
    </w:p>
    <w:p w14:paraId="153E31C0" w14:textId="77777777" w:rsidR="00B97105" w:rsidRPr="005C2483" w:rsidRDefault="00B97105" w:rsidP="005C2483">
      <w:pPr>
        <w:ind w:left="-142"/>
        <w:rPr>
          <w:b/>
          <w:bCs/>
          <w:i/>
          <w:iCs/>
          <w:color w:val="000000"/>
          <w:sz w:val="22"/>
          <w:szCs w:val="22"/>
        </w:rPr>
      </w:pPr>
      <w:r w:rsidRPr="005C2483">
        <w:rPr>
          <w:b/>
          <w:bCs/>
          <w:color w:val="000000"/>
          <w:sz w:val="22"/>
          <w:szCs w:val="22"/>
        </w:rPr>
        <w:t xml:space="preserve">Lied 982 </w:t>
      </w:r>
      <w:r w:rsidRPr="005C2483">
        <w:rPr>
          <w:b/>
          <w:bCs/>
          <w:i/>
          <w:iCs/>
          <w:color w:val="000000"/>
          <w:sz w:val="22"/>
          <w:szCs w:val="22"/>
        </w:rPr>
        <w:t xml:space="preserve">   </w:t>
      </w:r>
    </w:p>
    <w:p w14:paraId="0E074F5F" w14:textId="77777777" w:rsidR="00B97105" w:rsidRPr="005C2483" w:rsidRDefault="00B97105" w:rsidP="005C2483">
      <w:pPr>
        <w:ind w:left="-142"/>
        <w:rPr>
          <w:b/>
          <w:bCs/>
          <w:color w:val="000000"/>
          <w:sz w:val="22"/>
          <w:szCs w:val="22"/>
        </w:rPr>
      </w:pPr>
      <w:r w:rsidRPr="005C2483">
        <w:rPr>
          <w:b/>
          <w:bCs/>
          <w:i/>
          <w:iCs/>
          <w:color w:val="000000"/>
          <w:sz w:val="22"/>
          <w:szCs w:val="22"/>
        </w:rPr>
        <w:t xml:space="preserve">Onder naspel komen de kinderen terug uit de nevendienst </w:t>
      </w:r>
    </w:p>
    <w:p w14:paraId="497CA0F7" w14:textId="77777777" w:rsidR="00B97105" w:rsidRPr="005C2483" w:rsidRDefault="00B97105" w:rsidP="005C2483">
      <w:pPr>
        <w:pStyle w:val="Geenafstand"/>
        <w:ind w:left="-142"/>
        <w:rPr>
          <w:rFonts w:ascii="Times New Roman" w:eastAsia="Times New Roman" w:hAnsi="Times New Roman"/>
          <w:b/>
          <w:bCs/>
        </w:rPr>
      </w:pPr>
      <w:r w:rsidRPr="005C2483">
        <w:rPr>
          <w:rFonts w:ascii="Times New Roman" w:eastAsia="Times New Roman" w:hAnsi="Times New Roman"/>
          <w:b/>
          <w:bCs/>
        </w:rPr>
        <w:t>Dankgebed en voorbeden -  Stil gebed -  Samen bidden van het Onze Vader (NBV)</w:t>
      </w:r>
    </w:p>
    <w:p w14:paraId="4D37F913" w14:textId="62349DA0" w:rsidR="00B97105" w:rsidRDefault="00B97105" w:rsidP="005C2483">
      <w:pPr>
        <w:pStyle w:val="q"/>
        <w:spacing w:before="0" w:beforeAutospacing="0" w:after="0" w:afterAutospacing="0"/>
        <w:ind w:left="-142"/>
        <w:rPr>
          <w:rFonts w:eastAsia="Times New Roman"/>
          <w:b/>
          <w:bCs/>
          <w:szCs w:val="24"/>
        </w:rPr>
      </w:pPr>
      <w:r>
        <w:rPr>
          <w:color w:val="464745"/>
          <w:sz w:val="22"/>
          <w:szCs w:val="22"/>
        </w:rPr>
        <w:t>Onze Vader in de hemel</w:t>
      </w:r>
      <w:r w:rsidR="005C2483">
        <w:rPr>
          <w:color w:val="464745"/>
          <w:sz w:val="22"/>
          <w:szCs w:val="22"/>
        </w:rPr>
        <w:t xml:space="preserve">, </w:t>
      </w:r>
      <w:r>
        <w:rPr>
          <w:sz w:val="22"/>
          <w:szCs w:val="22"/>
        </w:rPr>
        <w:t>laat uw naam geheiligd worden,</w:t>
      </w:r>
      <w:r>
        <w:rPr>
          <w:color w:val="464745"/>
          <w:sz w:val="22"/>
          <w:szCs w:val="22"/>
        </w:rPr>
        <w:br/>
      </w:r>
      <w:r>
        <w:rPr>
          <w:sz w:val="22"/>
          <w:szCs w:val="22"/>
        </w:rPr>
        <w:t>laat uw wil gedaan worden</w:t>
      </w:r>
      <w:r w:rsidR="005C2483">
        <w:rPr>
          <w:sz w:val="22"/>
          <w:szCs w:val="22"/>
        </w:rPr>
        <w:t xml:space="preserve">, </w:t>
      </w:r>
      <w:r>
        <w:rPr>
          <w:sz w:val="22"/>
          <w:szCs w:val="22"/>
        </w:rPr>
        <w:t>op aarde zoals in de hemel.</w:t>
      </w:r>
      <w:r>
        <w:rPr>
          <w:color w:val="464745"/>
          <w:sz w:val="22"/>
          <w:szCs w:val="22"/>
        </w:rPr>
        <w:br/>
      </w:r>
      <w:r>
        <w:rPr>
          <w:sz w:val="22"/>
          <w:szCs w:val="22"/>
          <w:shd w:val="clear" w:color="auto" w:fill="EEEEEE"/>
        </w:rPr>
        <w:t>Geef ons vandaag het brood</w:t>
      </w:r>
      <w:r w:rsidR="005C2483">
        <w:rPr>
          <w:sz w:val="22"/>
          <w:szCs w:val="22"/>
          <w:shd w:val="clear" w:color="auto" w:fill="EEEEEE"/>
        </w:rPr>
        <w:t xml:space="preserve">, </w:t>
      </w:r>
      <w:r>
        <w:rPr>
          <w:sz w:val="22"/>
          <w:szCs w:val="22"/>
          <w:shd w:val="clear" w:color="auto" w:fill="EEEEEE"/>
        </w:rPr>
        <w:t>dat wij nodig hebben.</w:t>
      </w:r>
      <w:r>
        <w:rPr>
          <w:color w:val="464745"/>
          <w:sz w:val="22"/>
          <w:szCs w:val="22"/>
        </w:rPr>
        <w:br/>
      </w:r>
      <w:r>
        <w:rPr>
          <w:sz w:val="22"/>
          <w:szCs w:val="22"/>
        </w:rPr>
        <w:t>Vergeef ons onze schulden,</w:t>
      </w:r>
      <w:r w:rsidR="005C2483">
        <w:rPr>
          <w:sz w:val="22"/>
          <w:szCs w:val="22"/>
        </w:rPr>
        <w:t xml:space="preserve"> </w:t>
      </w:r>
      <w:r>
        <w:rPr>
          <w:sz w:val="22"/>
          <w:szCs w:val="22"/>
        </w:rPr>
        <w:t>zoals ook wij vergeven</w:t>
      </w:r>
      <w:r w:rsidR="005C2483">
        <w:rPr>
          <w:sz w:val="22"/>
          <w:szCs w:val="22"/>
        </w:rPr>
        <w:t xml:space="preserve"> </w:t>
      </w:r>
      <w:r>
        <w:rPr>
          <w:sz w:val="22"/>
          <w:szCs w:val="22"/>
        </w:rPr>
        <w:t>wie ons iets schuldig is.</w:t>
      </w:r>
      <w:r>
        <w:rPr>
          <w:color w:val="464745"/>
          <w:sz w:val="22"/>
          <w:szCs w:val="22"/>
        </w:rPr>
        <w:br/>
      </w:r>
      <w:r>
        <w:rPr>
          <w:sz w:val="22"/>
          <w:szCs w:val="22"/>
        </w:rPr>
        <w:t>En breng ons niet in beproeving,</w:t>
      </w:r>
      <w:r w:rsidR="005C2483">
        <w:rPr>
          <w:sz w:val="22"/>
          <w:szCs w:val="22"/>
        </w:rPr>
        <w:t xml:space="preserve"> </w:t>
      </w:r>
      <w:r>
        <w:rPr>
          <w:sz w:val="22"/>
          <w:szCs w:val="22"/>
        </w:rPr>
        <w:t>maar red ons van het kwaad.</w:t>
      </w:r>
      <w:r>
        <w:rPr>
          <w:color w:val="464745"/>
          <w:sz w:val="22"/>
          <w:szCs w:val="22"/>
        </w:rPr>
        <w:br/>
      </w:r>
      <w:r>
        <w:rPr>
          <w:sz w:val="22"/>
          <w:szCs w:val="22"/>
        </w:rPr>
        <w:t>Want aan U behoort het koningschap,</w:t>
      </w:r>
      <w:r w:rsidR="005C2483">
        <w:rPr>
          <w:sz w:val="22"/>
          <w:szCs w:val="22"/>
        </w:rPr>
        <w:t xml:space="preserve"> </w:t>
      </w:r>
      <w:r>
        <w:rPr>
          <w:sz w:val="22"/>
          <w:szCs w:val="22"/>
        </w:rPr>
        <w:t>de macht en de majesteit,</w:t>
      </w:r>
      <w:r w:rsidR="005C2483">
        <w:rPr>
          <w:sz w:val="22"/>
          <w:szCs w:val="22"/>
        </w:rPr>
        <w:t xml:space="preserve"> </w:t>
      </w:r>
      <w:r>
        <w:rPr>
          <w:sz w:val="22"/>
          <w:szCs w:val="22"/>
        </w:rPr>
        <w:t>in eeuwigheid. Amen</w:t>
      </w:r>
    </w:p>
    <w:p w14:paraId="44DCEEB8" w14:textId="77777777" w:rsidR="005C2483" w:rsidRDefault="00B97105" w:rsidP="005C2483">
      <w:pPr>
        <w:ind w:left="-142"/>
        <w:rPr>
          <w:b/>
          <w:bCs/>
          <w:color w:val="000000"/>
          <w:sz w:val="22"/>
          <w:szCs w:val="22"/>
        </w:rPr>
      </w:pPr>
      <w:r w:rsidRPr="005C2483">
        <w:rPr>
          <w:b/>
          <w:bCs/>
          <w:color w:val="000000"/>
          <w:sz w:val="22"/>
          <w:szCs w:val="22"/>
        </w:rPr>
        <w:t>Slotlied 835</w:t>
      </w:r>
    </w:p>
    <w:p w14:paraId="7E6C9D10" w14:textId="06A00B44" w:rsidR="00B97105" w:rsidRDefault="00B97105" w:rsidP="005C2483">
      <w:pPr>
        <w:ind w:left="-142"/>
        <w:rPr>
          <w:b/>
          <w:bCs/>
          <w:color w:val="000000"/>
          <w:sz w:val="22"/>
          <w:szCs w:val="22"/>
        </w:rPr>
      </w:pPr>
      <w:r w:rsidRPr="005C2483">
        <w:rPr>
          <w:b/>
          <w:bCs/>
          <w:color w:val="000000"/>
          <w:sz w:val="22"/>
          <w:szCs w:val="22"/>
        </w:rPr>
        <w:t>Zegen, beaamd door een driemaal gezongen ‘Amen’</w:t>
      </w:r>
    </w:p>
    <w:p w14:paraId="36A99527" w14:textId="0E102987" w:rsidR="005C2483" w:rsidRPr="005C2483" w:rsidRDefault="005C2483" w:rsidP="005C2483">
      <w:pPr>
        <w:ind w:left="-142"/>
        <w:rPr>
          <w:b/>
          <w:bCs/>
          <w:color w:val="000000"/>
          <w:sz w:val="22"/>
          <w:szCs w:val="22"/>
        </w:rPr>
      </w:pPr>
      <w:r w:rsidRPr="00B262B0">
        <w:rPr>
          <w:noProof/>
          <w:sz w:val="22"/>
          <w:szCs w:val="22"/>
        </w:rPr>
        <w:drawing>
          <wp:anchor distT="0" distB="0" distL="114300" distR="114300" simplePos="0" relativeHeight="251659264" behindDoc="0" locked="0" layoutInCell="1" allowOverlap="1" wp14:anchorId="43731A78" wp14:editId="28BEA36D">
            <wp:simplePos x="0" y="0"/>
            <wp:positionH relativeFrom="column">
              <wp:posOffset>5509260</wp:posOffset>
            </wp:positionH>
            <wp:positionV relativeFrom="paragraph">
              <wp:posOffset>28575</wp:posOffset>
            </wp:positionV>
            <wp:extent cx="541020" cy="547370"/>
            <wp:effectExtent l="0" t="0" r="0" b="5080"/>
            <wp:wrapNone/>
            <wp:docPr id="1018029274" name="Afbeelding 2" descr="Afbeelding met patroon, tekst,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29274" name="Afbeelding 2" descr="Afbeelding met patroon, tekst, steek&#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547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62B0">
        <w:rPr>
          <w:bCs/>
          <w:noProof/>
          <w:sz w:val="22"/>
          <w:szCs w:val="22"/>
        </w:rPr>
        <w:drawing>
          <wp:anchor distT="0" distB="0" distL="114300" distR="114300" simplePos="0" relativeHeight="251656704" behindDoc="0" locked="0" layoutInCell="1" allowOverlap="1" wp14:anchorId="44E3B8F2" wp14:editId="2216D030">
            <wp:simplePos x="0" y="0"/>
            <wp:positionH relativeFrom="column">
              <wp:posOffset>4400550</wp:posOffset>
            </wp:positionH>
            <wp:positionV relativeFrom="paragraph">
              <wp:posOffset>33655</wp:posOffset>
            </wp:positionV>
            <wp:extent cx="601980" cy="601980"/>
            <wp:effectExtent l="0" t="0" r="7620" b="7620"/>
            <wp:wrapNone/>
            <wp:docPr id="1948171288" name="Afbeelding 5" descr="Afbeelding met patr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16882" name="Afbeelding 5" descr="Afbeelding met patroon&#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044C89" w14:textId="2F915760" w:rsidR="00B97105" w:rsidRPr="00B262B0" w:rsidRDefault="00B97105" w:rsidP="00B97105">
      <w:pPr>
        <w:tabs>
          <w:tab w:val="left" w:pos="709"/>
          <w:tab w:val="left" w:pos="1418"/>
          <w:tab w:val="left" w:pos="2127"/>
          <w:tab w:val="left" w:pos="2836"/>
          <w:tab w:val="left" w:pos="3545"/>
          <w:tab w:val="left" w:pos="4254"/>
          <w:tab w:val="left" w:pos="4963"/>
          <w:tab w:val="left" w:pos="5672"/>
          <w:tab w:val="left" w:pos="9048"/>
        </w:tabs>
        <w:ind w:left="-142"/>
        <w:rPr>
          <w:b/>
          <w:bCs/>
          <w:sz w:val="22"/>
          <w:szCs w:val="22"/>
        </w:rPr>
      </w:pPr>
      <w:r w:rsidRPr="00B262B0">
        <w:rPr>
          <w:b/>
          <w:bCs/>
          <w:sz w:val="22"/>
          <w:szCs w:val="22"/>
        </w:rPr>
        <w:t>Collecten</w:t>
      </w:r>
      <w:r w:rsidRPr="00B262B0">
        <w:rPr>
          <w:b/>
          <w:bCs/>
          <w:sz w:val="22"/>
          <w:szCs w:val="22"/>
        </w:rPr>
        <w:tab/>
      </w:r>
      <w:r w:rsidRPr="00B262B0">
        <w:rPr>
          <w:b/>
          <w:bCs/>
          <w:sz w:val="22"/>
          <w:szCs w:val="22"/>
        </w:rPr>
        <w:tab/>
      </w:r>
      <w:r w:rsidRPr="00B262B0">
        <w:rPr>
          <w:b/>
          <w:bCs/>
          <w:sz w:val="22"/>
          <w:szCs w:val="22"/>
        </w:rPr>
        <w:tab/>
      </w:r>
      <w:r w:rsidRPr="00B262B0">
        <w:rPr>
          <w:b/>
          <w:bCs/>
          <w:sz w:val="22"/>
          <w:szCs w:val="22"/>
        </w:rPr>
        <w:tab/>
      </w:r>
      <w:r w:rsidRPr="00B262B0">
        <w:rPr>
          <w:b/>
          <w:bCs/>
          <w:sz w:val="22"/>
          <w:szCs w:val="22"/>
        </w:rPr>
        <w:tab/>
      </w:r>
      <w:r w:rsidRPr="00B262B0">
        <w:rPr>
          <w:b/>
          <w:bCs/>
          <w:sz w:val="22"/>
          <w:szCs w:val="22"/>
        </w:rPr>
        <w:tab/>
      </w:r>
      <w:r w:rsidRPr="00B262B0">
        <w:rPr>
          <w:b/>
          <w:bCs/>
          <w:sz w:val="22"/>
          <w:szCs w:val="22"/>
        </w:rPr>
        <w:tab/>
      </w:r>
      <w:r w:rsidRPr="00B262B0">
        <w:rPr>
          <w:b/>
          <w:bCs/>
          <w:sz w:val="22"/>
          <w:szCs w:val="22"/>
        </w:rPr>
        <w:tab/>
      </w:r>
    </w:p>
    <w:p w14:paraId="05F91178" w14:textId="75D1CAD3" w:rsidR="00B97105" w:rsidRPr="00B262B0" w:rsidRDefault="00B97105" w:rsidP="005C2483">
      <w:pPr>
        <w:tabs>
          <w:tab w:val="left" w:pos="7080"/>
          <w:tab w:val="left" w:pos="8304"/>
          <w:tab w:val="left" w:pos="8847"/>
          <w:tab w:val="right" w:pos="9072"/>
        </w:tabs>
        <w:ind w:right="709" w:hanging="142"/>
        <w:rPr>
          <w:sz w:val="22"/>
          <w:szCs w:val="22"/>
        </w:rPr>
      </w:pPr>
      <w:r w:rsidRPr="00B262B0">
        <w:rPr>
          <w:sz w:val="22"/>
          <w:szCs w:val="22"/>
        </w:rPr>
        <w:t>Bij de uitgang zijn er 2 collecten; 1</w:t>
      </w:r>
      <w:r w:rsidRPr="00B262B0">
        <w:rPr>
          <w:sz w:val="22"/>
          <w:szCs w:val="22"/>
          <w:vertAlign w:val="superscript"/>
        </w:rPr>
        <w:t>e</w:t>
      </w:r>
      <w:r w:rsidRPr="00B262B0">
        <w:rPr>
          <w:sz w:val="22"/>
          <w:szCs w:val="22"/>
        </w:rPr>
        <w:t xml:space="preserve"> voor kerk en diaconie, </w:t>
      </w:r>
      <w:r w:rsidRPr="00B262B0">
        <w:rPr>
          <w:sz w:val="22"/>
          <w:szCs w:val="22"/>
        </w:rPr>
        <w:tab/>
      </w:r>
      <w:r w:rsidRPr="00B262B0">
        <w:rPr>
          <w:sz w:val="22"/>
          <w:szCs w:val="22"/>
        </w:rPr>
        <w:tab/>
      </w:r>
      <w:r w:rsidRPr="00B262B0">
        <w:rPr>
          <w:sz w:val="22"/>
          <w:szCs w:val="22"/>
        </w:rPr>
        <w:tab/>
      </w:r>
      <w:r w:rsidRPr="00B262B0">
        <w:rPr>
          <w:sz w:val="22"/>
          <w:szCs w:val="22"/>
        </w:rPr>
        <w:tab/>
      </w:r>
    </w:p>
    <w:p w14:paraId="2DB105A5" w14:textId="0C5EEF66" w:rsidR="00D25661" w:rsidRPr="005C2483" w:rsidRDefault="00B97105" w:rsidP="005C2483">
      <w:pPr>
        <w:suppressAutoHyphens/>
        <w:ind w:left="-142"/>
        <w:rPr>
          <w:b/>
          <w:bCs/>
          <w:sz w:val="22"/>
          <w:szCs w:val="22"/>
        </w:rPr>
      </w:pPr>
      <w:r w:rsidRPr="005C2483">
        <w:rPr>
          <w:sz w:val="22"/>
          <w:szCs w:val="22"/>
        </w:rPr>
        <w:t>2</w:t>
      </w:r>
      <w:r w:rsidRPr="005C2483">
        <w:rPr>
          <w:sz w:val="22"/>
          <w:szCs w:val="22"/>
          <w:vertAlign w:val="superscript"/>
        </w:rPr>
        <w:t>e</w:t>
      </w:r>
      <w:r w:rsidRPr="005C2483">
        <w:rPr>
          <w:sz w:val="22"/>
          <w:szCs w:val="22"/>
        </w:rPr>
        <w:t xml:space="preserve"> extra collecte: jeugd- en jongerenwerk </w:t>
      </w:r>
      <w:r w:rsidRPr="005C2483">
        <w:rPr>
          <w:b/>
          <w:bCs/>
          <w:sz w:val="22"/>
          <w:szCs w:val="22"/>
        </w:rPr>
        <w:t xml:space="preserve"> </w:t>
      </w:r>
      <w:r w:rsidRPr="005C2483">
        <w:rPr>
          <w:b/>
          <w:bCs/>
          <w:sz w:val="22"/>
          <w:szCs w:val="22"/>
        </w:rPr>
        <w:tab/>
      </w:r>
    </w:p>
    <w:p w14:paraId="3F9EB972" w14:textId="77777777" w:rsidR="00984D5B" w:rsidRDefault="00B45EA4" w:rsidP="005C2483">
      <w:pPr>
        <w:pStyle w:val="Geenafstand"/>
        <w:ind w:left="-142"/>
        <w:rPr>
          <w:rFonts w:ascii="Times New Roman" w:hAnsi="Times New Roman"/>
          <w:b/>
          <w:bCs/>
        </w:rPr>
      </w:pPr>
      <w:r w:rsidRPr="00B262B0">
        <w:rPr>
          <w:rFonts w:ascii="Times New Roman" w:hAnsi="Times New Roman"/>
          <w:b/>
          <w:bCs/>
        </w:rPr>
        <w:t xml:space="preserve">        </w:t>
      </w:r>
      <w:r w:rsidRPr="00B262B0">
        <w:rPr>
          <w:rFonts w:ascii="Times New Roman" w:hAnsi="Times New Roman"/>
          <w:b/>
          <w:bCs/>
        </w:rPr>
        <w:tab/>
      </w:r>
      <w:r w:rsidRPr="00B262B0">
        <w:rPr>
          <w:rFonts w:ascii="Times New Roman" w:hAnsi="Times New Roman"/>
          <w:b/>
          <w:bCs/>
        </w:rPr>
        <w:tab/>
        <w:t xml:space="preserve">         </w:t>
      </w:r>
      <w:r w:rsidR="00B31621">
        <w:rPr>
          <w:rFonts w:ascii="Times New Roman" w:hAnsi="Times New Roman"/>
          <w:b/>
          <w:bCs/>
        </w:rPr>
        <w:tab/>
        <w:t xml:space="preserve">       </w:t>
      </w:r>
      <w:r w:rsidR="00B97105">
        <w:rPr>
          <w:rFonts w:ascii="Times New Roman" w:hAnsi="Times New Roman"/>
          <w:b/>
          <w:bCs/>
        </w:rPr>
        <w:tab/>
      </w:r>
      <w:r w:rsidR="00B97105">
        <w:rPr>
          <w:rFonts w:ascii="Times New Roman" w:hAnsi="Times New Roman"/>
          <w:b/>
          <w:bCs/>
        </w:rPr>
        <w:tab/>
      </w:r>
      <w:r w:rsidR="00B97105">
        <w:rPr>
          <w:rFonts w:ascii="Times New Roman" w:hAnsi="Times New Roman"/>
          <w:b/>
          <w:bCs/>
        </w:rPr>
        <w:tab/>
      </w:r>
      <w:r w:rsidR="00B97105">
        <w:rPr>
          <w:rFonts w:ascii="Times New Roman" w:hAnsi="Times New Roman"/>
          <w:b/>
          <w:bCs/>
        </w:rPr>
        <w:tab/>
      </w:r>
      <w:r w:rsidR="00B97105">
        <w:rPr>
          <w:rFonts w:ascii="Times New Roman" w:hAnsi="Times New Roman"/>
          <w:b/>
          <w:bCs/>
        </w:rPr>
        <w:tab/>
      </w:r>
      <w:r w:rsidR="00B97105">
        <w:rPr>
          <w:rFonts w:ascii="Times New Roman" w:hAnsi="Times New Roman"/>
          <w:b/>
          <w:bCs/>
        </w:rPr>
        <w:tab/>
        <w:t xml:space="preserve">        </w:t>
      </w:r>
      <w:r w:rsidR="00B31621">
        <w:rPr>
          <w:rFonts w:ascii="Times New Roman" w:hAnsi="Times New Roman"/>
          <w:b/>
          <w:bCs/>
        </w:rPr>
        <w:t xml:space="preserve">  </w:t>
      </w:r>
      <w:r w:rsidRPr="00B262B0">
        <w:rPr>
          <w:rFonts w:ascii="Times New Roman" w:hAnsi="Times New Roman"/>
        </w:rPr>
        <w:t>1</w:t>
      </w:r>
      <w:r w:rsidRPr="00B262B0">
        <w:rPr>
          <w:rFonts w:ascii="Times New Roman" w:hAnsi="Times New Roman"/>
          <w:vertAlign w:val="superscript"/>
        </w:rPr>
        <w:t>e</w:t>
      </w:r>
      <w:r w:rsidRPr="00B262B0">
        <w:rPr>
          <w:rFonts w:ascii="Times New Roman" w:hAnsi="Times New Roman"/>
        </w:rPr>
        <w:t xml:space="preserve"> collecte       </w:t>
      </w:r>
      <w:r w:rsidRPr="00B262B0">
        <w:rPr>
          <w:rFonts w:ascii="Times New Roman" w:hAnsi="Times New Roman"/>
        </w:rPr>
        <w:tab/>
        <w:t xml:space="preserve"> extra collecte</w:t>
      </w:r>
      <w:r w:rsidRPr="00B262B0">
        <w:rPr>
          <w:rFonts w:ascii="Times New Roman" w:hAnsi="Times New Roman"/>
          <w:b/>
          <w:bCs/>
        </w:rPr>
        <w:t xml:space="preserve">  </w:t>
      </w:r>
    </w:p>
    <w:p w14:paraId="5D4DF2EA" w14:textId="77777777" w:rsidR="00984D5B" w:rsidRPr="00214B3E" w:rsidRDefault="00984D5B" w:rsidP="00984D5B">
      <w:pPr>
        <w:ind w:left="-142"/>
        <w:rPr>
          <w:b/>
          <w:bCs/>
          <w:sz w:val="22"/>
          <w:szCs w:val="22"/>
        </w:rPr>
      </w:pPr>
      <w:r w:rsidRPr="00214B3E">
        <w:rPr>
          <w:b/>
          <w:bCs/>
          <w:sz w:val="22"/>
          <w:szCs w:val="22"/>
        </w:rPr>
        <w:t>Collecte tentdienst</w:t>
      </w:r>
    </w:p>
    <w:p w14:paraId="56AE235B" w14:textId="77777777" w:rsidR="00984D5B" w:rsidRDefault="00984D5B" w:rsidP="00984D5B">
      <w:pPr>
        <w:spacing w:after="120"/>
        <w:ind w:left="-142"/>
        <w:rPr>
          <w:b/>
          <w:bCs/>
          <w:sz w:val="22"/>
          <w:szCs w:val="22"/>
        </w:rPr>
      </w:pPr>
      <w:r w:rsidRPr="00214B3E">
        <w:rPr>
          <w:sz w:val="22"/>
          <w:szCs w:val="22"/>
        </w:rPr>
        <w:t>De collecte gehouden tijdens de tentdienst bestemd voor de kerk en noodhulp aan de slachtoffers in Venezuela die getroffen zijn door de verwoestende aardbevingen heeft het prachtige bedrag van  Є 1751,03 opgebracht. Allen hartelijk dank!</w:t>
      </w:r>
      <w:r w:rsidRPr="00214B3E">
        <w:rPr>
          <w:b/>
          <w:bCs/>
          <w:sz w:val="22"/>
          <w:szCs w:val="22"/>
        </w:rPr>
        <w:t xml:space="preserve">  </w:t>
      </w:r>
    </w:p>
    <w:p w14:paraId="1F33DFCE" w14:textId="77777777" w:rsidR="00984D5B" w:rsidRDefault="00984D5B" w:rsidP="00984D5B">
      <w:pPr>
        <w:spacing w:after="120"/>
        <w:ind w:left="-142"/>
        <w:rPr>
          <w:b/>
          <w:bCs/>
          <w:sz w:val="22"/>
          <w:szCs w:val="22"/>
        </w:rPr>
      </w:pPr>
    </w:p>
    <w:p w14:paraId="126CD2D4" w14:textId="1FF598B7" w:rsidR="00984D5B" w:rsidRPr="00214B3E" w:rsidRDefault="00984D5B" w:rsidP="00984D5B">
      <w:pPr>
        <w:spacing w:after="120"/>
        <w:ind w:left="-142"/>
        <w:rPr>
          <w:b/>
          <w:bCs/>
          <w:sz w:val="22"/>
          <w:szCs w:val="22"/>
        </w:rPr>
      </w:pPr>
    </w:p>
    <w:p w14:paraId="7C2C383F" w14:textId="5AB45BBE" w:rsidR="00560265" w:rsidRPr="005C2483" w:rsidRDefault="00A67AD5" w:rsidP="005C2483">
      <w:pPr>
        <w:pStyle w:val="Geenafstand"/>
        <w:ind w:left="-142"/>
        <w:rPr>
          <w:rFonts w:ascii="Times New Roman" w:hAnsi="Times New Roman"/>
          <w:b/>
          <w:bCs/>
        </w:rPr>
      </w:pPr>
      <w:r w:rsidRPr="005C2483">
        <w:rPr>
          <w:rFonts w:ascii="Times New Roman" w:hAnsi="Times New Roman"/>
          <w:b/>
          <w:bCs/>
        </w:rPr>
        <w:lastRenderedPageBreak/>
        <w:t>Crèche</w:t>
      </w:r>
      <w:r w:rsidRPr="005C2483">
        <w:rPr>
          <w:rFonts w:ascii="Times New Roman" w:hAnsi="Times New Roman"/>
        </w:rPr>
        <w:t xml:space="preserve"> </w:t>
      </w:r>
      <w:r w:rsidR="002B711B" w:rsidRPr="005C2483">
        <w:rPr>
          <w:rFonts w:ascii="Times New Roman" w:hAnsi="Times New Roman"/>
        </w:rPr>
        <w:t xml:space="preserve"> - </w:t>
      </w:r>
      <w:r w:rsidR="00794DCD" w:rsidRPr="005C2483">
        <w:rPr>
          <w:rFonts w:ascii="Times New Roman" w:hAnsi="Times New Roman"/>
        </w:rPr>
        <w:t>Voor de allerkleinsten</w:t>
      </w:r>
      <w:r w:rsidR="00794DCD" w:rsidRPr="005C2483">
        <w:rPr>
          <w:rFonts w:ascii="Times New Roman" w:hAnsi="Times New Roman"/>
          <w:b/>
          <w:bCs/>
        </w:rPr>
        <w:t xml:space="preserve"> </w:t>
      </w:r>
      <w:r w:rsidR="00794DCD" w:rsidRPr="005C2483">
        <w:rPr>
          <w:rFonts w:ascii="Times New Roman" w:hAnsi="Times New Roman"/>
        </w:rPr>
        <w:t xml:space="preserve">is er crèche in </w:t>
      </w:r>
      <w:r w:rsidR="009B4179" w:rsidRPr="005C2483">
        <w:rPr>
          <w:rFonts w:ascii="Times New Roman" w:hAnsi="Times New Roman"/>
        </w:rPr>
        <w:t>De Poort</w:t>
      </w:r>
      <w:r w:rsidR="00794DCD" w:rsidRPr="005C2483">
        <w:rPr>
          <w:rFonts w:ascii="Times New Roman" w:hAnsi="Times New Roman"/>
        </w:rPr>
        <w:t>.</w:t>
      </w:r>
      <w:r w:rsidR="00560265" w:rsidRPr="005C2483">
        <w:rPr>
          <w:rFonts w:ascii="Times New Roman" w:hAnsi="Times New Roman"/>
        </w:rPr>
        <w:t xml:space="preserve"> </w:t>
      </w:r>
    </w:p>
    <w:p w14:paraId="0AC419B6" w14:textId="6D99A916" w:rsidR="00692A53" w:rsidRPr="00B262B0" w:rsidRDefault="00794DCD" w:rsidP="00560265">
      <w:pPr>
        <w:tabs>
          <w:tab w:val="left" w:pos="5812"/>
          <w:tab w:val="left" w:pos="6521"/>
          <w:tab w:val="left" w:pos="8847"/>
        </w:tabs>
        <w:ind w:left="-142" w:right="-284"/>
        <w:rPr>
          <w:b/>
          <w:bCs/>
          <w:sz w:val="22"/>
          <w:szCs w:val="22"/>
        </w:rPr>
      </w:pPr>
      <w:r w:rsidRPr="00B262B0">
        <w:rPr>
          <w:b/>
          <w:bCs/>
          <w:sz w:val="22"/>
          <w:szCs w:val="22"/>
        </w:rPr>
        <w:t xml:space="preserve">Kindernevendienst </w:t>
      </w:r>
    </w:p>
    <w:p w14:paraId="11FB8BD5" w14:textId="28682A69" w:rsidR="00B45F7B" w:rsidRPr="00B262B0" w:rsidRDefault="00F96762" w:rsidP="001A0854">
      <w:pPr>
        <w:tabs>
          <w:tab w:val="left" w:pos="2025"/>
        </w:tabs>
        <w:ind w:left="-142" w:right="-142"/>
        <w:rPr>
          <w:sz w:val="22"/>
          <w:szCs w:val="22"/>
        </w:rPr>
      </w:pPr>
      <w:r w:rsidRPr="00B262B0">
        <w:rPr>
          <w:sz w:val="22"/>
          <w:szCs w:val="22"/>
        </w:rPr>
        <w:t xml:space="preserve">Alle kinderen die op de basisschool zitten worden uitgenodigd om mee te </w:t>
      </w:r>
      <w:r w:rsidR="00101C8C" w:rsidRPr="00B262B0">
        <w:rPr>
          <w:sz w:val="22"/>
          <w:szCs w:val="22"/>
        </w:rPr>
        <w:t xml:space="preserve">gaan naar onze eigen ruimte. </w:t>
      </w:r>
    </w:p>
    <w:p w14:paraId="4195AE4F" w14:textId="2041FA0D" w:rsidR="00CE3CDB" w:rsidRPr="00B262B0" w:rsidRDefault="00101C8C" w:rsidP="00AE22B6">
      <w:pPr>
        <w:tabs>
          <w:tab w:val="left" w:pos="2025"/>
        </w:tabs>
        <w:ind w:left="-142" w:right="-142"/>
        <w:rPr>
          <w:sz w:val="22"/>
          <w:szCs w:val="22"/>
        </w:rPr>
      </w:pPr>
      <w:r w:rsidRPr="00B262B0">
        <w:rPr>
          <w:sz w:val="22"/>
          <w:szCs w:val="22"/>
        </w:rPr>
        <w:t>Onze kindernevendienst maakt gebruik van de methode Bijbel Basics, ontwikkeld door het NBG.</w:t>
      </w:r>
    </w:p>
    <w:p w14:paraId="420217F1" w14:textId="77777777" w:rsidR="00D232B0" w:rsidRPr="00D232B0" w:rsidRDefault="00D232B0" w:rsidP="00D232B0">
      <w:pPr>
        <w:spacing w:after="120"/>
        <w:ind w:left="-142"/>
        <w:rPr>
          <w:sz w:val="22"/>
          <w:szCs w:val="22"/>
        </w:rPr>
      </w:pPr>
      <w:r w:rsidRPr="00D232B0">
        <w:rPr>
          <w:sz w:val="22"/>
          <w:szCs w:val="22"/>
        </w:rPr>
        <w:t xml:space="preserve">Op deze zondag staat Marcus 5:21-24a en 35-43 centraal: het dochtertje van </w:t>
      </w:r>
      <w:proofErr w:type="spellStart"/>
      <w:r w:rsidRPr="00D232B0">
        <w:rPr>
          <w:sz w:val="22"/>
          <w:szCs w:val="22"/>
        </w:rPr>
        <w:t>Jaïrus</w:t>
      </w:r>
      <w:proofErr w:type="spellEnd"/>
      <w:r w:rsidRPr="00D232B0">
        <w:rPr>
          <w:sz w:val="22"/>
          <w:szCs w:val="22"/>
        </w:rPr>
        <w:t xml:space="preserve"> is gestorven, maar Jezus maakt haar weer levend.</w:t>
      </w:r>
    </w:p>
    <w:p w14:paraId="5691745E" w14:textId="4AF4B2CE" w:rsidR="0020038E" w:rsidRPr="00B262B0" w:rsidRDefault="0020038E" w:rsidP="0020038E">
      <w:pPr>
        <w:ind w:left="-142" w:right="-284"/>
        <w:rPr>
          <w:b/>
          <w:bCs/>
          <w:sz w:val="22"/>
          <w:szCs w:val="22"/>
        </w:rPr>
      </w:pPr>
      <w:r w:rsidRPr="00B262B0">
        <w:rPr>
          <w:b/>
          <w:bCs/>
          <w:sz w:val="22"/>
          <w:szCs w:val="22"/>
        </w:rPr>
        <w:t>Koffiedrinken na de dienst</w:t>
      </w:r>
    </w:p>
    <w:p w14:paraId="252A1FAE" w14:textId="77777777" w:rsidR="0020038E" w:rsidRPr="00B262B0" w:rsidRDefault="0020038E" w:rsidP="0020038E">
      <w:pPr>
        <w:shd w:val="clear" w:color="auto" w:fill="FFFFFF"/>
        <w:spacing w:after="120"/>
        <w:ind w:left="-142" w:right="-567"/>
        <w:rPr>
          <w:sz w:val="22"/>
          <w:szCs w:val="22"/>
        </w:rPr>
      </w:pPr>
      <w:r w:rsidRPr="00B262B0">
        <w:rPr>
          <w:sz w:val="22"/>
          <w:szCs w:val="22"/>
        </w:rPr>
        <w:t>Na de dienst bent u van harte welkom in De Poort voor een kop koffie, thee of limonade en elkaar te ontmoeten.</w:t>
      </w:r>
    </w:p>
    <w:p w14:paraId="496DA152" w14:textId="6B259C73" w:rsidR="00FD2BAD" w:rsidRPr="00B262B0" w:rsidRDefault="00FD2BAD" w:rsidP="00927CCF">
      <w:pPr>
        <w:ind w:left="-142"/>
        <w:rPr>
          <w:b/>
          <w:bCs/>
          <w:sz w:val="22"/>
          <w:szCs w:val="22"/>
        </w:rPr>
      </w:pPr>
      <w:r w:rsidRPr="00B262B0">
        <w:rPr>
          <w:b/>
          <w:bCs/>
          <w:sz w:val="22"/>
          <w:szCs w:val="22"/>
        </w:rPr>
        <w:t>Bloemengroet</w:t>
      </w:r>
    </w:p>
    <w:p w14:paraId="1054DB4E" w14:textId="7AE52047" w:rsidR="00B1743F" w:rsidRDefault="00D66C29" w:rsidP="00AE6AD7">
      <w:pPr>
        <w:spacing w:after="120"/>
        <w:ind w:left="-142" w:right="-709"/>
        <w:rPr>
          <w:sz w:val="22"/>
          <w:szCs w:val="22"/>
        </w:rPr>
      </w:pPr>
      <w:r w:rsidRPr="00B262B0">
        <w:rPr>
          <w:sz w:val="22"/>
          <w:szCs w:val="22"/>
        </w:rPr>
        <w:t xml:space="preserve">De bloemen van deze zondag gaan </w:t>
      </w:r>
      <w:r w:rsidR="009032C5">
        <w:rPr>
          <w:sz w:val="22"/>
          <w:szCs w:val="22"/>
        </w:rPr>
        <w:t>als</w:t>
      </w:r>
      <w:r w:rsidR="00AE6AD7" w:rsidRPr="00B262B0">
        <w:rPr>
          <w:sz w:val="22"/>
          <w:szCs w:val="22"/>
        </w:rPr>
        <w:t xml:space="preserve"> </w:t>
      </w:r>
      <w:r w:rsidR="00C24010" w:rsidRPr="00B262B0">
        <w:rPr>
          <w:sz w:val="22"/>
          <w:szCs w:val="22"/>
        </w:rPr>
        <w:t xml:space="preserve">groet van </w:t>
      </w:r>
      <w:r w:rsidR="009032C5">
        <w:rPr>
          <w:sz w:val="22"/>
          <w:szCs w:val="22"/>
        </w:rPr>
        <w:t>ons allen</w:t>
      </w:r>
      <w:r w:rsidR="00C24010" w:rsidRPr="00B262B0">
        <w:rPr>
          <w:sz w:val="22"/>
          <w:szCs w:val="22"/>
        </w:rPr>
        <w:t xml:space="preserve"> naar</w:t>
      </w:r>
      <w:r w:rsidR="00597C59" w:rsidRPr="00B262B0">
        <w:rPr>
          <w:sz w:val="22"/>
          <w:szCs w:val="22"/>
        </w:rPr>
        <w:t xml:space="preserve"> </w:t>
      </w:r>
      <w:r w:rsidR="00F27CB1">
        <w:rPr>
          <w:sz w:val="22"/>
          <w:szCs w:val="22"/>
        </w:rPr>
        <w:t>mw. Nel Provoost, Antoni Gaudipark 3</w:t>
      </w:r>
      <w:r w:rsidR="003043C5">
        <w:rPr>
          <w:sz w:val="22"/>
          <w:szCs w:val="22"/>
        </w:rPr>
        <w:t>, Vlissingen.</w:t>
      </w:r>
    </w:p>
    <w:p w14:paraId="08C2D777" w14:textId="277D59C4" w:rsidR="004E0CBB" w:rsidRDefault="004E0CBB" w:rsidP="00061A2C">
      <w:pPr>
        <w:ind w:left="-142" w:right="-709"/>
        <w:rPr>
          <w:b/>
          <w:bCs/>
          <w:sz w:val="22"/>
          <w:szCs w:val="22"/>
        </w:rPr>
      </w:pPr>
      <w:r>
        <w:rPr>
          <w:b/>
          <w:bCs/>
          <w:sz w:val="22"/>
          <w:szCs w:val="22"/>
        </w:rPr>
        <w:t>Vanuit de gemeente</w:t>
      </w:r>
    </w:p>
    <w:p w14:paraId="143EFA3E" w14:textId="6B61834C" w:rsidR="00707ED9" w:rsidRPr="00707ED9" w:rsidRDefault="00707ED9" w:rsidP="00061A2C">
      <w:pPr>
        <w:ind w:left="-142" w:right="-709"/>
        <w:rPr>
          <w:i/>
          <w:iCs/>
          <w:sz w:val="22"/>
          <w:szCs w:val="22"/>
        </w:rPr>
      </w:pPr>
      <w:r>
        <w:rPr>
          <w:i/>
          <w:iCs/>
          <w:sz w:val="22"/>
          <w:szCs w:val="22"/>
        </w:rPr>
        <w:t>Verjaardag</w:t>
      </w:r>
    </w:p>
    <w:p w14:paraId="10256DB3" w14:textId="7C98FD6B" w:rsidR="00061A2C" w:rsidRDefault="00642052" w:rsidP="00061A2C">
      <w:pPr>
        <w:ind w:left="-142" w:right="-709"/>
        <w:rPr>
          <w:sz w:val="22"/>
          <w:szCs w:val="22"/>
        </w:rPr>
      </w:pPr>
      <w:r>
        <w:rPr>
          <w:sz w:val="22"/>
          <w:szCs w:val="22"/>
        </w:rPr>
        <w:t xml:space="preserve">Op 3 augustus viert mw. C. Verhage-Moens, </w:t>
      </w:r>
      <w:proofErr w:type="spellStart"/>
      <w:r w:rsidR="005B6CF8">
        <w:rPr>
          <w:sz w:val="22"/>
          <w:szCs w:val="22"/>
        </w:rPr>
        <w:t>Simniapad</w:t>
      </w:r>
      <w:proofErr w:type="spellEnd"/>
      <w:r w:rsidR="005B6CF8">
        <w:rPr>
          <w:sz w:val="22"/>
          <w:szCs w:val="22"/>
        </w:rPr>
        <w:t xml:space="preserve"> 1, Woning </w:t>
      </w:r>
      <w:r w:rsidR="00C242DE">
        <w:rPr>
          <w:sz w:val="22"/>
          <w:szCs w:val="22"/>
        </w:rPr>
        <w:t>1, 4357 HJ Domburg, haar 80</w:t>
      </w:r>
      <w:r w:rsidR="00C242DE" w:rsidRPr="00C242DE">
        <w:rPr>
          <w:sz w:val="22"/>
          <w:szCs w:val="22"/>
          <w:vertAlign w:val="superscript"/>
        </w:rPr>
        <w:t>e</w:t>
      </w:r>
      <w:r w:rsidR="00C242DE">
        <w:rPr>
          <w:sz w:val="22"/>
          <w:szCs w:val="22"/>
        </w:rPr>
        <w:t xml:space="preserve"> verjaardag.</w:t>
      </w:r>
    </w:p>
    <w:p w14:paraId="12932417" w14:textId="74E69940" w:rsidR="00707ED9" w:rsidRDefault="00707ED9" w:rsidP="00707ED9">
      <w:pPr>
        <w:ind w:left="-142" w:right="-709"/>
        <w:rPr>
          <w:i/>
          <w:iCs/>
          <w:sz w:val="22"/>
          <w:szCs w:val="22"/>
        </w:rPr>
      </w:pPr>
      <w:r>
        <w:rPr>
          <w:i/>
          <w:iCs/>
          <w:sz w:val="22"/>
          <w:szCs w:val="22"/>
        </w:rPr>
        <w:t>Huwelijksjubileum</w:t>
      </w:r>
    </w:p>
    <w:p w14:paraId="7919CE68" w14:textId="4DD5D999" w:rsidR="00707ED9" w:rsidRDefault="00707ED9" w:rsidP="00707ED9">
      <w:pPr>
        <w:ind w:left="-142" w:right="-709"/>
        <w:rPr>
          <w:sz w:val="22"/>
          <w:szCs w:val="22"/>
        </w:rPr>
      </w:pPr>
      <w:r>
        <w:rPr>
          <w:sz w:val="22"/>
          <w:szCs w:val="22"/>
        </w:rPr>
        <w:t xml:space="preserve">Op </w:t>
      </w:r>
      <w:r w:rsidR="007A0724">
        <w:rPr>
          <w:sz w:val="22"/>
          <w:szCs w:val="22"/>
        </w:rPr>
        <w:t>7 augustus zijn Rinus en Matty Moens-Faasse, Aagtekerkseweg 3, 4363 RA Aagtekerke, 45 jaar getrouwd.</w:t>
      </w:r>
    </w:p>
    <w:p w14:paraId="1B451045" w14:textId="76F9C50F" w:rsidR="007A0724" w:rsidRPr="00707ED9" w:rsidRDefault="000929BA" w:rsidP="007A0724">
      <w:pPr>
        <w:spacing w:after="120"/>
        <w:ind w:left="-142" w:right="-709"/>
        <w:rPr>
          <w:sz w:val="22"/>
          <w:szCs w:val="22"/>
        </w:rPr>
      </w:pPr>
      <w:r>
        <w:rPr>
          <w:sz w:val="22"/>
          <w:szCs w:val="22"/>
        </w:rPr>
        <w:t>Allen v</w:t>
      </w:r>
      <w:r w:rsidR="007A0724">
        <w:rPr>
          <w:sz w:val="22"/>
          <w:szCs w:val="22"/>
        </w:rPr>
        <w:t>an harte gefeliciteerd en een fijne dag gewenst.</w:t>
      </w:r>
    </w:p>
    <w:p w14:paraId="13136864" w14:textId="519E88C9" w:rsidR="001B5930" w:rsidRPr="00B262B0" w:rsidRDefault="001B5930" w:rsidP="00AA7F45">
      <w:pPr>
        <w:pStyle w:val="Geenafstand"/>
        <w:ind w:left="-142" w:right="-142"/>
        <w:rPr>
          <w:rFonts w:ascii="Times New Roman" w:hAnsi="Times New Roman"/>
          <w:b/>
          <w:bCs/>
        </w:rPr>
      </w:pPr>
      <w:r w:rsidRPr="00B262B0">
        <w:rPr>
          <w:rFonts w:ascii="Times New Roman" w:hAnsi="Times New Roman"/>
          <w:b/>
          <w:bCs/>
        </w:rPr>
        <w:t>Van de kerkrentmeesters</w:t>
      </w:r>
    </w:p>
    <w:p w14:paraId="19351FF8" w14:textId="77777777" w:rsidR="00730409" w:rsidRPr="00B262B0" w:rsidRDefault="00730409" w:rsidP="00730409">
      <w:pPr>
        <w:pStyle w:val="Geenafstand"/>
        <w:ind w:left="-142" w:right="-142"/>
        <w:rPr>
          <w:rFonts w:ascii="Times New Roman" w:hAnsi="Times New Roman"/>
          <w:b/>
          <w:bCs/>
        </w:rPr>
      </w:pPr>
      <w:r w:rsidRPr="00B262B0">
        <w:rPr>
          <w:rFonts w:ascii="Times New Roman" w:hAnsi="Times New Roman"/>
          <w:b/>
          <w:bCs/>
        </w:rPr>
        <w:t>Openstelling Johanneskerk Domburg</w:t>
      </w:r>
    </w:p>
    <w:p w14:paraId="261835DA" w14:textId="09C1AC1E" w:rsidR="00730409" w:rsidRPr="00B262B0" w:rsidRDefault="00730409" w:rsidP="00730409">
      <w:pPr>
        <w:pStyle w:val="Geenafstand"/>
        <w:ind w:left="-142" w:right="-709"/>
        <w:rPr>
          <w:rFonts w:ascii="Times New Roman" w:hAnsi="Times New Roman"/>
        </w:rPr>
      </w:pPr>
      <w:r w:rsidRPr="00B262B0">
        <w:rPr>
          <w:rFonts w:ascii="Times New Roman" w:hAnsi="Times New Roman"/>
        </w:rPr>
        <w:t xml:space="preserve">De Johanneskerk is in </w:t>
      </w:r>
      <w:r w:rsidR="009C2BA0">
        <w:rPr>
          <w:rFonts w:ascii="Times New Roman" w:hAnsi="Times New Roman"/>
        </w:rPr>
        <w:t xml:space="preserve">de maand </w:t>
      </w:r>
      <w:r w:rsidRPr="00B262B0">
        <w:rPr>
          <w:rFonts w:ascii="Times New Roman" w:hAnsi="Times New Roman"/>
        </w:rPr>
        <w:t xml:space="preserve">augustus op de </w:t>
      </w:r>
      <w:r w:rsidRPr="00B262B0">
        <w:rPr>
          <w:rFonts w:ascii="Times New Roman" w:hAnsi="Times New Roman"/>
          <w:b/>
          <w:bCs/>
        </w:rPr>
        <w:t>maandagen van 13:00-17:00 uur</w:t>
      </w:r>
      <w:r w:rsidRPr="00B262B0">
        <w:rPr>
          <w:rFonts w:ascii="Times New Roman" w:hAnsi="Times New Roman"/>
        </w:rPr>
        <w:t xml:space="preserve"> open voor bezoekers.</w:t>
      </w:r>
    </w:p>
    <w:p w14:paraId="09D6ADFC" w14:textId="733CD18C" w:rsidR="00730409" w:rsidRDefault="00730409" w:rsidP="00B84B96">
      <w:pPr>
        <w:pStyle w:val="Geenafstand"/>
        <w:ind w:left="-142" w:right="-425"/>
        <w:rPr>
          <w:rFonts w:ascii="Times New Roman" w:hAnsi="Times New Roman"/>
        </w:rPr>
      </w:pPr>
      <w:r w:rsidRPr="00B262B0">
        <w:rPr>
          <w:rFonts w:ascii="Times New Roman" w:hAnsi="Times New Roman"/>
          <w:b/>
          <w:bCs/>
        </w:rPr>
        <w:t xml:space="preserve">Dinsdag </w:t>
      </w:r>
      <w:r w:rsidR="00692B0D">
        <w:rPr>
          <w:rFonts w:ascii="Times New Roman" w:hAnsi="Times New Roman"/>
          <w:b/>
          <w:bCs/>
        </w:rPr>
        <w:t>4 augustus</w:t>
      </w:r>
      <w:r w:rsidRPr="00B262B0">
        <w:rPr>
          <w:rFonts w:ascii="Times New Roman" w:hAnsi="Times New Roman"/>
          <w:b/>
          <w:bCs/>
        </w:rPr>
        <w:t xml:space="preserve"> </w:t>
      </w:r>
      <w:r w:rsidRPr="00B262B0">
        <w:rPr>
          <w:rFonts w:ascii="Times New Roman" w:hAnsi="Times New Roman"/>
        </w:rPr>
        <w:t xml:space="preserve">is de Johanneskerk open </w:t>
      </w:r>
      <w:r w:rsidRPr="00B262B0">
        <w:rPr>
          <w:rFonts w:ascii="Times New Roman" w:hAnsi="Times New Roman"/>
          <w:b/>
          <w:bCs/>
        </w:rPr>
        <w:t>van 20.30-21.30 uur</w:t>
      </w:r>
      <w:r w:rsidRPr="00B262B0">
        <w:rPr>
          <w:rFonts w:ascii="Times New Roman" w:hAnsi="Times New Roman"/>
        </w:rPr>
        <w:t xml:space="preserve">. Tijdens de openstelling wordt het orgel bespeeld door </w:t>
      </w:r>
      <w:r w:rsidR="00692B0D">
        <w:rPr>
          <w:rFonts w:ascii="Times New Roman" w:hAnsi="Times New Roman"/>
        </w:rPr>
        <w:t>Carlo Moerdijk</w:t>
      </w:r>
      <w:r w:rsidRPr="00B262B0">
        <w:rPr>
          <w:rFonts w:ascii="Times New Roman" w:hAnsi="Times New Roman"/>
        </w:rPr>
        <w:t xml:space="preserve">. Stichting Gambia is aanwezig voor de verkoop van producten uit Afrika ter ondersteuning van dit project. </w:t>
      </w:r>
    </w:p>
    <w:p w14:paraId="0323483C" w14:textId="77777777" w:rsidR="00B84B96" w:rsidRPr="00F97BB9" w:rsidRDefault="00B84B96" w:rsidP="00B84B96">
      <w:pPr>
        <w:pStyle w:val="Geenafstand"/>
        <w:ind w:left="-142" w:right="-425"/>
        <w:rPr>
          <w:rFonts w:ascii="Times New Roman" w:hAnsi="Times New Roman"/>
        </w:rPr>
      </w:pPr>
      <w:r>
        <w:rPr>
          <w:rFonts w:ascii="Times New Roman" w:hAnsi="Times New Roman"/>
          <w:b/>
          <w:bCs/>
        </w:rPr>
        <w:t xml:space="preserve">Woensdag 5 augustus </w:t>
      </w:r>
      <w:r>
        <w:rPr>
          <w:rFonts w:ascii="Times New Roman" w:hAnsi="Times New Roman"/>
        </w:rPr>
        <w:t xml:space="preserve">is er van </w:t>
      </w:r>
      <w:r w:rsidRPr="009E07A3">
        <w:rPr>
          <w:rFonts w:ascii="Times New Roman" w:hAnsi="Times New Roman"/>
          <w:b/>
          <w:bCs/>
        </w:rPr>
        <w:t>20:30-21:30u</w:t>
      </w:r>
      <w:r>
        <w:rPr>
          <w:rFonts w:ascii="Times New Roman" w:hAnsi="Times New Roman"/>
          <w:b/>
          <w:bCs/>
        </w:rPr>
        <w:t>ur</w:t>
      </w:r>
      <w:r>
        <w:rPr>
          <w:rFonts w:ascii="Times New Roman" w:hAnsi="Times New Roman"/>
        </w:rPr>
        <w:t xml:space="preserve"> in de Johanneskerk een concert met Jan Sjoerd van der Vaart, orgel en Leanne Willems, piano.</w:t>
      </w:r>
    </w:p>
    <w:p w14:paraId="133C9D8C" w14:textId="77777777" w:rsidR="00200E6F" w:rsidRPr="00B262B0" w:rsidRDefault="00200E6F" w:rsidP="00200E6F">
      <w:pPr>
        <w:ind w:left="-142" w:right="-709"/>
        <w:rPr>
          <w:sz w:val="22"/>
          <w:szCs w:val="22"/>
        </w:rPr>
      </w:pPr>
      <w:r w:rsidRPr="00B262B0">
        <w:rPr>
          <w:b/>
          <w:bCs/>
          <w:sz w:val="22"/>
          <w:szCs w:val="22"/>
        </w:rPr>
        <w:t>Taizé - morgengebed</w:t>
      </w:r>
    </w:p>
    <w:p w14:paraId="1774C8DF" w14:textId="2C0F4D7D" w:rsidR="00200E6F" w:rsidRPr="00B262B0" w:rsidRDefault="00200E6F" w:rsidP="00200E6F">
      <w:pPr>
        <w:spacing w:after="120"/>
        <w:ind w:left="-142"/>
        <w:rPr>
          <w:sz w:val="22"/>
          <w:szCs w:val="22"/>
        </w:rPr>
      </w:pPr>
      <w:r w:rsidRPr="00B262B0">
        <w:rPr>
          <w:sz w:val="22"/>
          <w:szCs w:val="22"/>
        </w:rPr>
        <w:t xml:space="preserve">Op de woensdagen 5, 12 en 19 augustus is er </w:t>
      </w:r>
      <w:r w:rsidRPr="00B262B0">
        <w:rPr>
          <w:sz w:val="22"/>
          <w:szCs w:val="22"/>
          <w:u w:val="single"/>
        </w:rPr>
        <w:t>geen</w:t>
      </w:r>
      <w:r w:rsidRPr="00B262B0">
        <w:rPr>
          <w:sz w:val="22"/>
          <w:szCs w:val="22"/>
        </w:rPr>
        <w:t xml:space="preserve"> morgengebed in de Dorpskerk maar is er van 9:00 - 9:30 in de Johanneskerk in Domburg een Taizé Morgengebed in de kring geleid door ds. Evelyn Quaak-Kloet. We zingen enkele Taizéliederen, luisteren naar een Bijbeltekst en zijn stil, voorbeden kunnen worden ingeleverd. Allen hartelijk welkom! Voor wie wil is er daarna een kop koffie of thee.</w:t>
      </w:r>
    </w:p>
    <w:p w14:paraId="2867644A" w14:textId="3B541EC2" w:rsidR="00DC31FB" w:rsidRPr="00B262B0" w:rsidRDefault="00DC31FB" w:rsidP="00DC31FB">
      <w:pPr>
        <w:pStyle w:val="Geenafstand"/>
        <w:ind w:left="-142" w:right="-142"/>
        <w:rPr>
          <w:rFonts w:ascii="Times New Roman" w:hAnsi="Times New Roman"/>
          <w:b/>
          <w:bCs/>
        </w:rPr>
      </w:pPr>
      <w:r w:rsidRPr="00B262B0">
        <w:rPr>
          <w:rFonts w:ascii="Times New Roman" w:hAnsi="Times New Roman"/>
          <w:b/>
          <w:bCs/>
        </w:rPr>
        <w:t>Openstelling Dorpskerk Aagtekerke</w:t>
      </w:r>
    </w:p>
    <w:p w14:paraId="27AD9F36" w14:textId="76F22555" w:rsidR="00DC31FB" w:rsidRDefault="00DC31FB" w:rsidP="00DC31FB">
      <w:pPr>
        <w:pStyle w:val="Geenafstand"/>
        <w:spacing w:after="120"/>
        <w:ind w:left="-142" w:right="-142"/>
        <w:rPr>
          <w:rFonts w:ascii="Times New Roman" w:eastAsia="Times New Roman" w:hAnsi="Times New Roman"/>
          <w:color w:val="000000"/>
          <w:lang w:eastAsia="nl-NL"/>
        </w:rPr>
      </w:pPr>
      <w:r w:rsidRPr="00B262B0">
        <w:rPr>
          <w:rFonts w:ascii="Times New Roman" w:eastAsia="Times New Roman" w:hAnsi="Times New Roman"/>
          <w:color w:val="000000"/>
          <w:lang w:eastAsia="nl-NL"/>
        </w:rPr>
        <w:t xml:space="preserve">Tot en met Monumentendag staat de Dorpskerk </w:t>
      </w:r>
      <w:r w:rsidRPr="00B262B0">
        <w:rPr>
          <w:rFonts w:ascii="Times New Roman" w:eastAsia="Times New Roman" w:hAnsi="Times New Roman"/>
          <w:b/>
          <w:bCs/>
          <w:color w:val="000000"/>
          <w:lang w:eastAsia="nl-NL"/>
        </w:rPr>
        <w:t>iedere zaterdagmiddag van</w:t>
      </w:r>
      <w:r w:rsidRPr="00B262B0">
        <w:rPr>
          <w:rFonts w:ascii="Times New Roman" w:eastAsia="Times New Roman" w:hAnsi="Times New Roman"/>
          <w:color w:val="000000"/>
          <w:lang w:eastAsia="nl-NL"/>
        </w:rPr>
        <w:t xml:space="preserve"> </w:t>
      </w:r>
      <w:r w:rsidRPr="00B262B0">
        <w:rPr>
          <w:rFonts w:ascii="Times New Roman" w:hAnsi="Times New Roman"/>
          <w:b/>
          <w:bCs/>
        </w:rPr>
        <w:t>1</w:t>
      </w:r>
      <w:r w:rsidR="004C1C41">
        <w:rPr>
          <w:rFonts w:ascii="Times New Roman" w:hAnsi="Times New Roman"/>
          <w:b/>
          <w:bCs/>
        </w:rPr>
        <w:t>3</w:t>
      </w:r>
      <w:r w:rsidRPr="00B262B0">
        <w:rPr>
          <w:rFonts w:ascii="Times New Roman" w:hAnsi="Times New Roman"/>
          <w:b/>
          <w:bCs/>
        </w:rPr>
        <w:t>.00-16.00u.</w:t>
      </w:r>
      <w:r w:rsidRPr="00B262B0">
        <w:rPr>
          <w:rFonts w:ascii="Times New Roman" w:eastAsia="Times New Roman" w:hAnsi="Times New Roman"/>
          <w:color w:val="000000"/>
          <w:lang w:eastAsia="nl-NL"/>
        </w:rPr>
        <w:t xml:space="preserve"> gastvrij open voor bezoekers. Een mooie gelegenheid om even binnen te lopen, de sfeer van de kerk te proeven en te genieten van wat er te zien én te horen is. Tijdens deze open middagen klinkt er regelmatig orgelmuziek door de kerk en is er een bijzondere expositie te bewonderen met kunstwerken van leden van de </w:t>
      </w:r>
      <w:proofErr w:type="spellStart"/>
      <w:r w:rsidRPr="00B262B0">
        <w:rPr>
          <w:rFonts w:ascii="Times New Roman" w:eastAsia="Times New Roman" w:hAnsi="Times New Roman"/>
          <w:color w:val="000000"/>
          <w:lang w:eastAsia="nl-NL"/>
        </w:rPr>
        <w:t>Westkappelse</w:t>
      </w:r>
      <w:proofErr w:type="spellEnd"/>
      <w:r w:rsidRPr="00B262B0">
        <w:rPr>
          <w:rFonts w:ascii="Times New Roman" w:eastAsia="Times New Roman" w:hAnsi="Times New Roman"/>
          <w:color w:val="000000"/>
          <w:lang w:eastAsia="nl-NL"/>
        </w:rPr>
        <w:t xml:space="preserve"> Teken- en Schilderclub. </w:t>
      </w:r>
    </w:p>
    <w:p w14:paraId="61A8FEC2" w14:textId="3D3C5B0D" w:rsidR="001577EB" w:rsidRPr="001577EB" w:rsidRDefault="001577EB" w:rsidP="001577EB">
      <w:pPr>
        <w:pStyle w:val="Geenafstand"/>
        <w:ind w:left="-142" w:right="-142"/>
        <w:rPr>
          <w:rFonts w:ascii="Times New Roman" w:hAnsi="Times New Roman"/>
          <w:color w:val="000000"/>
        </w:rPr>
      </w:pPr>
      <w:r w:rsidRPr="001577EB">
        <w:rPr>
          <w:rFonts w:ascii="Times New Roman" w:hAnsi="Times New Roman"/>
          <w:b/>
          <w:bCs/>
          <w:color w:val="000000"/>
        </w:rPr>
        <w:t xml:space="preserve">Van de ZWO   -   Pannenkoekenfeest </w:t>
      </w:r>
    </w:p>
    <w:p w14:paraId="27CD255D" w14:textId="475790E5" w:rsidR="001577EB" w:rsidRPr="001577EB" w:rsidRDefault="001577EB" w:rsidP="00984D5B">
      <w:pPr>
        <w:pStyle w:val="Geenafstand"/>
        <w:spacing w:after="120"/>
        <w:ind w:left="-142" w:right="-142"/>
        <w:rPr>
          <w:rFonts w:ascii="Times New Roman" w:hAnsi="Times New Roman"/>
          <w:color w:val="000000"/>
        </w:rPr>
      </w:pPr>
      <w:r w:rsidRPr="001577EB">
        <w:rPr>
          <w:rFonts w:ascii="Times New Roman" w:hAnsi="Times New Roman"/>
          <w:color w:val="000000"/>
        </w:rPr>
        <w:t>Het pannenkoekenfeest afgelopen dinsdag was weer een geslaagd evenement, dat we samen met een enorme groep vrijwilligers hebben kunnen realiseren. Iedereen die heeft meegeholpen of aanwezig was enorm bedankt. De voorlopige opbrengst staat op € 7.</w:t>
      </w:r>
      <w:r w:rsidR="00E141A0">
        <w:rPr>
          <w:rFonts w:ascii="Times New Roman" w:hAnsi="Times New Roman"/>
          <w:color w:val="000000"/>
        </w:rPr>
        <w:t>8</w:t>
      </w:r>
      <w:r w:rsidRPr="001577EB">
        <w:rPr>
          <w:rFonts w:ascii="Times New Roman" w:hAnsi="Times New Roman"/>
          <w:color w:val="000000"/>
        </w:rPr>
        <w:t>00,</w:t>
      </w:r>
      <w:r w:rsidR="00966586">
        <w:rPr>
          <w:rFonts w:ascii="Times New Roman" w:hAnsi="Times New Roman"/>
          <w:color w:val="000000"/>
        </w:rPr>
        <w:t>--</w:t>
      </w:r>
      <w:r w:rsidRPr="001577EB">
        <w:rPr>
          <w:rFonts w:ascii="Times New Roman" w:hAnsi="Times New Roman"/>
          <w:color w:val="000000"/>
        </w:rPr>
        <w:t>, iets waar we weer trots op kunnen zijn.</w:t>
      </w:r>
    </w:p>
    <w:p w14:paraId="6E26DFD9" w14:textId="3CEED639" w:rsidR="009A576A" w:rsidRPr="00B262B0" w:rsidRDefault="0044665F" w:rsidP="00BA1769">
      <w:pPr>
        <w:pStyle w:val="Geenafstand"/>
        <w:ind w:left="-142" w:right="-142"/>
        <w:rPr>
          <w:rFonts w:ascii="Times New Roman" w:hAnsi="Times New Roman"/>
          <w:b/>
        </w:rPr>
      </w:pPr>
      <w:r w:rsidRPr="00B262B0">
        <w:rPr>
          <w:rFonts w:ascii="Times New Roman" w:hAnsi="Times New Roman"/>
          <w:b/>
        </w:rPr>
        <w:t>Agenda</w:t>
      </w:r>
      <w:r w:rsidR="000C01BD" w:rsidRPr="00B262B0">
        <w:rPr>
          <w:rFonts w:ascii="Times New Roman" w:hAnsi="Times New Roman"/>
          <w:b/>
        </w:rPr>
        <w:t xml:space="preserve"> </w:t>
      </w:r>
    </w:p>
    <w:p w14:paraId="7CEF9169" w14:textId="20388370" w:rsidR="00BF7F21" w:rsidRPr="00B262B0" w:rsidRDefault="009C2BA0" w:rsidP="006B2A2F">
      <w:pPr>
        <w:tabs>
          <w:tab w:val="left" w:pos="709"/>
          <w:tab w:val="left" w:pos="1276"/>
          <w:tab w:val="left" w:pos="2127"/>
          <w:tab w:val="left" w:pos="4678"/>
        </w:tabs>
        <w:ind w:left="-142" w:right="-284"/>
        <w:rPr>
          <w:color w:val="000000"/>
          <w:sz w:val="22"/>
          <w:szCs w:val="22"/>
        </w:rPr>
      </w:pPr>
      <w:r>
        <w:rPr>
          <w:color w:val="000000"/>
          <w:sz w:val="22"/>
          <w:szCs w:val="22"/>
        </w:rPr>
        <w:t>3 aug</w:t>
      </w:r>
      <w:r w:rsidR="0089587C">
        <w:rPr>
          <w:color w:val="000000"/>
          <w:sz w:val="22"/>
          <w:szCs w:val="22"/>
        </w:rPr>
        <w:t>.</w:t>
      </w:r>
      <w:r w:rsidR="00BF7F21" w:rsidRPr="00B262B0">
        <w:rPr>
          <w:color w:val="000000"/>
          <w:sz w:val="22"/>
          <w:szCs w:val="22"/>
        </w:rPr>
        <w:t xml:space="preserve"> </w:t>
      </w:r>
      <w:r w:rsidR="00067A7E" w:rsidRPr="00B262B0">
        <w:rPr>
          <w:color w:val="000000"/>
          <w:sz w:val="22"/>
          <w:szCs w:val="22"/>
        </w:rPr>
        <w:tab/>
      </w:r>
      <w:r w:rsidR="003B18BF" w:rsidRPr="00B262B0">
        <w:rPr>
          <w:color w:val="000000"/>
          <w:sz w:val="22"/>
          <w:szCs w:val="22"/>
        </w:rPr>
        <w:t>1</w:t>
      </w:r>
      <w:r w:rsidR="00252A0A" w:rsidRPr="00B262B0">
        <w:rPr>
          <w:color w:val="000000"/>
          <w:sz w:val="22"/>
          <w:szCs w:val="22"/>
        </w:rPr>
        <w:t>3</w:t>
      </w:r>
      <w:r w:rsidR="003B18BF" w:rsidRPr="00B262B0">
        <w:rPr>
          <w:color w:val="000000"/>
          <w:sz w:val="22"/>
          <w:szCs w:val="22"/>
        </w:rPr>
        <w:t>:00-17:00u.</w:t>
      </w:r>
      <w:r w:rsidR="003B18BF" w:rsidRPr="00B262B0">
        <w:rPr>
          <w:color w:val="000000"/>
          <w:sz w:val="22"/>
          <w:szCs w:val="22"/>
        </w:rPr>
        <w:tab/>
      </w:r>
      <w:r w:rsidR="003B18BF" w:rsidRPr="00B262B0">
        <w:rPr>
          <w:b/>
          <w:bCs/>
          <w:color w:val="000000"/>
          <w:sz w:val="22"/>
          <w:szCs w:val="22"/>
        </w:rPr>
        <w:t>Openstelling Johanneskerk Domburg</w:t>
      </w:r>
      <w:r w:rsidR="001E7443" w:rsidRPr="00B262B0">
        <w:rPr>
          <w:b/>
          <w:bCs/>
          <w:color w:val="000000"/>
          <w:sz w:val="22"/>
          <w:szCs w:val="22"/>
        </w:rPr>
        <w:t xml:space="preserve"> </w:t>
      </w:r>
      <w:r w:rsidR="00F16F11" w:rsidRPr="00B262B0">
        <w:rPr>
          <w:color w:val="000000"/>
          <w:sz w:val="22"/>
          <w:szCs w:val="22"/>
        </w:rPr>
        <w:t>voor bezoekers</w:t>
      </w:r>
    </w:p>
    <w:p w14:paraId="405F903C" w14:textId="74F1ED1A" w:rsidR="001948A8" w:rsidRPr="00B262B0" w:rsidRDefault="0089587C" w:rsidP="00942DBF">
      <w:pPr>
        <w:pStyle w:val="Geenafstand"/>
        <w:tabs>
          <w:tab w:val="left" w:pos="709"/>
          <w:tab w:val="left" w:pos="1985"/>
          <w:tab w:val="left" w:pos="2127"/>
          <w:tab w:val="left" w:pos="2410"/>
        </w:tabs>
        <w:ind w:left="-142" w:right="-142"/>
        <w:rPr>
          <w:rFonts w:ascii="Times New Roman" w:hAnsi="Times New Roman"/>
        </w:rPr>
      </w:pPr>
      <w:r>
        <w:rPr>
          <w:rFonts w:ascii="Times New Roman" w:hAnsi="Times New Roman"/>
          <w:bCs/>
        </w:rPr>
        <w:t>4 aug.</w:t>
      </w:r>
      <w:r w:rsidR="005C1C5D" w:rsidRPr="00B262B0">
        <w:rPr>
          <w:rFonts w:ascii="Times New Roman" w:hAnsi="Times New Roman"/>
          <w:bCs/>
        </w:rPr>
        <w:t xml:space="preserve">     </w:t>
      </w:r>
      <w:r w:rsidR="00067A7E" w:rsidRPr="00B262B0">
        <w:rPr>
          <w:rFonts w:ascii="Times New Roman" w:hAnsi="Times New Roman"/>
        </w:rPr>
        <w:t>20.30-21.30u.</w:t>
      </w:r>
      <w:r w:rsidR="00942DBF" w:rsidRPr="00B262B0">
        <w:rPr>
          <w:rFonts w:ascii="Times New Roman" w:hAnsi="Times New Roman"/>
        </w:rPr>
        <w:tab/>
      </w:r>
      <w:r w:rsidR="00B262B0">
        <w:rPr>
          <w:rFonts w:ascii="Times New Roman" w:hAnsi="Times New Roman"/>
        </w:rPr>
        <w:tab/>
      </w:r>
      <w:r w:rsidR="001948A8" w:rsidRPr="00B262B0">
        <w:rPr>
          <w:rFonts w:ascii="Times New Roman" w:hAnsi="Times New Roman"/>
          <w:b/>
          <w:bCs/>
        </w:rPr>
        <w:t xml:space="preserve">Openstelling Johanneskerk Domburg </w:t>
      </w:r>
      <w:r w:rsidR="001948A8" w:rsidRPr="00B262B0">
        <w:rPr>
          <w:rFonts w:ascii="Times New Roman" w:hAnsi="Times New Roman"/>
        </w:rPr>
        <w:t>met orgelspel</w:t>
      </w:r>
      <w:r w:rsidR="006373DC" w:rsidRPr="00B262B0">
        <w:rPr>
          <w:rFonts w:ascii="Times New Roman" w:hAnsi="Times New Roman"/>
        </w:rPr>
        <w:t xml:space="preserve"> door</w:t>
      </w:r>
      <w:r w:rsidR="00BD71E4" w:rsidRPr="00B262B0">
        <w:rPr>
          <w:rFonts w:ascii="Times New Roman" w:hAnsi="Times New Roman"/>
        </w:rPr>
        <w:t xml:space="preserve"> </w:t>
      </w:r>
      <w:r w:rsidR="00CA5FE9">
        <w:rPr>
          <w:rFonts w:ascii="Times New Roman" w:hAnsi="Times New Roman"/>
        </w:rPr>
        <w:t>Carlo Moerdijk</w:t>
      </w:r>
    </w:p>
    <w:p w14:paraId="770CC672" w14:textId="00D09263" w:rsidR="001D7C2A" w:rsidRDefault="00CA5FE9" w:rsidP="001C7D38">
      <w:pPr>
        <w:tabs>
          <w:tab w:val="left" w:pos="709"/>
          <w:tab w:val="left" w:pos="851"/>
          <w:tab w:val="left" w:pos="993"/>
          <w:tab w:val="left" w:pos="2127"/>
        </w:tabs>
        <w:ind w:left="-142" w:right="709"/>
        <w:rPr>
          <w:b/>
          <w:sz w:val="22"/>
          <w:szCs w:val="22"/>
        </w:rPr>
      </w:pPr>
      <w:r>
        <w:rPr>
          <w:bCs/>
          <w:sz w:val="22"/>
          <w:szCs w:val="22"/>
        </w:rPr>
        <w:t>5 aug.</w:t>
      </w:r>
      <w:r w:rsidR="001C7D38" w:rsidRPr="00B262B0">
        <w:rPr>
          <w:bCs/>
          <w:sz w:val="22"/>
          <w:szCs w:val="22"/>
        </w:rPr>
        <w:tab/>
      </w:r>
      <w:r w:rsidR="001D7C2A" w:rsidRPr="00B262B0">
        <w:rPr>
          <w:bCs/>
          <w:sz w:val="22"/>
          <w:szCs w:val="22"/>
        </w:rPr>
        <w:t>09:00</w:t>
      </w:r>
      <w:r w:rsidR="001C7D38" w:rsidRPr="00B262B0">
        <w:rPr>
          <w:bCs/>
          <w:sz w:val="22"/>
          <w:szCs w:val="22"/>
        </w:rPr>
        <w:t>-</w:t>
      </w:r>
      <w:r w:rsidR="00772EE0" w:rsidRPr="00B262B0">
        <w:rPr>
          <w:bCs/>
          <w:sz w:val="22"/>
          <w:szCs w:val="22"/>
        </w:rPr>
        <w:t>09:30</w:t>
      </w:r>
      <w:r w:rsidR="001D7C2A" w:rsidRPr="00B262B0">
        <w:rPr>
          <w:bCs/>
          <w:sz w:val="22"/>
          <w:szCs w:val="22"/>
        </w:rPr>
        <w:t>u.</w:t>
      </w:r>
      <w:r w:rsidR="001D7C2A" w:rsidRPr="00B262B0">
        <w:rPr>
          <w:bCs/>
          <w:sz w:val="22"/>
          <w:szCs w:val="22"/>
        </w:rPr>
        <w:tab/>
      </w:r>
      <w:r w:rsidR="001D7C2A" w:rsidRPr="00B262B0">
        <w:rPr>
          <w:b/>
          <w:sz w:val="22"/>
          <w:szCs w:val="22"/>
        </w:rPr>
        <w:t>Taizé Morgengebed in de Johanneskerk Domburg</w:t>
      </w:r>
    </w:p>
    <w:p w14:paraId="611FCA03" w14:textId="0A84EE0E" w:rsidR="006C506A" w:rsidRDefault="006C506A" w:rsidP="0043125C">
      <w:pPr>
        <w:tabs>
          <w:tab w:val="left" w:pos="709"/>
          <w:tab w:val="left" w:pos="851"/>
          <w:tab w:val="left" w:pos="993"/>
          <w:tab w:val="left" w:pos="2127"/>
        </w:tabs>
        <w:ind w:left="-142" w:right="-567"/>
        <w:rPr>
          <w:sz w:val="22"/>
          <w:szCs w:val="22"/>
        </w:rPr>
      </w:pPr>
      <w:r>
        <w:rPr>
          <w:bCs/>
          <w:sz w:val="22"/>
          <w:szCs w:val="22"/>
        </w:rPr>
        <w:t>5 aug.</w:t>
      </w:r>
      <w:r w:rsidR="00F84629">
        <w:rPr>
          <w:bCs/>
          <w:sz w:val="22"/>
          <w:szCs w:val="22"/>
        </w:rPr>
        <w:tab/>
      </w:r>
      <w:r w:rsidR="00F84629">
        <w:rPr>
          <w:bCs/>
          <w:sz w:val="22"/>
          <w:szCs w:val="22"/>
        </w:rPr>
        <w:tab/>
      </w:r>
      <w:r w:rsidR="00F84629">
        <w:rPr>
          <w:bCs/>
          <w:sz w:val="22"/>
          <w:szCs w:val="22"/>
        </w:rPr>
        <w:tab/>
        <w:t>20:30u.</w:t>
      </w:r>
      <w:r w:rsidR="00F84629">
        <w:rPr>
          <w:bCs/>
          <w:sz w:val="22"/>
          <w:szCs w:val="22"/>
        </w:rPr>
        <w:tab/>
      </w:r>
      <w:r w:rsidR="000C58AE" w:rsidRPr="000C58AE">
        <w:rPr>
          <w:b/>
          <w:bCs/>
          <w:sz w:val="22"/>
          <w:szCs w:val="22"/>
        </w:rPr>
        <w:t>Concert</w:t>
      </w:r>
      <w:r w:rsidR="000C58AE" w:rsidRPr="000C58AE">
        <w:rPr>
          <w:sz w:val="22"/>
          <w:szCs w:val="22"/>
        </w:rPr>
        <w:t xml:space="preserve"> </w:t>
      </w:r>
      <w:r w:rsidR="000C58AE" w:rsidRPr="000C58AE">
        <w:rPr>
          <w:b/>
          <w:bCs/>
          <w:sz w:val="22"/>
          <w:szCs w:val="22"/>
        </w:rPr>
        <w:t>in de</w:t>
      </w:r>
      <w:r w:rsidR="000C58AE" w:rsidRPr="000C58AE">
        <w:rPr>
          <w:sz w:val="22"/>
          <w:szCs w:val="22"/>
        </w:rPr>
        <w:t xml:space="preserve"> </w:t>
      </w:r>
      <w:r w:rsidR="000C58AE" w:rsidRPr="000C58AE">
        <w:rPr>
          <w:b/>
          <w:bCs/>
          <w:sz w:val="22"/>
          <w:szCs w:val="22"/>
        </w:rPr>
        <w:t xml:space="preserve">Johanneskerk </w:t>
      </w:r>
      <w:r w:rsidR="000C58AE" w:rsidRPr="000C58AE">
        <w:rPr>
          <w:sz w:val="22"/>
          <w:szCs w:val="22"/>
        </w:rPr>
        <w:t>met</w:t>
      </w:r>
      <w:r w:rsidR="000C58AE">
        <w:rPr>
          <w:sz w:val="22"/>
          <w:szCs w:val="22"/>
        </w:rPr>
        <w:t xml:space="preserve"> </w:t>
      </w:r>
      <w:r w:rsidR="0096640B">
        <w:rPr>
          <w:sz w:val="22"/>
          <w:szCs w:val="22"/>
        </w:rPr>
        <w:t xml:space="preserve">Jan Sjoerd van der Vaart, orgel en </w:t>
      </w:r>
      <w:r w:rsidR="0043125C">
        <w:rPr>
          <w:sz w:val="22"/>
          <w:szCs w:val="22"/>
        </w:rPr>
        <w:t>Leanne Willems, piano</w:t>
      </w:r>
    </w:p>
    <w:p w14:paraId="7B044976" w14:textId="379E2F4A" w:rsidR="00061A2C" w:rsidRPr="00061A2C" w:rsidRDefault="00061A2C" w:rsidP="0043125C">
      <w:pPr>
        <w:tabs>
          <w:tab w:val="left" w:pos="709"/>
          <w:tab w:val="left" w:pos="851"/>
          <w:tab w:val="left" w:pos="993"/>
          <w:tab w:val="left" w:pos="2127"/>
        </w:tabs>
        <w:ind w:left="-142" w:right="-567"/>
        <w:rPr>
          <w:b/>
          <w:bCs/>
          <w:sz w:val="22"/>
          <w:szCs w:val="22"/>
        </w:rPr>
      </w:pPr>
      <w:r>
        <w:rPr>
          <w:sz w:val="22"/>
          <w:szCs w:val="22"/>
        </w:rPr>
        <w:t>6 aug.</w:t>
      </w:r>
      <w:r>
        <w:rPr>
          <w:sz w:val="22"/>
          <w:szCs w:val="22"/>
        </w:rPr>
        <w:tab/>
      </w:r>
      <w:r>
        <w:rPr>
          <w:sz w:val="22"/>
          <w:szCs w:val="22"/>
        </w:rPr>
        <w:tab/>
      </w:r>
      <w:r>
        <w:rPr>
          <w:sz w:val="22"/>
          <w:szCs w:val="22"/>
        </w:rPr>
        <w:tab/>
        <w:t>19:45u.</w:t>
      </w:r>
      <w:r>
        <w:rPr>
          <w:sz w:val="22"/>
          <w:szCs w:val="22"/>
        </w:rPr>
        <w:tab/>
      </w:r>
      <w:r>
        <w:rPr>
          <w:b/>
          <w:bCs/>
          <w:sz w:val="22"/>
          <w:szCs w:val="22"/>
        </w:rPr>
        <w:t xml:space="preserve">Avondgebed in </w:t>
      </w:r>
      <w:r w:rsidR="00393D73">
        <w:rPr>
          <w:b/>
          <w:bCs/>
          <w:sz w:val="22"/>
          <w:szCs w:val="22"/>
        </w:rPr>
        <w:t>’t Voorlokaal Aagtekerke</w:t>
      </w:r>
    </w:p>
    <w:p w14:paraId="4E944E98" w14:textId="2CD53EDA" w:rsidR="00346869" w:rsidRPr="00B262B0" w:rsidRDefault="002E4C0C" w:rsidP="003540CD">
      <w:pPr>
        <w:tabs>
          <w:tab w:val="left" w:pos="709"/>
          <w:tab w:val="left" w:pos="993"/>
          <w:tab w:val="left" w:pos="2127"/>
        </w:tabs>
        <w:ind w:left="-142" w:right="-567"/>
        <w:rPr>
          <w:color w:val="000000"/>
          <w:sz w:val="22"/>
          <w:szCs w:val="22"/>
        </w:rPr>
      </w:pPr>
      <w:r>
        <w:rPr>
          <w:bCs/>
          <w:sz w:val="22"/>
          <w:szCs w:val="22"/>
        </w:rPr>
        <w:t>8</w:t>
      </w:r>
      <w:r w:rsidR="00A73E88" w:rsidRPr="00D9266B">
        <w:rPr>
          <w:bCs/>
          <w:sz w:val="22"/>
          <w:szCs w:val="22"/>
        </w:rPr>
        <w:t xml:space="preserve"> aug.</w:t>
      </w:r>
      <w:r w:rsidR="00EB24CD" w:rsidRPr="00D9266B">
        <w:rPr>
          <w:bCs/>
          <w:sz w:val="22"/>
          <w:szCs w:val="22"/>
        </w:rPr>
        <w:tab/>
      </w:r>
      <w:r w:rsidR="007816D5" w:rsidRPr="00D9266B">
        <w:rPr>
          <w:bCs/>
          <w:sz w:val="22"/>
          <w:szCs w:val="22"/>
        </w:rPr>
        <w:t>1</w:t>
      </w:r>
      <w:r w:rsidR="00952E4F">
        <w:rPr>
          <w:bCs/>
          <w:sz w:val="22"/>
          <w:szCs w:val="22"/>
        </w:rPr>
        <w:t>3</w:t>
      </w:r>
      <w:r w:rsidR="007816D5" w:rsidRPr="00D9266B">
        <w:rPr>
          <w:bCs/>
          <w:sz w:val="22"/>
          <w:szCs w:val="22"/>
        </w:rPr>
        <w:t>:00-16:00u.</w:t>
      </w:r>
      <w:r w:rsidR="007816D5" w:rsidRPr="00D9266B">
        <w:rPr>
          <w:bCs/>
          <w:sz w:val="22"/>
          <w:szCs w:val="22"/>
        </w:rPr>
        <w:tab/>
      </w:r>
      <w:r w:rsidR="006E61CD" w:rsidRPr="00B262B0">
        <w:rPr>
          <w:b/>
          <w:sz w:val="22"/>
          <w:szCs w:val="22"/>
        </w:rPr>
        <w:t xml:space="preserve">Openstelling Dorpskerk Aagtekerke </w:t>
      </w:r>
      <w:r w:rsidR="00346869" w:rsidRPr="00B262B0">
        <w:rPr>
          <w:bCs/>
          <w:sz w:val="22"/>
          <w:szCs w:val="22"/>
        </w:rPr>
        <w:t xml:space="preserve">met </w:t>
      </w:r>
      <w:r w:rsidR="00346869" w:rsidRPr="00B262B0">
        <w:rPr>
          <w:color w:val="000000"/>
          <w:sz w:val="22"/>
          <w:szCs w:val="22"/>
        </w:rPr>
        <w:t xml:space="preserve">expositie van kunstwerken van leden </w:t>
      </w:r>
    </w:p>
    <w:p w14:paraId="5D35D8C2" w14:textId="22AE8EF8" w:rsidR="000C3F56" w:rsidRPr="00B262B0" w:rsidRDefault="00346869" w:rsidP="006B2A2F">
      <w:pPr>
        <w:tabs>
          <w:tab w:val="left" w:pos="993"/>
          <w:tab w:val="left" w:pos="2127"/>
        </w:tabs>
        <w:ind w:left="-142" w:right="-567"/>
        <w:rPr>
          <w:b/>
          <w:sz w:val="22"/>
          <w:szCs w:val="22"/>
        </w:rPr>
      </w:pPr>
      <w:r w:rsidRPr="00B262B0">
        <w:rPr>
          <w:color w:val="000000"/>
          <w:sz w:val="22"/>
          <w:szCs w:val="22"/>
        </w:rPr>
        <w:tab/>
      </w:r>
      <w:r w:rsidRPr="00B262B0">
        <w:rPr>
          <w:color w:val="000000"/>
          <w:sz w:val="22"/>
          <w:szCs w:val="22"/>
        </w:rPr>
        <w:tab/>
        <w:t xml:space="preserve">van de </w:t>
      </w:r>
      <w:proofErr w:type="spellStart"/>
      <w:r w:rsidRPr="00B262B0">
        <w:rPr>
          <w:color w:val="000000"/>
          <w:sz w:val="22"/>
          <w:szCs w:val="22"/>
        </w:rPr>
        <w:t>Westkappelse</w:t>
      </w:r>
      <w:proofErr w:type="spellEnd"/>
      <w:r w:rsidRPr="00B262B0">
        <w:rPr>
          <w:color w:val="000000"/>
          <w:sz w:val="22"/>
          <w:szCs w:val="22"/>
        </w:rPr>
        <w:t xml:space="preserve"> Teken- en Schilderclub.</w:t>
      </w:r>
    </w:p>
    <w:p w14:paraId="719B265B" w14:textId="318E91BB" w:rsidR="005628BF" w:rsidRPr="00B262B0" w:rsidRDefault="002E4C0C" w:rsidP="004A21A5">
      <w:pPr>
        <w:tabs>
          <w:tab w:val="left" w:pos="993"/>
          <w:tab w:val="left" w:pos="1276"/>
          <w:tab w:val="left" w:pos="2127"/>
          <w:tab w:val="left" w:pos="4678"/>
        </w:tabs>
        <w:ind w:left="-142" w:right="-284"/>
        <w:rPr>
          <w:b/>
          <w:bCs/>
          <w:color w:val="000000"/>
          <w:sz w:val="22"/>
          <w:szCs w:val="22"/>
        </w:rPr>
      </w:pPr>
      <w:r>
        <w:rPr>
          <w:color w:val="000000"/>
          <w:sz w:val="22"/>
          <w:szCs w:val="22"/>
        </w:rPr>
        <w:t>9</w:t>
      </w:r>
      <w:r w:rsidR="00FB791C" w:rsidRPr="00B262B0">
        <w:rPr>
          <w:color w:val="000000"/>
          <w:sz w:val="22"/>
          <w:szCs w:val="22"/>
        </w:rPr>
        <w:t xml:space="preserve"> aug.</w:t>
      </w:r>
      <w:r w:rsidR="005628BF" w:rsidRPr="00B262B0">
        <w:rPr>
          <w:color w:val="000000"/>
          <w:sz w:val="22"/>
          <w:szCs w:val="22"/>
        </w:rPr>
        <w:tab/>
        <w:t>10:00u.</w:t>
      </w:r>
      <w:r w:rsidR="005628BF" w:rsidRPr="00B262B0">
        <w:rPr>
          <w:color w:val="000000"/>
          <w:sz w:val="22"/>
          <w:szCs w:val="22"/>
        </w:rPr>
        <w:tab/>
      </w:r>
      <w:r w:rsidR="005628BF" w:rsidRPr="00B262B0">
        <w:rPr>
          <w:b/>
          <w:bCs/>
          <w:color w:val="000000"/>
          <w:sz w:val="22"/>
          <w:szCs w:val="22"/>
        </w:rPr>
        <w:t>Kerkdienst in de Johanneskerk Domburg</w:t>
      </w:r>
    </w:p>
    <w:p w14:paraId="0CA6CB1E" w14:textId="483D1A0E" w:rsidR="005628BF" w:rsidRPr="00B262B0" w:rsidRDefault="005628BF" w:rsidP="004A21A5">
      <w:pPr>
        <w:tabs>
          <w:tab w:val="left" w:pos="851"/>
          <w:tab w:val="left" w:pos="1276"/>
          <w:tab w:val="left" w:pos="2127"/>
          <w:tab w:val="left" w:pos="4678"/>
        </w:tabs>
        <w:ind w:left="-142" w:right="-284"/>
        <w:rPr>
          <w:color w:val="000000"/>
          <w:sz w:val="22"/>
          <w:szCs w:val="22"/>
        </w:rPr>
      </w:pPr>
      <w:r w:rsidRPr="00B262B0">
        <w:rPr>
          <w:b/>
          <w:bCs/>
          <w:color w:val="000000"/>
          <w:sz w:val="22"/>
          <w:szCs w:val="22"/>
        </w:rPr>
        <w:tab/>
      </w:r>
      <w:r w:rsidRPr="00B262B0">
        <w:rPr>
          <w:b/>
          <w:bCs/>
          <w:color w:val="000000"/>
          <w:sz w:val="22"/>
          <w:szCs w:val="22"/>
        </w:rPr>
        <w:tab/>
      </w:r>
      <w:r w:rsidR="004A21A5">
        <w:rPr>
          <w:b/>
          <w:bCs/>
          <w:color w:val="000000"/>
          <w:sz w:val="22"/>
          <w:szCs w:val="22"/>
        </w:rPr>
        <w:tab/>
      </w:r>
      <w:r w:rsidRPr="00B262B0">
        <w:rPr>
          <w:color w:val="000000"/>
          <w:sz w:val="22"/>
          <w:szCs w:val="22"/>
        </w:rPr>
        <w:t xml:space="preserve">Voorganger: ds. </w:t>
      </w:r>
      <w:r w:rsidR="00FB791C" w:rsidRPr="00B262B0">
        <w:rPr>
          <w:color w:val="000000"/>
          <w:sz w:val="22"/>
          <w:szCs w:val="22"/>
        </w:rPr>
        <w:t xml:space="preserve">J. </w:t>
      </w:r>
      <w:r w:rsidR="002E4C0C">
        <w:rPr>
          <w:color w:val="000000"/>
          <w:sz w:val="22"/>
          <w:szCs w:val="22"/>
        </w:rPr>
        <w:t>de Valk uit Domburg</w:t>
      </w:r>
      <w:r w:rsidR="002B089C">
        <w:rPr>
          <w:color w:val="000000"/>
          <w:sz w:val="22"/>
          <w:szCs w:val="22"/>
        </w:rPr>
        <w:t xml:space="preserve">   -   O</w:t>
      </w:r>
      <w:r w:rsidRPr="00B262B0">
        <w:rPr>
          <w:color w:val="000000"/>
          <w:sz w:val="22"/>
          <w:szCs w:val="22"/>
        </w:rPr>
        <w:t xml:space="preserve">rganist: </w:t>
      </w:r>
      <w:r w:rsidR="0013279E">
        <w:rPr>
          <w:color w:val="000000"/>
          <w:sz w:val="22"/>
          <w:szCs w:val="22"/>
        </w:rPr>
        <w:t>Hanna Reijnhou</w:t>
      </w:r>
      <w:r w:rsidR="004A21A5">
        <w:rPr>
          <w:color w:val="000000"/>
          <w:sz w:val="22"/>
          <w:szCs w:val="22"/>
        </w:rPr>
        <w:t>dt</w:t>
      </w:r>
      <w:r w:rsidRPr="00B262B0">
        <w:rPr>
          <w:color w:val="000000"/>
          <w:sz w:val="22"/>
          <w:szCs w:val="22"/>
        </w:rPr>
        <w:tab/>
      </w:r>
      <w:r w:rsidRPr="00B262B0">
        <w:rPr>
          <w:color w:val="000000"/>
          <w:sz w:val="22"/>
          <w:szCs w:val="22"/>
        </w:rPr>
        <w:tab/>
      </w:r>
      <w:r w:rsidRPr="00B262B0">
        <w:rPr>
          <w:color w:val="000000"/>
          <w:sz w:val="22"/>
          <w:szCs w:val="22"/>
        </w:rPr>
        <w:tab/>
      </w:r>
      <w:r w:rsidRPr="00B262B0">
        <w:rPr>
          <w:color w:val="000000"/>
          <w:sz w:val="22"/>
          <w:szCs w:val="22"/>
        </w:rPr>
        <w:tab/>
      </w:r>
      <w:r w:rsidR="0013279E">
        <w:rPr>
          <w:color w:val="000000"/>
          <w:sz w:val="22"/>
          <w:szCs w:val="22"/>
        </w:rPr>
        <w:tab/>
      </w:r>
      <w:r w:rsidRPr="00B262B0">
        <w:rPr>
          <w:color w:val="000000"/>
          <w:sz w:val="22"/>
          <w:szCs w:val="22"/>
        </w:rPr>
        <w:t xml:space="preserve">Collecten: kerk en diaconie, extra collecte: </w:t>
      </w:r>
      <w:r w:rsidR="0013279E">
        <w:rPr>
          <w:color w:val="000000"/>
          <w:sz w:val="22"/>
          <w:szCs w:val="22"/>
        </w:rPr>
        <w:t>beeld en geluid/</w:t>
      </w:r>
      <w:proofErr w:type="spellStart"/>
      <w:r w:rsidR="0013279E">
        <w:rPr>
          <w:color w:val="000000"/>
          <w:sz w:val="22"/>
          <w:szCs w:val="22"/>
        </w:rPr>
        <w:t>kerktv</w:t>
      </w:r>
      <w:proofErr w:type="spellEnd"/>
      <w:r w:rsidR="0013279E">
        <w:rPr>
          <w:color w:val="000000"/>
          <w:sz w:val="22"/>
          <w:szCs w:val="22"/>
        </w:rPr>
        <w:t xml:space="preserve"> en</w:t>
      </w:r>
      <w:r w:rsidR="004A21A5">
        <w:rPr>
          <w:color w:val="000000"/>
          <w:sz w:val="22"/>
          <w:szCs w:val="22"/>
        </w:rPr>
        <w:t xml:space="preserve"> </w:t>
      </w:r>
      <w:r w:rsidR="0013279E">
        <w:rPr>
          <w:color w:val="000000"/>
          <w:sz w:val="22"/>
          <w:szCs w:val="22"/>
        </w:rPr>
        <w:t>radio</w:t>
      </w:r>
    </w:p>
    <w:p w14:paraId="75CAFD0F" w14:textId="1F08DFE5" w:rsidR="005628BF" w:rsidRPr="00B262B0" w:rsidRDefault="005628BF" w:rsidP="004A21A5">
      <w:pPr>
        <w:tabs>
          <w:tab w:val="left" w:pos="851"/>
          <w:tab w:val="left" w:pos="1276"/>
          <w:tab w:val="left" w:pos="2127"/>
          <w:tab w:val="left" w:pos="4678"/>
        </w:tabs>
        <w:ind w:left="-142" w:right="-284"/>
        <w:rPr>
          <w:b/>
          <w:bCs/>
          <w:color w:val="000000"/>
          <w:sz w:val="22"/>
          <w:szCs w:val="22"/>
        </w:rPr>
      </w:pPr>
      <w:r w:rsidRPr="00B262B0">
        <w:rPr>
          <w:color w:val="000000"/>
          <w:sz w:val="22"/>
          <w:szCs w:val="22"/>
        </w:rPr>
        <w:tab/>
      </w:r>
      <w:r w:rsidRPr="00B262B0">
        <w:rPr>
          <w:color w:val="000000"/>
          <w:sz w:val="22"/>
          <w:szCs w:val="22"/>
        </w:rPr>
        <w:tab/>
      </w:r>
      <w:r w:rsidRPr="00B262B0">
        <w:rPr>
          <w:color w:val="000000"/>
          <w:sz w:val="22"/>
          <w:szCs w:val="22"/>
        </w:rPr>
        <w:tab/>
        <w:t>Kindernevendienst/ Crèch</w:t>
      </w:r>
      <w:r w:rsidR="007F3C0E">
        <w:rPr>
          <w:color w:val="000000"/>
          <w:sz w:val="22"/>
          <w:szCs w:val="22"/>
        </w:rPr>
        <w:t>e</w:t>
      </w:r>
      <w:r w:rsidR="00B262B0">
        <w:rPr>
          <w:color w:val="000000"/>
          <w:sz w:val="22"/>
          <w:szCs w:val="22"/>
        </w:rPr>
        <w:t xml:space="preserve"> </w:t>
      </w:r>
      <w:r w:rsidR="00F2710A" w:rsidRPr="00B262B0">
        <w:rPr>
          <w:color w:val="000000"/>
          <w:sz w:val="22"/>
          <w:szCs w:val="22"/>
        </w:rPr>
        <w:tab/>
      </w:r>
      <w:r w:rsidR="00984D5B">
        <w:rPr>
          <w:color w:val="000000"/>
          <w:sz w:val="22"/>
          <w:szCs w:val="22"/>
        </w:rPr>
        <w:t xml:space="preserve">-  </w:t>
      </w:r>
      <w:r w:rsidRPr="00B262B0">
        <w:rPr>
          <w:color w:val="000000"/>
          <w:sz w:val="22"/>
          <w:szCs w:val="22"/>
        </w:rPr>
        <w:t>Autodienst:</w:t>
      </w:r>
      <w:r w:rsidR="00BC3AE0">
        <w:rPr>
          <w:color w:val="000000"/>
          <w:sz w:val="22"/>
          <w:szCs w:val="22"/>
        </w:rPr>
        <w:t xml:space="preserve"> </w:t>
      </w:r>
      <w:r w:rsidR="006745AE">
        <w:rPr>
          <w:color w:val="000000"/>
          <w:sz w:val="23"/>
          <w:szCs w:val="23"/>
        </w:rPr>
        <w:t>Henk Littel, tel. 06-22473723</w:t>
      </w:r>
      <w:r w:rsidR="00295365">
        <w:rPr>
          <w:color w:val="000000"/>
          <w:sz w:val="22"/>
          <w:szCs w:val="22"/>
        </w:rPr>
        <w:t>.</w:t>
      </w:r>
      <w:r w:rsidRPr="00B262B0">
        <w:rPr>
          <w:color w:val="000000"/>
          <w:sz w:val="22"/>
          <w:szCs w:val="22"/>
        </w:rPr>
        <w:tab/>
      </w:r>
    </w:p>
    <w:p w14:paraId="1D287EF6" w14:textId="0CEF0F02" w:rsidR="00144B11" w:rsidRPr="00B262B0" w:rsidRDefault="002E4C0C" w:rsidP="004A21A5">
      <w:pPr>
        <w:tabs>
          <w:tab w:val="left" w:pos="426"/>
          <w:tab w:val="left" w:pos="709"/>
          <w:tab w:val="left" w:pos="993"/>
          <w:tab w:val="left" w:pos="1985"/>
          <w:tab w:val="left" w:pos="2127"/>
          <w:tab w:val="left" w:pos="2410"/>
        </w:tabs>
        <w:ind w:left="-142" w:right="-284"/>
        <w:rPr>
          <w:sz w:val="22"/>
          <w:szCs w:val="22"/>
        </w:rPr>
      </w:pPr>
      <w:r>
        <w:rPr>
          <w:color w:val="000000"/>
          <w:sz w:val="22"/>
          <w:szCs w:val="22"/>
        </w:rPr>
        <w:t>9</w:t>
      </w:r>
      <w:r w:rsidR="0019668F" w:rsidRPr="00B262B0">
        <w:rPr>
          <w:color w:val="000000"/>
          <w:sz w:val="22"/>
          <w:szCs w:val="22"/>
        </w:rPr>
        <w:t xml:space="preserve"> aug.</w:t>
      </w:r>
      <w:r w:rsidR="000F62C2" w:rsidRPr="00B262B0">
        <w:rPr>
          <w:color w:val="000000"/>
          <w:sz w:val="22"/>
          <w:szCs w:val="22"/>
        </w:rPr>
        <w:tab/>
      </w:r>
      <w:r w:rsidR="008E412A" w:rsidRPr="00B262B0">
        <w:rPr>
          <w:color w:val="000000"/>
          <w:sz w:val="22"/>
          <w:szCs w:val="22"/>
        </w:rPr>
        <w:tab/>
      </w:r>
      <w:r w:rsidR="0019668F" w:rsidRPr="00B262B0">
        <w:rPr>
          <w:color w:val="000000"/>
          <w:sz w:val="22"/>
          <w:szCs w:val="22"/>
        </w:rPr>
        <w:tab/>
      </w:r>
      <w:r w:rsidR="0019668F" w:rsidRPr="002E4C0C">
        <w:rPr>
          <w:b/>
          <w:bCs/>
          <w:color w:val="000000"/>
          <w:sz w:val="22"/>
          <w:szCs w:val="22"/>
        </w:rPr>
        <w:t>1</w:t>
      </w:r>
      <w:r>
        <w:rPr>
          <w:b/>
          <w:bCs/>
          <w:color w:val="000000"/>
          <w:sz w:val="22"/>
          <w:szCs w:val="22"/>
        </w:rPr>
        <w:t>9</w:t>
      </w:r>
      <w:r w:rsidR="0019668F" w:rsidRPr="002E4C0C">
        <w:rPr>
          <w:b/>
          <w:bCs/>
          <w:color w:val="000000"/>
          <w:sz w:val="22"/>
          <w:szCs w:val="22"/>
        </w:rPr>
        <w:t>:00u</w:t>
      </w:r>
      <w:r w:rsidR="0019668F" w:rsidRPr="00B262B0">
        <w:rPr>
          <w:color w:val="000000"/>
          <w:sz w:val="22"/>
          <w:szCs w:val="22"/>
        </w:rPr>
        <w:t>.</w:t>
      </w:r>
      <w:r w:rsidR="00C34AE9" w:rsidRPr="00B262B0">
        <w:rPr>
          <w:color w:val="000000"/>
          <w:sz w:val="22"/>
          <w:szCs w:val="22"/>
        </w:rPr>
        <w:tab/>
      </w:r>
      <w:r w:rsidR="00144B11" w:rsidRPr="00B262B0">
        <w:rPr>
          <w:color w:val="000000"/>
          <w:sz w:val="22"/>
          <w:szCs w:val="22"/>
        </w:rPr>
        <w:tab/>
      </w:r>
      <w:r>
        <w:rPr>
          <w:b/>
          <w:bCs/>
          <w:color w:val="000000"/>
          <w:sz w:val="22"/>
          <w:szCs w:val="22"/>
        </w:rPr>
        <w:t>Zang</w:t>
      </w:r>
      <w:r w:rsidR="0019668F" w:rsidRPr="00B262B0">
        <w:rPr>
          <w:b/>
          <w:bCs/>
          <w:color w:val="000000"/>
          <w:sz w:val="22"/>
          <w:szCs w:val="22"/>
        </w:rPr>
        <w:t>dienst in de Dorpskerk</w:t>
      </w:r>
      <w:r w:rsidR="005E0B6D" w:rsidRPr="00B262B0">
        <w:rPr>
          <w:b/>
          <w:bCs/>
          <w:color w:val="000000"/>
          <w:sz w:val="22"/>
          <w:szCs w:val="22"/>
        </w:rPr>
        <w:t xml:space="preserve"> Aagtekerke</w:t>
      </w:r>
    </w:p>
    <w:p w14:paraId="24FA7BA6" w14:textId="286774CF" w:rsidR="00144B11" w:rsidRPr="00B262B0" w:rsidRDefault="00144B11" w:rsidP="004A21A5">
      <w:pPr>
        <w:tabs>
          <w:tab w:val="left" w:pos="851"/>
          <w:tab w:val="left" w:pos="1985"/>
          <w:tab w:val="left" w:pos="2127"/>
          <w:tab w:val="left" w:pos="2410"/>
        </w:tabs>
        <w:ind w:left="-142"/>
        <w:jc w:val="both"/>
        <w:rPr>
          <w:color w:val="000000"/>
          <w:sz w:val="22"/>
          <w:szCs w:val="22"/>
        </w:rPr>
      </w:pPr>
      <w:r w:rsidRPr="00B262B0">
        <w:rPr>
          <w:b/>
          <w:bCs/>
          <w:sz w:val="22"/>
          <w:szCs w:val="22"/>
        </w:rPr>
        <w:tab/>
      </w:r>
      <w:r w:rsidRPr="00B262B0">
        <w:rPr>
          <w:b/>
          <w:bCs/>
          <w:sz w:val="22"/>
          <w:szCs w:val="22"/>
        </w:rPr>
        <w:tab/>
      </w:r>
      <w:r w:rsidRPr="00B262B0">
        <w:rPr>
          <w:b/>
          <w:bCs/>
          <w:sz w:val="22"/>
          <w:szCs w:val="22"/>
        </w:rPr>
        <w:tab/>
      </w:r>
      <w:r w:rsidRPr="00B262B0">
        <w:rPr>
          <w:sz w:val="22"/>
          <w:szCs w:val="22"/>
        </w:rPr>
        <w:t xml:space="preserve">Voorganger: ds. </w:t>
      </w:r>
      <w:r w:rsidR="005356B6">
        <w:rPr>
          <w:sz w:val="22"/>
          <w:szCs w:val="22"/>
        </w:rPr>
        <w:t>Evelyn Quaak-Kloet</w:t>
      </w:r>
      <w:r w:rsidR="008A3CB9">
        <w:rPr>
          <w:sz w:val="22"/>
          <w:szCs w:val="22"/>
        </w:rPr>
        <w:t xml:space="preserve">    </w:t>
      </w:r>
      <w:r w:rsidR="002B089C">
        <w:rPr>
          <w:sz w:val="22"/>
          <w:szCs w:val="22"/>
        </w:rPr>
        <w:t xml:space="preserve">-   </w:t>
      </w:r>
      <w:r w:rsidR="005E0B6D" w:rsidRPr="00B262B0">
        <w:rPr>
          <w:sz w:val="22"/>
          <w:szCs w:val="22"/>
        </w:rPr>
        <w:t>Organist</w:t>
      </w:r>
      <w:r w:rsidR="008B4826" w:rsidRPr="00B262B0">
        <w:rPr>
          <w:sz w:val="22"/>
          <w:szCs w:val="22"/>
        </w:rPr>
        <w:t>:</w:t>
      </w:r>
      <w:r w:rsidR="005E0B6D" w:rsidRPr="00B262B0">
        <w:rPr>
          <w:sz w:val="22"/>
          <w:szCs w:val="22"/>
        </w:rPr>
        <w:t xml:space="preserve"> </w:t>
      </w:r>
      <w:r w:rsidR="002B793B">
        <w:rPr>
          <w:sz w:val="22"/>
          <w:szCs w:val="22"/>
        </w:rPr>
        <w:t>Jaco van den Berg</w:t>
      </w:r>
    </w:p>
    <w:p w14:paraId="65DA31F9" w14:textId="3F9218DE" w:rsidR="0088606E" w:rsidRPr="00B262B0" w:rsidRDefault="000F38E6" w:rsidP="004A21A5">
      <w:pPr>
        <w:tabs>
          <w:tab w:val="left" w:pos="851"/>
          <w:tab w:val="left" w:pos="1276"/>
          <w:tab w:val="left" w:pos="2127"/>
          <w:tab w:val="left" w:pos="4678"/>
        </w:tabs>
        <w:ind w:left="-142" w:right="-284"/>
        <w:rPr>
          <w:color w:val="000000"/>
          <w:sz w:val="22"/>
          <w:szCs w:val="22"/>
        </w:rPr>
      </w:pPr>
      <w:r w:rsidRPr="00B262B0">
        <w:rPr>
          <w:color w:val="000000"/>
          <w:sz w:val="22"/>
          <w:szCs w:val="22"/>
        </w:rPr>
        <w:tab/>
      </w:r>
      <w:r w:rsidRPr="00B262B0">
        <w:rPr>
          <w:color w:val="000000"/>
          <w:sz w:val="22"/>
          <w:szCs w:val="22"/>
        </w:rPr>
        <w:tab/>
      </w:r>
      <w:r w:rsidRPr="00B262B0">
        <w:rPr>
          <w:color w:val="000000"/>
          <w:sz w:val="22"/>
          <w:szCs w:val="22"/>
        </w:rPr>
        <w:tab/>
      </w:r>
      <w:r w:rsidR="0088606E" w:rsidRPr="00B262B0">
        <w:rPr>
          <w:color w:val="000000"/>
          <w:sz w:val="22"/>
          <w:szCs w:val="22"/>
        </w:rPr>
        <w:t>Collecte</w:t>
      </w:r>
      <w:r w:rsidR="00281CE8">
        <w:rPr>
          <w:color w:val="000000"/>
          <w:sz w:val="22"/>
          <w:szCs w:val="22"/>
        </w:rPr>
        <w:t>n</w:t>
      </w:r>
      <w:r w:rsidR="0088606E" w:rsidRPr="00B262B0">
        <w:rPr>
          <w:color w:val="000000"/>
          <w:sz w:val="22"/>
          <w:szCs w:val="22"/>
        </w:rPr>
        <w:t xml:space="preserve">: </w:t>
      </w:r>
      <w:r w:rsidR="00281CE8" w:rsidRPr="00B262B0">
        <w:rPr>
          <w:color w:val="000000"/>
          <w:sz w:val="22"/>
          <w:szCs w:val="22"/>
        </w:rPr>
        <w:t xml:space="preserve">kerk en diaconie, extra collecte: </w:t>
      </w:r>
      <w:r w:rsidR="002B793B">
        <w:rPr>
          <w:color w:val="000000"/>
          <w:sz w:val="22"/>
          <w:szCs w:val="22"/>
        </w:rPr>
        <w:t>beeld en geluid/</w:t>
      </w:r>
      <w:proofErr w:type="spellStart"/>
      <w:r w:rsidR="002B793B">
        <w:rPr>
          <w:color w:val="000000"/>
          <w:sz w:val="22"/>
          <w:szCs w:val="22"/>
        </w:rPr>
        <w:t>kerktv</w:t>
      </w:r>
      <w:proofErr w:type="spellEnd"/>
      <w:r w:rsidR="002B793B">
        <w:rPr>
          <w:color w:val="000000"/>
          <w:sz w:val="22"/>
          <w:szCs w:val="22"/>
        </w:rPr>
        <w:t xml:space="preserve"> </w:t>
      </w:r>
      <w:proofErr w:type="spellStart"/>
      <w:r w:rsidR="002B793B">
        <w:rPr>
          <w:color w:val="000000"/>
          <w:sz w:val="22"/>
          <w:szCs w:val="22"/>
        </w:rPr>
        <w:t>enradio</w:t>
      </w:r>
      <w:proofErr w:type="spellEnd"/>
    </w:p>
    <w:p w14:paraId="131BFCB7" w14:textId="456E5984" w:rsidR="00647F50" w:rsidRDefault="0088606E" w:rsidP="00984D5B">
      <w:pPr>
        <w:tabs>
          <w:tab w:val="left" w:pos="851"/>
          <w:tab w:val="left" w:pos="1276"/>
          <w:tab w:val="left" w:pos="2127"/>
          <w:tab w:val="left" w:pos="4678"/>
        </w:tabs>
        <w:spacing w:after="120"/>
        <w:ind w:left="-142" w:right="-284"/>
        <w:rPr>
          <w:color w:val="000000"/>
          <w:sz w:val="22"/>
          <w:szCs w:val="22"/>
        </w:rPr>
      </w:pPr>
      <w:r w:rsidRPr="00B262B0">
        <w:rPr>
          <w:color w:val="000000"/>
          <w:sz w:val="22"/>
          <w:szCs w:val="22"/>
        </w:rPr>
        <w:tab/>
      </w:r>
      <w:r w:rsidRPr="00B262B0">
        <w:rPr>
          <w:color w:val="000000"/>
          <w:sz w:val="22"/>
          <w:szCs w:val="22"/>
        </w:rPr>
        <w:tab/>
      </w:r>
      <w:r w:rsidRPr="00B262B0">
        <w:rPr>
          <w:color w:val="000000"/>
          <w:sz w:val="22"/>
          <w:szCs w:val="22"/>
        </w:rPr>
        <w:tab/>
        <w:t>Kindernevendienst/ Crèche</w:t>
      </w:r>
      <w:r w:rsidR="00984D5B">
        <w:rPr>
          <w:color w:val="000000"/>
          <w:sz w:val="22"/>
          <w:szCs w:val="22"/>
        </w:rPr>
        <w:t xml:space="preserve">  -  </w:t>
      </w:r>
      <w:r w:rsidRPr="00B262B0">
        <w:rPr>
          <w:color w:val="000000"/>
          <w:sz w:val="22"/>
          <w:szCs w:val="22"/>
        </w:rPr>
        <w:t xml:space="preserve">Autodienst: </w:t>
      </w:r>
      <w:r w:rsidR="00942DBF" w:rsidRPr="00B262B0">
        <w:rPr>
          <w:color w:val="000000"/>
          <w:sz w:val="22"/>
          <w:szCs w:val="22"/>
        </w:rPr>
        <w:t xml:space="preserve">Cees Provoost, tel. 581232. </w:t>
      </w:r>
    </w:p>
    <w:p w14:paraId="2C42A716" w14:textId="68B002FA" w:rsidR="00D37E8E" w:rsidRDefault="009678C5" w:rsidP="000929BA">
      <w:pPr>
        <w:tabs>
          <w:tab w:val="left" w:pos="851"/>
          <w:tab w:val="left" w:pos="993"/>
          <w:tab w:val="left" w:pos="2127"/>
          <w:tab w:val="left" w:pos="4678"/>
        </w:tabs>
        <w:spacing w:after="120" w:line="360" w:lineRule="auto"/>
        <w:ind w:left="-142" w:right="-284"/>
        <w:rPr>
          <w:b/>
          <w:sz w:val="22"/>
          <w:szCs w:val="22"/>
        </w:rPr>
      </w:pPr>
      <w:r w:rsidRPr="00B262B0">
        <w:rPr>
          <w:color w:val="000000"/>
          <w:sz w:val="22"/>
          <w:szCs w:val="22"/>
        </w:rPr>
        <w:tab/>
      </w:r>
      <w:r w:rsidR="00C36E7D" w:rsidRPr="00B262B0">
        <w:rPr>
          <w:b/>
          <w:sz w:val="22"/>
          <w:szCs w:val="22"/>
        </w:rPr>
        <w:tab/>
      </w:r>
      <w:r w:rsidR="00657C55" w:rsidRPr="00B262B0">
        <w:rPr>
          <w:b/>
          <w:sz w:val="22"/>
          <w:szCs w:val="22"/>
        </w:rPr>
        <w:tab/>
      </w:r>
      <w:r w:rsidR="0044665F" w:rsidRPr="00B262B0">
        <w:rPr>
          <w:b/>
          <w:sz w:val="22"/>
          <w:szCs w:val="22"/>
        </w:rPr>
        <w:t xml:space="preserve">De kerkenraad wenst u een goede </w:t>
      </w:r>
      <w:r w:rsidR="008267E0" w:rsidRPr="00B262B0">
        <w:rPr>
          <w:b/>
          <w:sz w:val="22"/>
          <w:szCs w:val="22"/>
        </w:rPr>
        <w:t xml:space="preserve">en gezegende </w:t>
      </w:r>
      <w:r w:rsidR="0044665F" w:rsidRPr="00B262B0">
        <w:rPr>
          <w:b/>
          <w:sz w:val="22"/>
          <w:szCs w:val="22"/>
        </w:rPr>
        <w:t>dienst</w:t>
      </w:r>
      <w:bookmarkEnd w:id="1"/>
      <w:bookmarkEnd w:id="2"/>
      <w:bookmarkEnd w:id="3"/>
    </w:p>
    <w:p w14:paraId="0129130E" w14:textId="77777777" w:rsidR="009023F1" w:rsidRDefault="009023F1" w:rsidP="00CE390A">
      <w:pPr>
        <w:tabs>
          <w:tab w:val="left" w:pos="1843"/>
        </w:tabs>
        <w:ind w:left="-142" w:right="-142"/>
        <w:jc w:val="center"/>
      </w:pPr>
      <w:r w:rsidRPr="00360B76">
        <w:rPr>
          <w:rStyle w:val="Hyperlink"/>
          <w:b/>
          <w:color w:val="auto"/>
          <w:sz w:val="18"/>
          <w:szCs w:val="18"/>
          <w:u w:val="none"/>
        </w:rPr>
        <w:t>Kopij</w:t>
      </w:r>
      <w:r w:rsidRPr="00360B76">
        <w:rPr>
          <w:rStyle w:val="Hyperlink"/>
          <w:color w:val="auto"/>
          <w:sz w:val="18"/>
          <w:szCs w:val="18"/>
          <w:u w:val="none"/>
        </w:rPr>
        <w:t xml:space="preserve"> zondagsbrief svp inleveren tot </w:t>
      </w:r>
      <w:r w:rsidRPr="00360B76">
        <w:rPr>
          <w:rStyle w:val="Hyperlink"/>
          <w:b/>
          <w:bCs/>
          <w:color w:val="auto"/>
          <w:sz w:val="18"/>
          <w:szCs w:val="18"/>
          <w:u w:val="none"/>
        </w:rPr>
        <w:t xml:space="preserve">vrijdag 12.00 uur </w:t>
      </w:r>
      <w:r w:rsidRPr="00360B76">
        <w:rPr>
          <w:rStyle w:val="Hyperlink"/>
          <w:color w:val="auto"/>
          <w:sz w:val="18"/>
          <w:szCs w:val="18"/>
          <w:u w:val="none"/>
        </w:rPr>
        <w:t xml:space="preserve">bij </w:t>
      </w:r>
      <w:hyperlink r:id="rId10" w:history="1">
        <w:r w:rsidRPr="00360B76">
          <w:rPr>
            <w:rStyle w:val="Hyperlink"/>
            <w:sz w:val="18"/>
            <w:szCs w:val="18"/>
          </w:rPr>
          <w:t>tiny.littel@kpnmail.nl</w:t>
        </w:r>
      </w:hyperlink>
    </w:p>
    <w:p w14:paraId="1FCCABEC" w14:textId="75405606" w:rsidR="009023F1" w:rsidRDefault="009023F1" w:rsidP="009023F1">
      <w:pPr>
        <w:pBdr>
          <w:top w:val="single" w:sz="4" w:space="1" w:color="auto"/>
          <w:left w:val="single" w:sz="4" w:space="4" w:color="auto"/>
          <w:bottom w:val="single" w:sz="4" w:space="1" w:color="auto"/>
          <w:right w:val="single" w:sz="4" w:space="4" w:color="auto"/>
        </w:pBdr>
        <w:jc w:val="center"/>
        <w:rPr>
          <w:rStyle w:val="Hyperlink"/>
          <w:sz w:val="16"/>
          <w:szCs w:val="16"/>
        </w:rPr>
      </w:pPr>
      <w:r>
        <w:rPr>
          <w:sz w:val="16"/>
          <w:szCs w:val="16"/>
        </w:rPr>
        <w:t>Voor informatie</w:t>
      </w:r>
      <w:r w:rsidRPr="00F24D99">
        <w:rPr>
          <w:sz w:val="16"/>
          <w:szCs w:val="16"/>
        </w:rPr>
        <w:t xml:space="preserve"> </w:t>
      </w:r>
      <w:r>
        <w:rPr>
          <w:sz w:val="16"/>
          <w:szCs w:val="16"/>
        </w:rPr>
        <w:t>over onze gemeente</w:t>
      </w:r>
      <w:r w:rsidRPr="00F24D99">
        <w:rPr>
          <w:sz w:val="16"/>
          <w:szCs w:val="16"/>
        </w:rPr>
        <w:t xml:space="preserve"> kunt u contact opnemen met de scriba </w:t>
      </w:r>
      <w:r w:rsidR="002F1D0A">
        <w:rPr>
          <w:sz w:val="16"/>
          <w:szCs w:val="16"/>
        </w:rPr>
        <w:t>mw. Chr</w:t>
      </w:r>
      <w:r w:rsidR="00CC775E">
        <w:rPr>
          <w:sz w:val="16"/>
          <w:szCs w:val="16"/>
        </w:rPr>
        <w:t>istine</w:t>
      </w:r>
      <w:r w:rsidR="002F1D0A">
        <w:rPr>
          <w:sz w:val="16"/>
          <w:szCs w:val="16"/>
        </w:rPr>
        <w:t xml:space="preserve"> Dekker, tel. </w:t>
      </w:r>
      <w:r w:rsidR="003D06AF">
        <w:rPr>
          <w:sz w:val="16"/>
          <w:szCs w:val="16"/>
        </w:rPr>
        <w:t>0</w:t>
      </w:r>
      <w:r w:rsidR="001469ED">
        <w:rPr>
          <w:sz w:val="16"/>
          <w:szCs w:val="16"/>
        </w:rPr>
        <w:t>6-</w:t>
      </w:r>
      <w:r w:rsidR="005264EB">
        <w:rPr>
          <w:sz w:val="16"/>
          <w:szCs w:val="16"/>
        </w:rPr>
        <w:t>23</w:t>
      </w:r>
      <w:r w:rsidR="007850E4">
        <w:rPr>
          <w:sz w:val="16"/>
          <w:szCs w:val="16"/>
        </w:rPr>
        <w:t>153068</w:t>
      </w:r>
      <w:r w:rsidRPr="00F24D99">
        <w:rPr>
          <w:sz w:val="16"/>
          <w:szCs w:val="16"/>
        </w:rPr>
        <w:t xml:space="preserve">, email: </w:t>
      </w:r>
      <w:hyperlink r:id="rId11" w:history="1">
        <w:r w:rsidRPr="0063208C">
          <w:rPr>
            <w:rStyle w:val="Hyperlink"/>
            <w:sz w:val="16"/>
            <w:szCs w:val="16"/>
          </w:rPr>
          <w:t>pkad.scriba@zeelandnet.nl</w:t>
        </w:r>
      </w:hyperlink>
    </w:p>
    <w:p w14:paraId="09EC3A2E" w14:textId="500936B3" w:rsidR="009023F1" w:rsidRDefault="009023F1" w:rsidP="009023F1">
      <w:pPr>
        <w:pBdr>
          <w:top w:val="single" w:sz="4" w:space="1" w:color="auto"/>
          <w:left w:val="single" w:sz="4" w:space="4" w:color="auto"/>
          <w:bottom w:val="single" w:sz="4" w:space="1" w:color="auto"/>
          <w:right w:val="single" w:sz="4" w:space="4" w:color="auto"/>
        </w:pBdr>
        <w:jc w:val="center"/>
      </w:pPr>
      <w:r w:rsidRPr="00F24D99">
        <w:rPr>
          <w:sz w:val="16"/>
          <w:szCs w:val="16"/>
        </w:rPr>
        <w:t xml:space="preserve">Informatie kunt u ook vinden op de website: </w:t>
      </w:r>
      <w:hyperlink r:id="rId12" w:history="1">
        <w:r w:rsidRPr="00F24D99">
          <w:rPr>
            <w:rStyle w:val="Hyperlink"/>
            <w:sz w:val="16"/>
            <w:szCs w:val="16"/>
          </w:rPr>
          <w:t>http://www.pknaagtekerke-domburg.nl</w:t>
        </w:r>
      </w:hyperlink>
    </w:p>
    <w:p w14:paraId="0E7BDF02" w14:textId="548416D7" w:rsidR="009023F1" w:rsidRPr="009023F1" w:rsidRDefault="00A6343F" w:rsidP="00074228">
      <w:pPr>
        <w:pBdr>
          <w:top w:val="single" w:sz="4" w:space="1" w:color="auto"/>
          <w:left w:val="single" w:sz="4" w:space="4" w:color="auto"/>
          <w:bottom w:val="single" w:sz="4" w:space="1" w:color="auto"/>
          <w:right w:val="single" w:sz="4" w:space="4" w:color="auto"/>
        </w:pBdr>
        <w:jc w:val="center"/>
        <w:rPr>
          <w:sz w:val="22"/>
          <w:szCs w:val="22"/>
        </w:rPr>
      </w:pPr>
      <w:r w:rsidRPr="00F24D99">
        <w:rPr>
          <w:sz w:val="16"/>
          <w:szCs w:val="16"/>
        </w:rPr>
        <w:t xml:space="preserve">De kerkdiensten in Aagtekerke en Domburg zijn </w:t>
      </w:r>
      <w:r w:rsidRPr="00196D3E">
        <w:rPr>
          <w:sz w:val="16"/>
          <w:szCs w:val="16"/>
        </w:rPr>
        <w:t xml:space="preserve">mee te vieren via </w:t>
      </w:r>
      <w:r>
        <w:rPr>
          <w:sz w:val="16"/>
          <w:szCs w:val="16"/>
        </w:rPr>
        <w:t xml:space="preserve"> </w:t>
      </w:r>
      <w:hyperlink r:id="rId13" w:history="1">
        <w:r w:rsidRPr="00F54B77">
          <w:rPr>
            <w:rStyle w:val="Hyperlink"/>
            <w:sz w:val="16"/>
            <w:szCs w:val="16"/>
          </w:rPr>
          <w:t>www.kerkomroep.nl</w:t>
        </w:r>
      </w:hyperlink>
      <w:r>
        <w:rPr>
          <w:sz w:val="16"/>
          <w:szCs w:val="16"/>
        </w:rPr>
        <w:t xml:space="preserve"> </w:t>
      </w:r>
      <w:r w:rsidRPr="00196D3E">
        <w:rPr>
          <w:sz w:val="16"/>
          <w:szCs w:val="16"/>
        </w:rPr>
        <w:t xml:space="preserve"> en te beluisteren via kerkte</w:t>
      </w:r>
      <w:r w:rsidRPr="00EE5669">
        <w:rPr>
          <w:b/>
          <w:bCs/>
          <w:sz w:val="16"/>
          <w:szCs w:val="16"/>
        </w:rPr>
        <w:t>l</w:t>
      </w:r>
      <w:r w:rsidRPr="00196D3E">
        <w:rPr>
          <w:sz w:val="16"/>
          <w:szCs w:val="16"/>
        </w:rPr>
        <w:t>efoon</w:t>
      </w:r>
      <w:r>
        <w:rPr>
          <w:sz w:val="16"/>
          <w:szCs w:val="16"/>
        </w:rPr>
        <w:t>.</w:t>
      </w:r>
    </w:p>
    <w:sectPr w:rsidR="009023F1" w:rsidRPr="009023F1" w:rsidSect="005C059F">
      <w:headerReference w:type="first" r:id="rId14"/>
      <w:pgSz w:w="11906" w:h="16838"/>
      <w:pgMar w:top="-284" w:right="991" w:bottom="0" w:left="1134" w:header="708"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6C726" w14:textId="77777777" w:rsidR="00A24D6B" w:rsidRDefault="00A24D6B">
      <w:r>
        <w:separator/>
      </w:r>
    </w:p>
  </w:endnote>
  <w:endnote w:type="continuationSeparator" w:id="0">
    <w:p w14:paraId="73B0912B" w14:textId="77777777" w:rsidR="00A24D6B" w:rsidRDefault="00A24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BC6F" w14:textId="77777777" w:rsidR="00A24D6B" w:rsidRDefault="00A24D6B">
      <w:bookmarkStart w:id="0" w:name="_Hlk113015780"/>
      <w:bookmarkEnd w:id="0"/>
      <w:r>
        <w:separator/>
      </w:r>
    </w:p>
  </w:footnote>
  <w:footnote w:type="continuationSeparator" w:id="0">
    <w:p w14:paraId="6EFE3907" w14:textId="77777777" w:rsidR="00A24D6B" w:rsidRDefault="00A24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C5023" w14:textId="59DE5D59" w:rsidR="007E33BD" w:rsidRDefault="00AB018D" w:rsidP="00C9745F">
    <w:pPr>
      <w:pStyle w:val="Koptekst"/>
      <w:tabs>
        <w:tab w:val="left" w:pos="2694"/>
      </w:tabs>
      <w:ind w:left="-142"/>
    </w:pPr>
    <w:r>
      <w:rPr>
        <w:noProof/>
      </w:rPr>
      <mc:AlternateContent>
        <mc:Choice Requires="wps">
          <w:drawing>
            <wp:anchor distT="0" distB="0" distL="114300" distR="114300" simplePos="0" relativeHeight="251658240" behindDoc="0" locked="0" layoutInCell="1" allowOverlap="1" wp14:anchorId="602A9F18" wp14:editId="74A5BD86">
              <wp:simplePos x="0" y="0"/>
              <wp:positionH relativeFrom="page">
                <wp:posOffset>1782676</wp:posOffset>
              </wp:positionH>
              <wp:positionV relativeFrom="paragraph">
                <wp:posOffset>-241243</wp:posOffset>
              </wp:positionV>
              <wp:extent cx="3939540" cy="339437"/>
              <wp:effectExtent l="0" t="0" r="3810" b="381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339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01661" w14:textId="71313E35" w:rsidR="009F4635" w:rsidRDefault="00AB04C5" w:rsidP="00146B43">
                          <w:pPr>
                            <w:spacing w:line="360" w:lineRule="auto"/>
                            <w:rPr>
                              <w:sz w:val="32"/>
                              <w:szCs w:val="32"/>
                            </w:rPr>
                          </w:pPr>
                          <w:r w:rsidRPr="00AB04C5">
                            <w:rPr>
                              <w:sz w:val="32"/>
                              <w:szCs w:val="32"/>
                            </w:rPr>
                            <w:t>Protestantse Gemeente</w:t>
                          </w:r>
                          <w:r w:rsidR="00AB018D">
                            <w:rPr>
                              <w:sz w:val="32"/>
                              <w:szCs w:val="32"/>
                            </w:rPr>
                            <w:t xml:space="preserve"> </w:t>
                          </w:r>
                          <w:r w:rsidRPr="00AB04C5">
                            <w:rPr>
                              <w:sz w:val="32"/>
                              <w:szCs w:val="32"/>
                            </w:rPr>
                            <w:t>Aagtekerke-Domburg</w:t>
                          </w:r>
                        </w:p>
                        <w:p w14:paraId="18FC758D" w14:textId="77777777" w:rsidR="003D64E0" w:rsidRDefault="003D64E0" w:rsidP="003D64E0">
                          <w:pPr>
                            <w:rPr>
                              <w:sz w:val="32"/>
                              <w:szCs w:val="32"/>
                            </w:rPr>
                          </w:pPr>
                        </w:p>
                        <w:p w14:paraId="7FDB98E6" w14:textId="19D8B097" w:rsidR="003849DA" w:rsidRDefault="0043330D" w:rsidP="005F6EF3">
                          <w:pPr>
                            <w:tabs>
                              <w:tab w:val="left" w:pos="1560"/>
                              <w:tab w:val="left" w:pos="1843"/>
                              <w:tab w:val="left" w:pos="3119"/>
                              <w:tab w:val="left" w:pos="3261"/>
                            </w:tabs>
                            <w:jc w:val="center"/>
                            <w:rPr>
                              <w:b/>
                              <w:i/>
                            </w:rPr>
                          </w:pPr>
                          <w:r>
                            <w:rPr>
                              <w:b/>
                              <w:i/>
                            </w:rPr>
                            <w:t>Kerkdienst</w:t>
                          </w:r>
                          <w:r w:rsidR="00DD70C7">
                            <w:rPr>
                              <w:b/>
                              <w:i/>
                            </w:rPr>
                            <w:t xml:space="preserve"> </w:t>
                          </w:r>
                          <w:r w:rsidR="00884492">
                            <w:rPr>
                              <w:b/>
                              <w:i/>
                            </w:rPr>
                            <w:t>Johanneskerk Domburg</w:t>
                          </w:r>
                        </w:p>
                        <w:p w14:paraId="609A4BC0" w14:textId="2997074A" w:rsidR="00F1654C" w:rsidRDefault="006922EA" w:rsidP="00430389">
                          <w:pPr>
                            <w:tabs>
                              <w:tab w:val="left" w:pos="1560"/>
                              <w:tab w:val="left" w:pos="1843"/>
                              <w:tab w:val="left" w:pos="3119"/>
                              <w:tab w:val="left" w:pos="3261"/>
                            </w:tabs>
                            <w:spacing w:line="360" w:lineRule="auto"/>
                            <w:jc w:val="center"/>
                            <w:rPr>
                              <w:b/>
                              <w:i/>
                            </w:rPr>
                          </w:pPr>
                          <w:r>
                            <w:rPr>
                              <w:b/>
                              <w:i/>
                            </w:rPr>
                            <w:t>Aanvang: 10:00u</w:t>
                          </w:r>
                        </w:p>
                        <w:p w14:paraId="0327AC67" w14:textId="0CC3E091" w:rsidR="0083570A" w:rsidRDefault="00B65E0D" w:rsidP="00B84A0A">
                          <w:pPr>
                            <w:tabs>
                              <w:tab w:val="left" w:pos="1276"/>
                              <w:tab w:val="left" w:pos="3119"/>
                              <w:tab w:val="left" w:pos="3261"/>
                            </w:tabs>
                            <w:jc w:val="center"/>
                            <w:rPr>
                              <w:b/>
                              <w:i/>
                            </w:rPr>
                          </w:pPr>
                          <w:r w:rsidRPr="006452D6">
                            <w:rPr>
                              <w:b/>
                              <w:i/>
                            </w:rPr>
                            <w:t>Zondagsbrief</w:t>
                          </w:r>
                          <w:r w:rsidR="000256D4">
                            <w:rPr>
                              <w:b/>
                              <w:i/>
                            </w:rPr>
                            <w:t xml:space="preserve"> </w:t>
                          </w:r>
                          <w:r w:rsidR="00B16AB9">
                            <w:rPr>
                              <w:b/>
                              <w:i/>
                            </w:rPr>
                            <w:t>22</w:t>
                          </w:r>
                          <w:r w:rsidR="001C276C">
                            <w:rPr>
                              <w:b/>
                              <w:i/>
                            </w:rPr>
                            <w:t xml:space="preserve"> februari</w:t>
                          </w:r>
                          <w:r w:rsidR="00745C1D">
                            <w:rPr>
                              <w:b/>
                              <w:i/>
                            </w:rPr>
                            <w:t xml:space="preserve"> 2026</w:t>
                          </w:r>
                        </w:p>
                        <w:p w14:paraId="56191412" w14:textId="5BB4C88B" w:rsidR="00B16AB9" w:rsidRDefault="00646A20" w:rsidP="00B84A0A">
                          <w:pPr>
                            <w:tabs>
                              <w:tab w:val="left" w:pos="1276"/>
                              <w:tab w:val="left" w:pos="3119"/>
                              <w:tab w:val="left" w:pos="3261"/>
                            </w:tabs>
                            <w:jc w:val="center"/>
                            <w:rPr>
                              <w:b/>
                              <w:i/>
                            </w:rPr>
                          </w:pPr>
                          <w:r>
                            <w:rPr>
                              <w:b/>
                              <w:i/>
                            </w:rPr>
                            <w:t xml:space="preserve">-Preek van de </w:t>
                          </w:r>
                          <w:r w:rsidR="00CA5339">
                            <w:rPr>
                              <w:b/>
                              <w:i/>
                            </w:rPr>
                            <w:t>L</w:t>
                          </w:r>
                          <w:r>
                            <w:rPr>
                              <w:b/>
                              <w:i/>
                            </w:rPr>
                            <w:t>eek-</w:t>
                          </w:r>
                        </w:p>
                        <w:p w14:paraId="2EECD106" w14:textId="00C05DAB" w:rsidR="006003C3" w:rsidRPr="00CB22C2" w:rsidRDefault="00704E5A" w:rsidP="00704E5A">
                          <w:pPr>
                            <w:pStyle w:val="Lijstalinea"/>
                            <w:tabs>
                              <w:tab w:val="left" w:pos="1276"/>
                              <w:tab w:val="left" w:pos="3119"/>
                              <w:tab w:val="left" w:pos="3261"/>
                            </w:tabs>
                            <w:ind w:left="720"/>
                            <w:rPr>
                              <w:b/>
                              <w:i/>
                            </w:rPr>
                          </w:pPr>
                          <w:r>
                            <w:rPr>
                              <w:b/>
                              <w:i/>
                            </w:rPr>
                            <w:tab/>
                          </w:r>
                        </w:p>
                        <w:p w14:paraId="62946CFD" w14:textId="6B3FBE78" w:rsidR="0088798D" w:rsidRPr="00B70AB3" w:rsidRDefault="00CA1626" w:rsidP="009A1B9E">
                          <w:pPr>
                            <w:tabs>
                              <w:tab w:val="left" w:pos="1276"/>
                              <w:tab w:val="left" w:pos="3119"/>
                              <w:tab w:val="left" w:pos="3261"/>
                            </w:tabs>
                            <w:jc w:val="both"/>
                            <w:rPr>
                              <w:b/>
                              <w:i/>
                              <w:iCs/>
                            </w:rPr>
                          </w:pPr>
                          <w:r>
                            <w:rPr>
                              <w:b/>
                              <w:i/>
                            </w:rPr>
                            <w:tab/>
                          </w:r>
                        </w:p>
                        <w:p w14:paraId="78F37450" w14:textId="05BB1BDE" w:rsidR="00EE3F12" w:rsidRPr="00B30A1B" w:rsidRDefault="00EF4CB3" w:rsidP="00EE3F12">
                          <w:pPr>
                            <w:tabs>
                              <w:tab w:val="left" w:pos="1276"/>
                              <w:tab w:val="left" w:pos="3119"/>
                              <w:tab w:val="left" w:pos="3261"/>
                            </w:tabs>
                            <w:rPr>
                              <w:b/>
                              <w:i/>
                            </w:rPr>
                          </w:pPr>
                          <w:r>
                            <w:rPr>
                              <w:b/>
                              <w:i/>
                            </w:rPr>
                            <w:t xml:space="preserve"> </w:t>
                          </w:r>
                          <w:r w:rsidR="002A3D17">
                            <w:rPr>
                              <w:b/>
                              <w:i/>
                            </w:rPr>
                            <w:t xml:space="preserve">     </w:t>
                          </w:r>
                          <w:r w:rsidR="0088798D">
                            <w:rPr>
                              <w:b/>
                              <w:i/>
                            </w:rPr>
                            <w:t xml:space="preserve">                  </w:t>
                          </w:r>
                        </w:p>
                        <w:p w14:paraId="09E0B836" w14:textId="68A964DD" w:rsidR="004068A0" w:rsidRPr="00B30A1B" w:rsidRDefault="0040012C" w:rsidP="00E7644B">
                          <w:pPr>
                            <w:tabs>
                              <w:tab w:val="left" w:pos="1276"/>
                              <w:tab w:val="left" w:pos="3119"/>
                              <w:tab w:val="left" w:pos="3261"/>
                            </w:tabs>
                            <w:rPr>
                              <w:b/>
                              <w:i/>
                              <w:iCs/>
                            </w:rPr>
                          </w:pPr>
                          <w:r w:rsidRPr="00B30A1B">
                            <w:rPr>
                              <w:b/>
                              <w:i/>
                              <w:iCs/>
                            </w:rPr>
                            <w:tab/>
                          </w:r>
                        </w:p>
                        <w:p w14:paraId="59118D42" w14:textId="0F79568B" w:rsidR="004767CB" w:rsidRPr="007C3B62" w:rsidRDefault="007C3B62" w:rsidP="007C3B62">
                          <w:pPr>
                            <w:tabs>
                              <w:tab w:val="left" w:pos="1276"/>
                              <w:tab w:val="left" w:pos="3119"/>
                              <w:tab w:val="left" w:pos="3261"/>
                            </w:tabs>
                            <w:rPr>
                              <w:b/>
                              <w:i/>
                            </w:rPr>
                          </w:pPr>
                          <w:r>
                            <w:rPr>
                              <w:b/>
                              <w:i/>
                            </w:rPr>
                            <w:t xml:space="preserve">              </w:t>
                          </w:r>
                        </w:p>
                        <w:p w14:paraId="3315FCE4" w14:textId="5DB3920E" w:rsidR="00DF74CE" w:rsidRDefault="00DF74CE" w:rsidP="00DF74CE">
                          <w:pPr>
                            <w:tabs>
                              <w:tab w:val="left" w:pos="1276"/>
                              <w:tab w:val="left" w:pos="3119"/>
                              <w:tab w:val="left" w:pos="3261"/>
                            </w:tabs>
                            <w:rPr>
                              <w:b/>
                              <w:i/>
                            </w:rPr>
                          </w:pPr>
                          <w:r>
                            <w:rPr>
                              <w:b/>
                              <w:i/>
                            </w:rPr>
                            <w:tab/>
                          </w:r>
                        </w:p>
                        <w:p w14:paraId="7743C840" w14:textId="77777777" w:rsidR="00DF74CE" w:rsidRDefault="00DF74CE" w:rsidP="00CF593B">
                          <w:pPr>
                            <w:tabs>
                              <w:tab w:val="left" w:pos="1276"/>
                              <w:tab w:val="left" w:pos="3119"/>
                              <w:tab w:val="left" w:pos="3261"/>
                            </w:tabs>
                            <w:spacing w:line="360" w:lineRule="auto"/>
                            <w:rPr>
                              <w:b/>
                              <w:i/>
                            </w:rPr>
                          </w:pPr>
                        </w:p>
                        <w:p w14:paraId="7BEE7144" w14:textId="32733A35" w:rsidR="00C17407" w:rsidRDefault="00C40226" w:rsidP="00CC5778">
                          <w:pPr>
                            <w:tabs>
                              <w:tab w:val="left" w:pos="1276"/>
                              <w:tab w:val="left" w:pos="3119"/>
                              <w:tab w:val="left" w:pos="3261"/>
                            </w:tabs>
                            <w:rPr>
                              <w:b/>
                              <w:i/>
                            </w:rPr>
                          </w:pPr>
                          <w:r>
                            <w:rPr>
                              <w:b/>
                              <w:i/>
                            </w:rPr>
                            <w:t xml:space="preserve">            </w:t>
                          </w:r>
                          <w:r w:rsidR="005D0CD9">
                            <w:rPr>
                              <w:b/>
                              <w:i/>
                            </w:rPr>
                            <w:t xml:space="preserve">              </w:t>
                          </w:r>
                          <w:r w:rsidR="00E02261">
                            <w:rPr>
                              <w:b/>
                              <w:i/>
                            </w:rPr>
                            <w:t xml:space="preserve"> </w:t>
                          </w:r>
                          <w:r w:rsidR="005D0CD9">
                            <w:rPr>
                              <w:b/>
                              <w:i/>
                            </w:rPr>
                            <w:t xml:space="preserve">   </w:t>
                          </w:r>
                          <w:r w:rsidR="00E81C34">
                            <w:rPr>
                              <w:b/>
                              <w:i/>
                            </w:rPr>
                            <w:t xml:space="preserve"> </w:t>
                          </w:r>
                          <w:r w:rsidR="005D0CD9">
                            <w:rPr>
                              <w:b/>
                              <w:i/>
                            </w:rPr>
                            <w:t xml:space="preserve"> </w:t>
                          </w:r>
                        </w:p>
                        <w:p w14:paraId="057C3957" w14:textId="77777777" w:rsidR="00616E81" w:rsidRDefault="00C17407" w:rsidP="00CC5778">
                          <w:pPr>
                            <w:tabs>
                              <w:tab w:val="left" w:pos="1134"/>
                              <w:tab w:val="left" w:pos="3119"/>
                              <w:tab w:val="left" w:pos="3261"/>
                            </w:tabs>
                            <w:spacing w:line="360" w:lineRule="auto"/>
                            <w:rPr>
                              <w:b/>
                              <w:i/>
                            </w:rPr>
                          </w:pPr>
                          <w:r>
                            <w:rPr>
                              <w:b/>
                              <w:i/>
                            </w:rPr>
                            <w:t xml:space="preserve">           </w:t>
                          </w:r>
                          <w:r w:rsidR="001B411C">
                            <w:rPr>
                              <w:b/>
                              <w:i/>
                            </w:rPr>
                            <w:t xml:space="preserve">  </w:t>
                          </w:r>
                          <w:r w:rsidR="00CC5778">
                            <w:rPr>
                              <w:b/>
                              <w:i/>
                            </w:rPr>
                            <w:t xml:space="preserve">   </w:t>
                          </w:r>
                        </w:p>
                        <w:p w14:paraId="09B066FF" w14:textId="77777777" w:rsidR="006203F5" w:rsidRDefault="006203F5" w:rsidP="00616E81">
                          <w:pPr>
                            <w:tabs>
                              <w:tab w:val="left" w:pos="1560"/>
                              <w:tab w:val="left" w:pos="3119"/>
                              <w:tab w:val="left" w:pos="3261"/>
                            </w:tabs>
                            <w:rPr>
                              <w:b/>
                              <w:i/>
                            </w:rPr>
                          </w:pPr>
                          <w:r>
                            <w:rPr>
                              <w:b/>
                              <w:i/>
                            </w:rPr>
                            <w:t xml:space="preserve">                   </w:t>
                          </w:r>
                          <w:r w:rsidR="00C17407">
                            <w:rPr>
                              <w:b/>
                              <w:i/>
                            </w:rPr>
                            <w:t>-</w:t>
                          </w:r>
                        </w:p>
                        <w:p w14:paraId="4F6BF471" w14:textId="77777777" w:rsidR="005211F9" w:rsidRPr="00616E81" w:rsidRDefault="00616E81" w:rsidP="00616E81">
                          <w:pPr>
                            <w:tabs>
                              <w:tab w:val="left" w:pos="1560"/>
                              <w:tab w:val="left" w:pos="3119"/>
                              <w:tab w:val="left" w:pos="3261"/>
                            </w:tabs>
                            <w:rPr>
                              <w:b/>
                              <w:i/>
                            </w:rPr>
                          </w:pPr>
                          <w:r>
                            <w:rPr>
                              <w:b/>
                              <w:i/>
                            </w:rPr>
                            <w:t xml:space="preserve">                               </w:t>
                          </w:r>
                        </w:p>
                        <w:p w14:paraId="7B8D688A" w14:textId="77777777" w:rsidR="00E02261" w:rsidRDefault="00E02261" w:rsidP="00453E0C">
                          <w:pPr>
                            <w:tabs>
                              <w:tab w:val="left" w:pos="1560"/>
                              <w:tab w:val="left" w:pos="3119"/>
                              <w:tab w:val="left" w:pos="3261"/>
                            </w:tabs>
                            <w:ind w:left="1134"/>
                            <w:rPr>
                              <w:b/>
                              <w:i/>
                            </w:rPr>
                          </w:pPr>
                        </w:p>
                        <w:p w14:paraId="7AF07FFF" w14:textId="77777777" w:rsidR="00E22FCD" w:rsidRPr="00446C0A" w:rsidRDefault="00443DA4" w:rsidP="00774B77">
                          <w:pPr>
                            <w:pStyle w:val="Lijstalinea"/>
                            <w:tabs>
                              <w:tab w:val="left" w:pos="993"/>
                              <w:tab w:val="left" w:pos="1560"/>
                              <w:tab w:val="left" w:pos="3119"/>
                              <w:tab w:val="left" w:pos="3261"/>
                            </w:tabs>
                            <w:ind w:left="1134"/>
                            <w:rPr>
                              <w:b/>
                              <w:i/>
                            </w:rPr>
                          </w:pPr>
                          <w:r>
                            <w:rPr>
                              <w:b/>
                              <w:bCs/>
                              <w:i/>
                              <w:iCs/>
                            </w:rPr>
                            <w:tab/>
                            <w:t xml:space="preserve">      </w:t>
                          </w:r>
                        </w:p>
                        <w:p w14:paraId="776B623A" w14:textId="77777777" w:rsidR="00C97E3C" w:rsidRDefault="00C97E3C" w:rsidP="00C97E3C">
                          <w:pPr>
                            <w:tabs>
                              <w:tab w:val="left" w:pos="1985"/>
                              <w:tab w:val="left" w:pos="3119"/>
                              <w:tab w:val="left" w:pos="3261"/>
                            </w:tabs>
                            <w:ind w:left="113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A9F18" id="_x0000_t202" coordsize="21600,21600" o:spt="202" path="m,l,21600r21600,l21600,xe">
              <v:stroke joinstyle="miter"/>
              <v:path gradientshapeok="t" o:connecttype="rect"/>
            </v:shapetype>
            <v:shape id="Text Box 6" o:spid="_x0000_s1026" type="#_x0000_t202" style="position:absolute;left:0;text-align:left;margin-left:140.35pt;margin-top:-19pt;width:310.2pt;height:26.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" stroked="f">
              <v:textbox>
                <w:txbxContent>
                  <w:p w14:paraId="64001661" w14:textId="71313E35" w:rsidR="009F4635" w:rsidRDefault="00AB04C5" w:rsidP="00146B43">
                    <w:pPr>
                      <w:spacing w:line="360" w:lineRule="auto"/>
                      <w:rPr>
                        <w:sz w:val="32"/>
                        <w:szCs w:val="32"/>
                      </w:rPr>
                    </w:pPr>
                    <w:r w:rsidRPr="00AB04C5">
                      <w:rPr>
                        <w:sz w:val="32"/>
                        <w:szCs w:val="32"/>
                      </w:rPr>
                      <w:t>Protestantse Gemeente</w:t>
                    </w:r>
                    <w:r w:rsidR="00AB018D">
                      <w:rPr>
                        <w:sz w:val="32"/>
                        <w:szCs w:val="32"/>
                      </w:rPr>
                      <w:t xml:space="preserve"> </w:t>
                    </w:r>
                    <w:r w:rsidRPr="00AB04C5">
                      <w:rPr>
                        <w:sz w:val="32"/>
                        <w:szCs w:val="32"/>
                      </w:rPr>
                      <w:t>Aagtekerke-Domburg</w:t>
                    </w:r>
                  </w:p>
                  <w:p w14:paraId="18FC758D" w14:textId="77777777" w:rsidR="003D64E0" w:rsidRDefault="003D64E0" w:rsidP="003D64E0">
                    <w:pPr>
                      <w:rPr>
                        <w:sz w:val="32"/>
                        <w:szCs w:val="32"/>
                      </w:rPr>
                    </w:pPr>
                  </w:p>
                  <w:p w14:paraId="7FDB98E6" w14:textId="19D8B097" w:rsidR="003849DA" w:rsidRDefault="0043330D" w:rsidP="005F6EF3">
                    <w:pPr>
                      <w:tabs>
                        <w:tab w:val="left" w:pos="1560"/>
                        <w:tab w:val="left" w:pos="1843"/>
                        <w:tab w:val="left" w:pos="3119"/>
                        <w:tab w:val="left" w:pos="3261"/>
                      </w:tabs>
                      <w:jc w:val="center"/>
                      <w:rPr>
                        <w:b/>
                        <w:i/>
                      </w:rPr>
                    </w:pPr>
                    <w:r>
                      <w:rPr>
                        <w:b/>
                        <w:i/>
                      </w:rPr>
                      <w:t>Kerkdienst</w:t>
                    </w:r>
                    <w:r w:rsidR="00DD70C7">
                      <w:rPr>
                        <w:b/>
                        <w:i/>
                      </w:rPr>
                      <w:t xml:space="preserve"> </w:t>
                    </w:r>
                    <w:r w:rsidR="00884492">
                      <w:rPr>
                        <w:b/>
                        <w:i/>
                      </w:rPr>
                      <w:t>Johanneskerk Domburg</w:t>
                    </w:r>
                  </w:p>
                  <w:p w14:paraId="609A4BC0" w14:textId="2997074A" w:rsidR="00F1654C" w:rsidRDefault="006922EA" w:rsidP="00430389">
                    <w:pPr>
                      <w:tabs>
                        <w:tab w:val="left" w:pos="1560"/>
                        <w:tab w:val="left" w:pos="1843"/>
                        <w:tab w:val="left" w:pos="3119"/>
                        <w:tab w:val="left" w:pos="3261"/>
                      </w:tabs>
                      <w:spacing w:line="360" w:lineRule="auto"/>
                      <w:jc w:val="center"/>
                      <w:rPr>
                        <w:b/>
                        <w:i/>
                      </w:rPr>
                    </w:pPr>
                    <w:r>
                      <w:rPr>
                        <w:b/>
                        <w:i/>
                      </w:rPr>
                      <w:t>Aanvang: 10:00u</w:t>
                    </w:r>
                  </w:p>
                  <w:p w14:paraId="0327AC67" w14:textId="0CC3E091" w:rsidR="0083570A" w:rsidRDefault="00B65E0D" w:rsidP="00B84A0A">
                    <w:pPr>
                      <w:tabs>
                        <w:tab w:val="left" w:pos="1276"/>
                        <w:tab w:val="left" w:pos="3119"/>
                        <w:tab w:val="left" w:pos="3261"/>
                      </w:tabs>
                      <w:jc w:val="center"/>
                      <w:rPr>
                        <w:b/>
                        <w:i/>
                      </w:rPr>
                    </w:pPr>
                    <w:r w:rsidRPr="006452D6">
                      <w:rPr>
                        <w:b/>
                        <w:i/>
                      </w:rPr>
                      <w:t>Zondagsbrief</w:t>
                    </w:r>
                    <w:r w:rsidR="000256D4">
                      <w:rPr>
                        <w:b/>
                        <w:i/>
                      </w:rPr>
                      <w:t xml:space="preserve"> </w:t>
                    </w:r>
                    <w:r w:rsidR="00B16AB9">
                      <w:rPr>
                        <w:b/>
                        <w:i/>
                      </w:rPr>
                      <w:t>22</w:t>
                    </w:r>
                    <w:r w:rsidR="001C276C">
                      <w:rPr>
                        <w:b/>
                        <w:i/>
                      </w:rPr>
                      <w:t xml:space="preserve"> februari</w:t>
                    </w:r>
                    <w:r w:rsidR="00745C1D">
                      <w:rPr>
                        <w:b/>
                        <w:i/>
                      </w:rPr>
                      <w:t xml:space="preserve"> 2026</w:t>
                    </w:r>
                  </w:p>
                  <w:p w14:paraId="56191412" w14:textId="5BB4C88B" w:rsidR="00B16AB9" w:rsidRDefault="00646A20" w:rsidP="00B84A0A">
                    <w:pPr>
                      <w:tabs>
                        <w:tab w:val="left" w:pos="1276"/>
                        <w:tab w:val="left" w:pos="3119"/>
                        <w:tab w:val="left" w:pos="3261"/>
                      </w:tabs>
                      <w:jc w:val="center"/>
                      <w:rPr>
                        <w:b/>
                        <w:i/>
                      </w:rPr>
                    </w:pPr>
                    <w:r>
                      <w:rPr>
                        <w:b/>
                        <w:i/>
                      </w:rPr>
                      <w:t xml:space="preserve">-Preek van de </w:t>
                    </w:r>
                    <w:r w:rsidR="00CA5339">
                      <w:rPr>
                        <w:b/>
                        <w:i/>
                      </w:rPr>
                      <w:t>L</w:t>
                    </w:r>
                    <w:r>
                      <w:rPr>
                        <w:b/>
                        <w:i/>
                      </w:rPr>
                      <w:t>eek-</w:t>
                    </w:r>
                  </w:p>
                  <w:p w14:paraId="2EECD106" w14:textId="00C05DAB" w:rsidR="006003C3" w:rsidRPr="00CB22C2" w:rsidRDefault="00704E5A" w:rsidP="00704E5A">
                    <w:pPr>
                      <w:pStyle w:val="Lijstalinea"/>
                      <w:tabs>
                        <w:tab w:val="left" w:pos="1276"/>
                        <w:tab w:val="left" w:pos="3119"/>
                        <w:tab w:val="left" w:pos="3261"/>
                      </w:tabs>
                      <w:ind w:left="720"/>
                      <w:rPr>
                        <w:b/>
                        <w:i/>
                      </w:rPr>
                    </w:pPr>
                    <w:r>
                      <w:rPr>
                        <w:b/>
                        <w:i/>
                      </w:rPr>
                      <w:tab/>
                    </w:r>
                  </w:p>
                  <w:p w14:paraId="62946CFD" w14:textId="6B3FBE78" w:rsidR="0088798D" w:rsidRPr="00B70AB3" w:rsidRDefault="00CA1626" w:rsidP="009A1B9E">
                    <w:pPr>
                      <w:tabs>
                        <w:tab w:val="left" w:pos="1276"/>
                        <w:tab w:val="left" w:pos="3119"/>
                        <w:tab w:val="left" w:pos="3261"/>
                      </w:tabs>
                      <w:jc w:val="both"/>
                      <w:rPr>
                        <w:b/>
                        <w:i/>
                        <w:iCs/>
                      </w:rPr>
                    </w:pPr>
                    <w:r>
                      <w:rPr>
                        <w:b/>
                        <w:i/>
                      </w:rPr>
                      <w:tab/>
                    </w:r>
                  </w:p>
                  <w:p w14:paraId="78F37450" w14:textId="05BB1BDE" w:rsidR="00EE3F12" w:rsidRPr="00B30A1B" w:rsidRDefault="00EF4CB3" w:rsidP="00EE3F12">
                    <w:pPr>
                      <w:tabs>
                        <w:tab w:val="left" w:pos="1276"/>
                        <w:tab w:val="left" w:pos="3119"/>
                        <w:tab w:val="left" w:pos="3261"/>
                      </w:tabs>
                      <w:rPr>
                        <w:b/>
                        <w:i/>
                      </w:rPr>
                    </w:pPr>
                    <w:r>
                      <w:rPr>
                        <w:b/>
                        <w:i/>
                      </w:rPr>
                      <w:t xml:space="preserve"> </w:t>
                    </w:r>
                    <w:r w:rsidR="002A3D17">
                      <w:rPr>
                        <w:b/>
                        <w:i/>
                      </w:rPr>
                      <w:t xml:space="preserve">     </w:t>
                    </w:r>
                    <w:r w:rsidR="0088798D">
                      <w:rPr>
                        <w:b/>
                        <w:i/>
                      </w:rPr>
                      <w:t xml:space="preserve">                  </w:t>
                    </w:r>
                  </w:p>
                  <w:p w14:paraId="09E0B836" w14:textId="68A964DD" w:rsidR="004068A0" w:rsidRPr="00B30A1B" w:rsidRDefault="0040012C" w:rsidP="00E7644B">
                    <w:pPr>
                      <w:tabs>
                        <w:tab w:val="left" w:pos="1276"/>
                        <w:tab w:val="left" w:pos="3119"/>
                        <w:tab w:val="left" w:pos="3261"/>
                      </w:tabs>
                      <w:rPr>
                        <w:b/>
                        <w:i/>
                        <w:iCs/>
                      </w:rPr>
                    </w:pPr>
                    <w:r w:rsidRPr="00B30A1B">
                      <w:rPr>
                        <w:b/>
                        <w:i/>
                        <w:iCs/>
                      </w:rPr>
                      <w:tab/>
                    </w:r>
                  </w:p>
                  <w:p w14:paraId="59118D42" w14:textId="0F79568B" w:rsidR="004767CB" w:rsidRPr="007C3B62" w:rsidRDefault="007C3B62" w:rsidP="007C3B62">
                    <w:pPr>
                      <w:tabs>
                        <w:tab w:val="left" w:pos="1276"/>
                        <w:tab w:val="left" w:pos="3119"/>
                        <w:tab w:val="left" w:pos="3261"/>
                      </w:tabs>
                      <w:rPr>
                        <w:b/>
                        <w:i/>
                      </w:rPr>
                    </w:pPr>
                    <w:r>
                      <w:rPr>
                        <w:b/>
                        <w:i/>
                      </w:rPr>
                      <w:t xml:space="preserve">              </w:t>
                    </w:r>
                  </w:p>
                  <w:p w14:paraId="3315FCE4" w14:textId="5DB3920E" w:rsidR="00DF74CE" w:rsidRDefault="00DF74CE" w:rsidP="00DF74CE">
                    <w:pPr>
                      <w:tabs>
                        <w:tab w:val="left" w:pos="1276"/>
                        <w:tab w:val="left" w:pos="3119"/>
                        <w:tab w:val="left" w:pos="3261"/>
                      </w:tabs>
                      <w:rPr>
                        <w:b/>
                        <w:i/>
                      </w:rPr>
                    </w:pPr>
                    <w:r>
                      <w:rPr>
                        <w:b/>
                        <w:i/>
                      </w:rPr>
                      <w:tab/>
                    </w:r>
                  </w:p>
                  <w:p w14:paraId="7743C840" w14:textId="77777777" w:rsidR="00DF74CE" w:rsidRDefault="00DF74CE" w:rsidP="00CF593B">
                    <w:pPr>
                      <w:tabs>
                        <w:tab w:val="left" w:pos="1276"/>
                        <w:tab w:val="left" w:pos="3119"/>
                        <w:tab w:val="left" w:pos="3261"/>
                      </w:tabs>
                      <w:spacing w:line="360" w:lineRule="auto"/>
                      <w:rPr>
                        <w:b/>
                        <w:i/>
                      </w:rPr>
                    </w:pPr>
                  </w:p>
                  <w:p w14:paraId="7BEE7144" w14:textId="32733A35" w:rsidR="00C17407" w:rsidRDefault="00C40226" w:rsidP="00CC5778">
                    <w:pPr>
                      <w:tabs>
                        <w:tab w:val="left" w:pos="1276"/>
                        <w:tab w:val="left" w:pos="3119"/>
                        <w:tab w:val="left" w:pos="3261"/>
                      </w:tabs>
                      <w:rPr>
                        <w:b/>
                        <w:i/>
                      </w:rPr>
                    </w:pPr>
                    <w:r>
                      <w:rPr>
                        <w:b/>
                        <w:i/>
                      </w:rPr>
                      <w:t xml:space="preserve">            </w:t>
                    </w:r>
                    <w:r w:rsidR="005D0CD9">
                      <w:rPr>
                        <w:b/>
                        <w:i/>
                      </w:rPr>
                      <w:t xml:space="preserve">              </w:t>
                    </w:r>
                    <w:r w:rsidR="00E02261">
                      <w:rPr>
                        <w:b/>
                        <w:i/>
                      </w:rPr>
                      <w:t xml:space="preserve"> </w:t>
                    </w:r>
                    <w:r w:rsidR="005D0CD9">
                      <w:rPr>
                        <w:b/>
                        <w:i/>
                      </w:rPr>
                      <w:t xml:space="preserve">   </w:t>
                    </w:r>
                    <w:r w:rsidR="00E81C34">
                      <w:rPr>
                        <w:b/>
                        <w:i/>
                      </w:rPr>
                      <w:t xml:space="preserve"> </w:t>
                    </w:r>
                    <w:r w:rsidR="005D0CD9">
                      <w:rPr>
                        <w:b/>
                        <w:i/>
                      </w:rPr>
                      <w:t xml:space="preserve"> </w:t>
                    </w:r>
                  </w:p>
                  <w:p w14:paraId="057C3957" w14:textId="77777777" w:rsidR="00616E81" w:rsidRDefault="00C17407" w:rsidP="00CC5778">
                    <w:pPr>
                      <w:tabs>
                        <w:tab w:val="left" w:pos="1134"/>
                        <w:tab w:val="left" w:pos="3119"/>
                        <w:tab w:val="left" w:pos="3261"/>
                      </w:tabs>
                      <w:spacing w:line="360" w:lineRule="auto"/>
                      <w:rPr>
                        <w:b/>
                        <w:i/>
                      </w:rPr>
                    </w:pPr>
                    <w:r>
                      <w:rPr>
                        <w:b/>
                        <w:i/>
                      </w:rPr>
                      <w:t xml:space="preserve">           </w:t>
                    </w:r>
                    <w:r w:rsidR="001B411C">
                      <w:rPr>
                        <w:b/>
                        <w:i/>
                      </w:rPr>
                      <w:t xml:space="preserve">  </w:t>
                    </w:r>
                    <w:r w:rsidR="00CC5778">
                      <w:rPr>
                        <w:b/>
                        <w:i/>
                      </w:rPr>
                      <w:t xml:space="preserve">   </w:t>
                    </w:r>
                  </w:p>
                  <w:p w14:paraId="09B066FF" w14:textId="77777777" w:rsidR="006203F5" w:rsidRDefault="006203F5" w:rsidP="00616E81">
                    <w:pPr>
                      <w:tabs>
                        <w:tab w:val="left" w:pos="1560"/>
                        <w:tab w:val="left" w:pos="3119"/>
                        <w:tab w:val="left" w:pos="3261"/>
                      </w:tabs>
                      <w:rPr>
                        <w:b/>
                        <w:i/>
                      </w:rPr>
                    </w:pPr>
                    <w:r>
                      <w:rPr>
                        <w:b/>
                        <w:i/>
                      </w:rPr>
                      <w:t xml:space="preserve">                   </w:t>
                    </w:r>
                    <w:r w:rsidR="00C17407">
                      <w:rPr>
                        <w:b/>
                        <w:i/>
                      </w:rPr>
                      <w:t>-</w:t>
                    </w:r>
                  </w:p>
                  <w:p w14:paraId="4F6BF471" w14:textId="77777777" w:rsidR="005211F9" w:rsidRPr="00616E81" w:rsidRDefault="00616E81" w:rsidP="00616E81">
                    <w:pPr>
                      <w:tabs>
                        <w:tab w:val="left" w:pos="1560"/>
                        <w:tab w:val="left" w:pos="3119"/>
                        <w:tab w:val="left" w:pos="3261"/>
                      </w:tabs>
                      <w:rPr>
                        <w:b/>
                        <w:i/>
                      </w:rPr>
                    </w:pPr>
                    <w:r>
                      <w:rPr>
                        <w:b/>
                        <w:i/>
                      </w:rPr>
                      <w:t xml:space="preserve">                               </w:t>
                    </w:r>
                  </w:p>
                  <w:p w14:paraId="7B8D688A" w14:textId="77777777" w:rsidR="00E02261" w:rsidRDefault="00E02261" w:rsidP="00453E0C">
                    <w:pPr>
                      <w:tabs>
                        <w:tab w:val="left" w:pos="1560"/>
                        <w:tab w:val="left" w:pos="3119"/>
                        <w:tab w:val="left" w:pos="3261"/>
                      </w:tabs>
                      <w:ind w:left="1134"/>
                      <w:rPr>
                        <w:b/>
                        <w:i/>
                      </w:rPr>
                    </w:pPr>
                  </w:p>
                  <w:p w14:paraId="7AF07FFF" w14:textId="77777777" w:rsidR="00E22FCD" w:rsidRPr="00446C0A" w:rsidRDefault="00443DA4" w:rsidP="00774B77">
                    <w:pPr>
                      <w:pStyle w:val="Lijstalinea"/>
                      <w:tabs>
                        <w:tab w:val="left" w:pos="993"/>
                        <w:tab w:val="left" w:pos="1560"/>
                        <w:tab w:val="left" w:pos="3119"/>
                        <w:tab w:val="left" w:pos="3261"/>
                      </w:tabs>
                      <w:ind w:left="1134"/>
                      <w:rPr>
                        <w:b/>
                        <w:i/>
                      </w:rPr>
                    </w:pPr>
                    <w:r>
                      <w:rPr>
                        <w:b/>
                        <w:bCs/>
                        <w:i/>
                        <w:iCs/>
                      </w:rPr>
                      <w:tab/>
                      <w:t xml:space="preserve">      </w:t>
                    </w:r>
                  </w:p>
                  <w:p w14:paraId="776B623A" w14:textId="77777777" w:rsidR="00C97E3C" w:rsidRDefault="00C97E3C" w:rsidP="00C97E3C">
                    <w:pPr>
                      <w:tabs>
                        <w:tab w:val="left" w:pos="1985"/>
                        <w:tab w:val="left" w:pos="3119"/>
                        <w:tab w:val="left" w:pos="3261"/>
                      </w:tabs>
                      <w:ind w:left="1134"/>
                    </w:pPr>
                  </w:p>
                </w:txbxContent>
              </v:textbox>
              <w10:wrap anchorx="page"/>
            </v:shape>
          </w:pict>
        </mc:Fallback>
      </mc:AlternateContent>
    </w:r>
    <w:r w:rsidR="0088341D">
      <w:rPr>
        <w:noProof/>
      </w:rPr>
      <w:drawing>
        <wp:anchor distT="0" distB="0" distL="114300" distR="114300" simplePos="0" relativeHeight="251658241" behindDoc="0" locked="0" layoutInCell="1" allowOverlap="1" wp14:anchorId="7F342ED4" wp14:editId="6DEF951C">
          <wp:simplePos x="0" y="0"/>
          <wp:positionH relativeFrom="column">
            <wp:posOffset>5309870</wp:posOffset>
          </wp:positionH>
          <wp:positionV relativeFrom="paragraph">
            <wp:posOffset>7620</wp:posOffset>
          </wp:positionV>
          <wp:extent cx="875665" cy="1256665"/>
          <wp:effectExtent l="0" t="0" r="635" b="635"/>
          <wp:wrapSquare wrapText="bothSides"/>
          <wp:docPr id="759995090" name="Afbeelding 759995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660171" name="Afbeelding 96166017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5665" cy="125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C9745F">
      <w:rPr>
        <w:noProof/>
      </w:rPr>
      <w:drawing>
        <wp:inline distT="0" distB="0" distL="0" distR="0" wp14:anchorId="6BFEB0F0" wp14:editId="1D2BE4D2">
          <wp:extent cx="714375" cy="1257300"/>
          <wp:effectExtent l="0" t="0" r="9525" b="0"/>
          <wp:docPr id="874102648" name="Afbeelding 87410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37981" name="Afbeelding 84393798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14375" cy="1257300"/>
                  </a:xfrm>
                  <a:prstGeom prst="rect">
                    <a:avLst/>
                  </a:prstGeom>
                  <a:noFill/>
                  <a:ln>
                    <a:noFill/>
                  </a:ln>
                </pic:spPr>
              </pic:pic>
            </a:graphicData>
          </a:graphic>
        </wp:inline>
      </w:drawing>
    </w:r>
    <w:r w:rsidR="00D5299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72F75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35F3C"/>
    <w:multiLevelType w:val="multilevel"/>
    <w:tmpl w:val="A8F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1D6C4E"/>
    <w:multiLevelType w:val="multilevel"/>
    <w:tmpl w:val="6F8A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EE41C8"/>
    <w:multiLevelType w:val="multilevel"/>
    <w:tmpl w:val="A116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C34A5E"/>
    <w:multiLevelType w:val="multilevel"/>
    <w:tmpl w:val="998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941F0B"/>
    <w:multiLevelType w:val="hybridMultilevel"/>
    <w:tmpl w:val="1DD82876"/>
    <w:lvl w:ilvl="0" w:tplc="C4CC4B24">
      <w:start w:val="15"/>
      <w:numFmt w:val="bullet"/>
      <w:lvlText w:val="-"/>
      <w:lvlJc w:val="left"/>
      <w:pPr>
        <w:tabs>
          <w:tab w:val="num" w:pos="720"/>
        </w:tabs>
        <w:ind w:left="720" w:hanging="360"/>
      </w:pPr>
      <w:rPr>
        <w:rFonts w:ascii="Times New Roman" w:eastAsia="Times New Roman" w:hAnsi="Times New Roman" w:cs="Times New Roman" w:hint="default"/>
      </w:rPr>
    </w:lvl>
    <w:lvl w:ilvl="1" w:tplc="89E8E986">
      <w:numFmt w:val="bullet"/>
      <w:lvlText w:val=""/>
      <w:lvlJc w:val="left"/>
      <w:pPr>
        <w:tabs>
          <w:tab w:val="num" w:pos="1440"/>
        </w:tabs>
        <w:ind w:left="1440" w:hanging="360"/>
      </w:pPr>
      <w:rPr>
        <w:rFonts w:ascii="Wingdings" w:eastAsia="Times New Roman" w:hAnsi="Wingdings"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DB17A9"/>
    <w:multiLevelType w:val="hybridMultilevel"/>
    <w:tmpl w:val="E0B2BE48"/>
    <w:lvl w:ilvl="0" w:tplc="00EA4888">
      <w:numFmt w:val="bullet"/>
      <w:lvlText w:val="-"/>
      <w:lvlJc w:val="left"/>
      <w:pPr>
        <w:ind w:left="502"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7B703F"/>
    <w:multiLevelType w:val="multilevel"/>
    <w:tmpl w:val="D730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0317A3"/>
    <w:multiLevelType w:val="multilevel"/>
    <w:tmpl w:val="01B0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262BD6"/>
    <w:multiLevelType w:val="hybridMultilevel"/>
    <w:tmpl w:val="159441D6"/>
    <w:lvl w:ilvl="0" w:tplc="D8C69C50">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F391DA9"/>
    <w:multiLevelType w:val="multilevel"/>
    <w:tmpl w:val="2F58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B360EC"/>
    <w:multiLevelType w:val="hybridMultilevel"/>
    <w:tmpl w:val="376ECF2E"/>
    <w:lvl w:ilvl="0" w:tplc="EB801E2E">
      <w:numFmt w:val="bullet"/>
      <w:lvlText w:val="-"/>
      <w:lvlJc w:val="left"/>
      <w:pPr>
        <w:ind w:left="3480" w:hanging="360"/>
      </w:pPr>
      <w:rPr>
        <w:rFonts w:ascii="Times New Roman" w:eastAsia="Times New Roman" w:hAnsi="Times New Roman" w:cs="Times New Roman" w:hint="default"/>
      </w:rPr>
    </w:lvl>
    <w:lvl w:ilvl="1" w:tplc="04130003" w:tentative="1">
      <w:start w:val="1"/>
      <w:numFmt w:val="bullet"/>
      <w:lvlText w:val="o"/>
      <w:lvlJc w:val="left"/>
      <w:pPr>
        <w:ind w:left="4200" w:hanging="360"/>
      </w:pPr>
      <w:rPr>
        <w:rFonts w:ascii="Courier New" w:hAnsi="Courier New" w:cs="Courier New" w:hint="default"/>
      </w:rPr>
    </w:lvl>
    <w:lvl w:ilvl="2" w:tplc="04130005" w:tentative="1">
      <w:start w:val="1"/>
      <w:numFmt w:val="bullet"/>
      <w:lvlText w:val=""/>
      <w:lvlJc w:val="left"/>
      <w:pPr>
        <w:ind w:left="4920" w:hanging="360"/>
      </w:pPr>
      <w:rPr>
        <w:rFonts w:ascii="Wingdings" w:hAnsi="Wingdings" w:hint="default"/>
      </w:rPr>
    </w:lvl>
    <w:lvl w:ilvl="3" w:tplc="04130001" w:tentative="1">
      <w:start w:val="1"/>
      <w:numFmt w:val="bullet"/>
      <w:lvlText w:val=""/>
      <w:lvlJc w:val="left"/>
      <w:pPr>
        <w:ind w:left="5640" w:hanging="360"/>
      </w:pPr>
      <w:rPr>
        <w:rFonts w:ascii="Symbol" w:hAnsi="Symbol" w:hint="default"/>
      </w:rPr>
    </w:lvl>
    <w:lvl w:ilvl="4" w:tplc="04130003" w:tentative="1">
      <w:start w:val="1"/>
      <w:numFmt w:val="bullet"/>
      <w:lvlText w:val="o"/>
      <w:lvlJc w:val="left"/>
      <w:pPr>
        <w:ind w:left="6360" w:hanging="360"/>
      </w:pPr>
      <w:rPr>
        <w:rFonts w:ascii="Courier New" w:hAnsi="Courier New" w:cs="Courier New" w:hint="default"/>
      </w:rPr>
    </w:lvl>
    <w:lvl w:ilvl="5" w:tplc="04130005" w:tentative="1">
      <w:start w:val="1"/>
      <w:numFmt w:val="bullet"/>
      <w:lvlText w:val=""/>
      <w:lvlJc w:val="left"/>
      <w:pPr>
        <w:ind w:left="7080" w:hanging="360"/>
      </w:pPr>
      <w:rPr>
        <w:rFonts w:ascii="Wingdings" w:hAnsi="Wingdings" w:hint="default"/>
      </w:rPr>
    </w:lvl>
    <w:lvl w:ilvl="6" w:tplc="04130001" w:tentative="1">
      <w:start w:val="1"/>
      <w:numFmt w:val="bullet"/>
      <w:lvlText w:val=""/>
      <w:lvlJc w:val="left"/>
      <w:pPr>
        <w:ind w:left="7800" w:hanging="360"/>
      </w:pPr>
      <w:rPr>
        <w:rFonts w:ascii="Symbol" w:hAnsi="Symbol" w:hint="default"/>
      </w:rPr>
    </w:lvl>
    <w:lvl w:ilvl="7" w:tplc="04130003" w:tentative="1">
      <w:start w:val="1"/>
      <w:numFmt w:val="bullet"/>
      <w:lvlText w:val="o"/>
      <w:lvlJc w:val="left"/>
      <w:pPr>
        <w:ind w:left="8520" w:hanging="360"/>
      </w:pPr>
      <w:rPr>
        <w:rFonts w:ascii="Courier New" w:hAnsi="Courier New" w:cs="Courier New" w:hint="default"/>
      </w:rPr>
    </w:lvl>
    <w:lvl w:ilvl="8" w:tplc="04130005" w:tentative="1">
      <w:start w:val="1"/>
      <w:numFmt w:val="bullet"/>
      <w:lvlText w:val=""/>
      <w:lvlJc w:val="left"/>
      <w:pPr>
        <w:ind w:left="9240" w:hanging="360"/>
      </w:pPr>
      <w:rPr>
        <w:rFonts w:ascii="Wingdings" w:hAnsi="Wingdings" w:hint="default"/>
      </w:rPr>
    </w:lvl>
  </w:abstractNum>
  <w:abstractNum w:abstractNumId="12" w15:restartNumberingAfterBreak="0">
    <w:nsid w:val="4B302FFC"/>
    <w:multiLevelType w:val="multilevel"/>
    <w:tmpl w:val="4B96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D901C9"/>
    <w:multiLevelType w:val="multilevel"/>
    <w:tmpl w:val="5A84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593700"/>
    <w:multiLevelType w:val="hybridMultilevel"/>
    <w:tmpl w:val="255A7070"/>
    <w:lvl w:ilvl="0" w:tplc="B254CB26">
      <w:numFmt w:val="bullet"/>
      <w:lvlText w:val="-"/>
      <w:lvlJc w:val="left"/>
      <w:pPr>
        <w:ind w:left="1260" w:hanging="360"/>
      </w:pPr>
      <w:rPr>
        <w:rFonts w:ascii="Times New Roman" w:eastAsia="Times New Roman" w:hAnsi="Times New Roman" w:cs="Times New Roman"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15" w15:restartNumberingAfterBreak="0">
    <w:nsid w:val="65E43410"/>
    <w:multiLevelType w:val="multilevel"/>
    <w:tmpl w:val="F78A0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E665AA3"/>
    <w:multiLevelType w:val="multilevel"/>
    <w:tmpl w:val="ECEC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4797637">
    <w:abstractNumId w:val="0"/>
  </w:num>
  <w:num w:numId="2" w16cid:durableId="1814833080">
    <w:abstractNumId w:val="6"/>
  </w:num>
  <w:num w:numId="3" w16cid:durableId="746458120">
    <w:abstractNumId w:val="7"/>
  </w:num>
  <w:num w:numId="4" w16cid:durableId="1071654505">
    <w:abstractNumId w:val="2"/>
  </w:num>
  <w:num w:numId="5" w16cid:durableId="931549797">
    <w:abstractNumId w:val="16"/>
  </w:num>
  <w:num w:numId="6" w16cid:durableId="1632781986">
    <w:abstractNumId w:val="4"/>
  </w:num>
  <w:num w:numId="7" w16cid:durableId="1291784596">
    <w:abstractNumId w:val="12"/>
  </w:num>
  <w:num w:numId="8" w16cid:durableId="1070080424">
    <w:abstractNumId w:val="3"/>
  </w:num>
  <w:num w:numId="9" w16cid:durableId="1691570734">
    <w:abstractNumId w:val="10"/>
  </w:num>
  <w:num w:numId="10" w16cid:durableId="1293318573">
    <w:abstractNumId w:val="13"/>
  </w:num>
  <w:num w:numId="11" w16cid:durableId="1566835526">
    <w:abstractNumId w:val="1"/>
  </w:num>
  <w:num w:numId="12" w16cid:durableId="1947808886">
    <w:abstractNumId w:val="8"/>
  </w:num>
  <w:num w:numId="13" w16cid:durableId="1946185986">
    <w:abstractNumId w:val="5"/>
  </w:num>
  <w:num w:numId="14" w16cid:durableId="1559511152">
    <w:abstractNumId w:val="14"/>
  </w:num>
  <w:num w:numId="15" w16cid:durableId="167596763">
    <w:abstractNumId w:val="11"/>
  </w:num>
  <w:num w:numId="16" w16cid:durableId="537545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6296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8C"/>
    <w:rsid w:val="00000117"/>
    <w:rsid w:val="000003C1"/>
    <w:rsid w:val="000005CC"/>
    <w:rsid w:val="0000073B"/>
    <w:rsid w:val="00000BEC"/>
    <w:rsid w:val="00001206"/>
    <w:rsid w:val="00001473"/>
    <w:rsid w:val="000014FF"/>
    <w:rsid w:val="000015D4"/>
    <w:rsid w:val="0000184E"/>
    <w:rsid w:val="00001921"/>
    <w:rsid w:val="00001AB9"/>
    <w:rsid w:val="00001D41"/>
    <w:rsid w:val="00001EE3"/>
    <w:rsid w:val="00001EE8"/>
    <w:rsid w:val="00001F5A"/>
    <w:rsid w:val="0000205B"/>
    <w:rsid w:val="0000212B"/>
    <w:rsid w:val="000024CB"/>
    <w:rsid w:val="00002DE5"/>
    <w:rsid w:val="00003095"/>
    <w:rsid w:val="0000374F"/>
    <w:rsid w:val="00003A78"/>
    <w:rsid w:val="00003C47"/>
    <w:rsid w:val="00004117"/>
    <w:rsid w:val="0000420B"/>
    <w:rsid w:val="000042C2"/>
    <w:rsid w:val="000043CB"/>
    <w:rsid w:val="00004810"/>
    <w:rsid w:val="000049EC"/>
    <w:rsid w:val="00004BC9"/>
    <w:rsid w:val="00004E92"/>
    <w:rsid w:val="00004FCE"/>
    <w:rsid w:val="0000507D"/>
    <w:rsid w:val="000052BF"/>
    <w:rsid w:val="000054B9"/>
    <w:rsid w:val="00005689"/>
    <w:rsid w:val="00005709"/>
    <w:rsid w:val="00005A4F"/>
    <w:rsid w:val="00005B26"/>
    <w:rsid w:val="00005B4F"/>
    <w:rsid w:val="00005EC5"/>
    <w:rsid w:val="00005FD9"/>
    <w:rsid w:val="000067C6"/>
    <w:rsid w:val="00006A22"/>
    <w:rsid w:val="00006C1C"/>
    <w:rsid w:val="0000715B"/>
    <w:rsid w:val="000073E6"/>
    <w:rsid w:val="00007621"/>
    <w:rsid w:val="000078F1"/>
    <w:rsid w:val="00007928"/>
    <w:rsid w:val="00007937"/>
    <w:rsid w:val="00007C48"/>
    <w:rsid w:val="00007D77"/>
    <w:rsid w:val="00010095"/>
    <w:rsid w:val="00010096"/>
    <w:rsid w:val="00010189"/>
    <w:rsid w:val="00010242"/>
    <w:rsid w:val="000104AD"/>
    <w:rsid w:val="000105B7"/>
    <w:rsid w:val="000106A0"/>
    <w:rsid w:val="0001073E"/>
    <w:rsid w:val="000109C5"/>
    <w:rsid w:val="00010B88"/>
    <w:rsid w:val="00010BC5"/>
    <w:rsid w:val="00010DF1"/>
    <w:rsid w:val="00010E74"/>
    <w:rsid w:val="00010F00"/>
    <w:rsid w:val="000110AC"/>
    <w:rsid w:val="000111C4"/>
    <w:rsid w:val="00011804"/>
    <w:rsid w:val="00011AB4"/>
    <w:rsid w:val="00011F47"/>
    <w:rsid w:val="0001204C"/>
    <w:rsid w:val="00012248"/>
    <w:rsid w:val="000122D9"/>
    <w:rsid w:val="00012447"/>
    <w:rsid w:val="00012814"/>
    <w:rsid w:val="000130EE"/>
    <w:rsid w:val="00013A1A"/>
    <w:rsid w:val="00013CE1"/>
    <w:rsid w:val="00013F06"/>
    <w:rsid w:val="00013F77"/>
    <w:rsid w:val="0001433B"/>
    <w:rsid w:val="0001461E"/>
    <w:rsid w:val="000147D0"/>
    <w:rsid w:val="00014875"/>
    <w:rsid w:val="00014EE6"/>
    <w:rsid w:val="000156C0"/>
    <w:rsid w:val="00015D7E"/>
    <w:rsid w:val="0001621F"/>
    <w:rsid w:val="00016238"/>
    <w:rsid w:val="0001626E"/>
    <w:rsid w:val="00016735"/>
    <w:rsid w:val="00016AFB"/>
    <w:rsid w:val="00016B8E"/>
    <w:rsid w:val="00016D21"/>
    <w:rsid w:val="000174AA"/>
    <w:rsid w:val="000174CE"/>
    <w:rsid w:val="00017A93"/>
    <w:rsid w:val="000201A9"/>
    <w:rsid w:val="00020385"/>
    <w:rsid w:val="000204D8"/>
    <w:rsid w:val="000208D9"/>
    <w:rsid w:val="00020B80"/>
    <w:rsid w:val="00020EF1"/>
    <w:rsid w:val="00021677"/>
    <w:rsid w:val="00021717"/>
    <w:rsid w:val="00021F14"/>
    <w:rsid w:val="000220AA"/>
    <w:rsid w:val="000220BF"/>
    <w:rsid w:val="000221B8"/>
    <w:rsid w:val="0002254D"/>
    <w:rsid w:val="00022C81"/>
    <w:rsid w:val="00022EF5"/>
    <w:rsid w:val="00023AEA"/>
    <w:rsid w:val="00023C24"/>
    <w:rsid w:val="00023E39"/>
    <w:rsid w:val="00024644"/>
    <w:rsid w:val="00024E58"/>
    <w:rsid w:val="00025268"/>
    <w:rsid w:val="000252BE"/>
    <w:rsid w:val="000253E8"/>
    <w:rsid w:val="000256D4"/>
    <w:rsid w:val="00025758"/>
    <w:rsid w:val="000257CE"/>
    <w:rsid w:val="00025A09"/>
    <w:rsid w:val="00025B39"/>
    <w:rsid w:val="00026435"/>
    <w:rsid w:val="00026531"/>
    <w:rsid w:val="00026765"/>
    <w:rsid w:val="0002685E"/>
    <w:rsid w:val="00026A87"/>
    <w:rsid w:val="00026ADC"/>
    <w:rsid w:val="00026B2E"/>
    <w:rsid w:val="00027136"/>
    <w:rsid w:val="00027312"/>
    <w:rsid w:val="00027C88"/>
    <w:rsid w:val="00027D62"/>
    <w:rsid w:val="00027F11"/>
    <w:rsid w:val="000300BD"/>
    <w:rsid w:val="000301B5"/>
    <w:rsid w:val="0003022E"/>
    <w:rsid w:val="000304FF"/>
    <w:rsid w:val="000307B0"/>
    <w:rsid w:val="00030C14"/>
    <w:rsid w:val="00030D49"/>
    <w:rsid w:val="00030FEB"/>
    <w:rsid w:val="0003120F"/>
    <w:rsid w:val="00031E81"/>
    <w:rsid w:val="000320F8"/>
    <w:rsid w:val="000324D3"/>
    <w:rsid w:val="000326C2"/>
    <w:rsid w:val="000327D5"/>
    <w:rsid w:val="00033203"/>
    <w:rsid w:val="000332AA"/>
    <w:rsid w:val="00033781"/>
    <w:rsid w:val="00033976"/>
    <w:rsid w:val="00033DC0"/>
    <w:rsid w:val="00033FB6"/>
    <w:rsid w:val="0003453F"/>
    <w:rsid w:val="0003459A"/>
    <w:rsid w:val="00034656"/>
    <w:rsid w:val="00034729"/>
    <w:rsid w:val="000354AD"/>
    <w:rsid w:val="000357A1"/>
    <w:rsid w:val="00035BF5"/>
    <w:rsid w:val="00035EF3"/>
    <w:rsid w:val="000360B4"/>
    <w:rsid w:val="00036198"/>
    <w:rsid w:val="000361B6"/>
    <w:rsid w:val="000363A2"/>
    <w:rsid w:val="00036887"/>
    <w:rsid w:val="00036B75"/>
    <w:rsid w:val="00036C0B"/>
    <w:rsid w:val="000374A3"/>
    <w:rsid w:val="000377EF"/>
    <w:rsid w:val="0003798F"/>
    <w:rsid w:val="00037BC8"/>
    <w:rsid w:val="00037F2E"/>
    <w:rsid w:val="000402D0"/>
    <w:rsid w:val="000403EB"/>
    <w:rsid w:val="00040769"/>
    <w:rsid w:val="00040A4E"/>
    <w:rsid w:val="00040B30"/>
    <w:rsid w:val="00040DE0"/>
    <w:rsid w:val="00040E48"/>
    <w:rsid w:val="00041BBA"/>
    <w:rsid w:val="00041CE9"/>
    <w:rsid w:val="00041FD8"/>
    <w:rsid w:val="00041FE7"/>
    <w:rsid w:val="00042125"/>
    <w:rsid w:val="000421DD"/>
    <w:rsid w:val="000422E8"/>
    <w:rsid w:val="000425B7"/>
    <w:rsid w:val="000431D3"/>
    <w:rsid w:val="00043874"/>
    <w:rsid w:val="00043D11"/>
    <w:rsid w:val="00045585"/>
    <w:rsid w:val="00045915"/>
    <w:rsid w:val="00045AC4"/>
    <w:rsid w:val="00045D56"/>
    <w:rsid w:val="0004656F"/>
    <w:rsid w:val="00046747"/>
    <w:rsid w:val="000468CC"/>
    <w:rsid w:val="00046AB3"/>
    <w:rsid w:val="00046F2A"/>
    <w:rsid w:val="000470A8"/>
    <w:rsid w:val="000471A0"/>
    <w:rsid w:val="000471BE"/>
    <w:rsid w:val="00047A6C"/>
    <w:rsid w:val="00047B00"/>
    <w:rsid w:val="00047E5C"/>
    <w:rsid w:val="000504B5"/>
    <w:rsid w:val="0005129A"/>
    <w:rsid w:val="000513DC"/>
    <w:rsid w:val="000513FF"/>
    <w:rsid w:val="00051761"/>
    <w:rsid w:val="00051C37"/>
    <w:rsid w:val="00051F57"/>
    <w:rsid w:val="00052282"/>
    <w:rsid w:val="00052526"/>
    <w:rsid w:val="0005282C"/>
    <w:rsid w:val="000528F8"/>
    <w:rsid w:val="00052A56"/>
    <w:rsid w:val="00052C43"/>
    <w:rsid w:val="00053437"/>
    <w:rsid w:val="000538DE"/>
    <w:rsid w:val="00053C07"/>
    <w:rsid w:val="00053CF7"/>
    <w:rsid w:val="00053D3D"/>
    <w:rsid w:val="00054019"/>
    <w:rsid w:val="000546E1"/>
    <w:rsid w:val="000549F7"/>
    <w:rsid w:val="00055FCB"/>
    <w:rsid w:val="0005605D"/>
    <w:rsid w:val="00056EB4"/>
    <w:rsid w:val="000571ED"/>
    <w:rsid w:val="000577C6"/>
    <w:rsid w:val="000578CA"/>
    <w:rsid w:val="00060036"/>
    <w:rsid w:val="00060AFE"/>
    <w:rsid w:val="00060C2D"/>
    <w:rsid w:val="00060EA0"/>
    <w:rsid w:val="00061274"/>
    <w:rsid w:val="00061440"/>
    <w:rsid w:val="000614DF"/>
    <w:rsid w:val="00061878"/>
    <w:rsid w:val="00061A2C"/>
    <w:rsid w:val="00061E25"/>
    <w:rsid w:val="0006238D"/>
    <w:rsid w:val="0006246E"/>
    <w:rsid w:val="000626B3"/>
    <w:rsid w:val="00062724"/>
    <w:rsid w:val="00062CCB"/>
    <w:rsid w:val="00062EED"/>
    <w:rsid w:val="000630D4"/>
    <w:rsid w:val="000643EF"/>
    <w:rsid w:val="00064649"/>
    <w:rsid w:val="00064AB0"/>
    <w:rsid w:val="00064D00"/>
    <w:rsid w:val="00064E42"/>
    <w:rsid w:val="00064E7E"/>
    <w:rsid w:val="00065036"/>
    <w:rsid w:val="000650AE"/>
    <w:rsid w:val="0006529E"/>
    <w:rsid w:val="00065607"/>
    <w:rsid w:val="000656F7"/>
    <w:rsid w:val="00065D0F"/>
    <w:rsid w:val="00065F3A"/>
    <w:rsid w:val="00065FB1"/>
    <w:rsid w:val="000660E5"/>
    <w:rsid w:val="000661B7"/>
    <w:rsid w:val="000663BD"/>
    <w:rsid w:val="00066915"/>
    <w:rsid w:val="00067196"/>
    <w:rsid w:val="00067290"/>
    <w:rsid w:val="000676A0"/>
    <w:rsid w:val="000679BD"/>
    <w:rsid w:val="000679CB"/>
    <w:rsid w:val="00067A7E"/>
    <w:rsid w:val="00067C8C"/>
    <w:rsid w:val="00067CF8"/>
    <w:rsid w:val="00070142"/>
    <w:rsid w:val="00070157"/>
    <w:rsid w:val="0007025E"/>
    <w:rsid w:val="0007044B"/>
    <w:rsid w:val="0007048E"/>
    <w:rsid w:val="00071847"/>
    <w:rsid w:val="0007197E"/>
    <w:rsid w:val="000719DB"/>
    <w:rsid w:val="00071BB4"/>
    <w:rsid w:val="00072419"/>
    <w:rsid w:val="00072CD1"/>
    <w:rsid w:val="00072D70"/>
    <w:rsid w:val="00073D12"/>
    <w:rsid w:val="00074228"/>
    <w:rsid w:val="000742BB"/>
    <w:rsid w:val="000744BB"/>
    <w:rsid w:val="000747F2"/>
    <w:rsid w:val="000747F8"/>
    <w:rsid w:val="00075946"/>
    <w:rsid w:val="00075B96"/>
    <w:rsid w:val="00075BD9"/>
    <w:rsid w:val="00075E61"/>
    <w:rsid w:val="0007619C"/>
    <w:rsid w:val="0007627F"/>
    <w:rsid w:val="000763C5"/>
    <w:rsid w:val="000767DD"/>
    <w:rsid w:val="00076801"/>
    <w:rsid w:val="00076DB7"/>
    <w:rsid w:val="000770D4"/>
    <w:rsid w:val="000771C4"/>
    <w:rsid w:val="00077B12"/>
    <w:rsid w:val="00077D0D"/>
    <w:rsid w:val="00077D3B"/>
    <w:rsid w:val="00077DDD"/>
    <w:rsid w:val="00080188"/>
    <w:rsid w:val="00080269"/>
    <w:rsid w:val="00080FAB"/>
    <w:rsid w:val="00081131"/>
    <w:rsid w:val="0008188D"/>
    <w:rsid w:val="0008189F"/>
    <w:rsid w:val="0008195A"/>
    <w:rsid w:val="00081A2A"/>
    <w:rsid w:val="00081A6D"/>
    <w:rsid w:val="00081A77"/>
    <w:rsid w:val="00081C75"/>
    <w:rsid w:val="00081D49"/>
    <w:rsid w:val="000823CE"/>
    <w:rsid w:val="00082B4C"/>
    <w:rsid w:val="00082E95"/>
    <w:rsid w:val="00083277"/>
    <w:rsid w:val="000833A7"/>
    <w:rsid w:val="000835F5"/>
    <w:rsid w:val="000836E6"/>
    <w:rsid w:val="000836E9"/>
    <w:rsid w:val="000837EF"/>
    <w:rsid w:val="00083BCB"/>
    <w:rsid w:val="000842F0"/>
    <w:rsid w:val="00084708"/>
    <w:rsid w:val="000849E3"/>
    <w:rsid w:val="00084FDC"/>
    <w:rsid w:val="00085299"/>
    <w:rsid w:val="00085330"/>
    <w:rsid w:val="0008550B"/>
    <w:rsid w:val="00085607"/>
    <w:rsid w:val="00085B21"/>
    <w:rsid w:val="00086069"/>
    <w:rsid w:val="00086182"/>
    <w:rsid w:val="00086717"/>
    <w:rsid w:val="00086741"/>
    <w:rsid w:val="000868F3"/>
    <w:rsid w:val="00086E6A"/>
    <w:rsid w:val="00086EF2"/>
    <w:rsid w:val="000877D3"/>
    <w:rsid w:val="00087989"/>
    <w:rsid w:val="00087D83"/>
    <w:rsid w:val="000907E0"/>
    <w:rsid w:val="00090836"/>
    <w:rsid w:val="00090B4E"/>
    <w:rsid w:val="00090B99"/>
    <w:rsid w:val="00090E6B"/>
    <w:rsid w:val="0009179C"/>
    <w:rsid w:val="00091BA9"/>
    <w:rsid w:val="000921A5"/>
    <w:rsid w:val="000924E9"/>
    <w:rsid w:val="000929BA"/>
    <w:rsid w:val="00092A31"/>
    <w:rsid w:val="00092ED9"/>
    <w:rsid w:val="00092F0D"/>
    <w:rsid w:val="00092F64"/>
    <w:rsid w:val="0009347E"/>
    <w:rsid w:val="00093E87"/>
    <w:rsid w:val="00093F8C"/>
    <w:rsid w:val="00094397"/>
    <w:rsid w:val="00094B27"/>
    <w:rsid w:val="00094B31"/>
    <w:rsid w:val="00094F59"/>
    <w:rsid w:val="0009525C"/>
    <w:rsid w:val="00095416"/>
    <w:rsid w:val="00095C93"/>
    <w:rsid w:val="00095F40"/>
    <w:rsid w:val="000960AC"/>
    <w:rsid w:val="000964D2"/>
    <w:rsid w:val="00096853"/>
    <w:rsid w:val="00096B4F"/>
    <w:rsid w:val="00096C41"/>
    <w:rsid w:val="00097864"/>
    <w:rsid w:val="00097956"/>
    <w:rsid w:val="000A03FB"/>
    <w:rsid w:val="000A08BB"/>
    <w:rsid w:val="000A0A29"/>
    <w:rsid w:val="000A1354"/>
    <w:rsid w:val="000A15B0"/>
    <w:rsid w:val="000A189D"/>
    <w:rsid w:val="000A1902"/>
    <w:rsid w:val="000A195B"/>
    <w:rsid w:val="000A19AC"/>
    <w:rsid w:val="000A1A13"/>
    <w:rsid w:val="000A23E2"/>
    <w:rsid w:val="000A2760"/>
    <w:rsid w:val="000A28AB"/>
    <w:rsid w:val="000A2C0B"/>
    <w:rsid w:val="000A2DB3"/>
    <w:rsid w:val="000A2F32"/>
    <w:rsid w:val="000A35C5"/>
    <w:rsid w:val="000A3683"/>
    <w:rsid w:val="000A3A09"/>
    <w:rsid w:val="000A3B44"/>
    <w:rsid w:val="000A3B9D"/>
    <w:rsid w:val="000A3E76"/>
    <w:rsid w:val="000A3FEB"/>
    <w:rsid w:val="000A40B9"/>
    <w:rsid w:val="000A47C5"/>
    <w:rsid w:val="000A47E6"/>
    <w:rsid w:val="000A4C8C"/>
    <w:rsid w:val="000A4C96"/>
    <w:rsid w:val="000A5201"/>
    <w:rsid w:val="000A55A6"/>
    <w:rsid w:val="000A57D7"/>
    <w:rsid w:val="000A5910"/>
    <w:rsid w:val="000A59FD"/>
    <w:rsid w:val="000A6700"/>
    <w:rsid w:val="000A6DDC"/>
    <w:rsid w:val="000A7205"/>
    <w:rsid w:val="000A72BD"/>
    <w:rsid w:val="000A7BD0"/>
    <w:rsid w:val="000A7C02"/>
    <w:rsid w:val="000A7E0B"/>
    <w:rsid w:val="000A7EEE"/>
    <w:rsid w:val="000B0447"/>
    <w:rsid w:val="000B0C18"/>
    <w:rsid w:val="000B0E04"/>
    <w:rsid w:val="000B0E57"/>
    <w:rsid w:val="000B15A6"/>
    <w:rsid w:val="000B170F"/>
    <w:rsid w:val="000B1B31"/>
    <w:rsid w:val="000B1B61"/>
    <w:rsid w:val="000B1CEA"/>
    <w:rsid w:val="000B2160"/>
    <w:rsid w:val="000B2785"/>
    <w:rsid w:val="000B2AB8"/>
    <w:rsid w:val="000B2B89"/>
    <w:rsid w:val="000B2CD0"/>
    <w:rsid w:val="000B32F4"/>
    <w:rsid w:val="000B34AD"/>
    <w:rsid w:val="000B3928"/>
    <w:rsid w:val="000B42BA"/>
    <w:rsid w:val="000B462E"/>
    <w:rsid w:val="000B4BFE"/>
    <w:rsid w:val="000B4CA6"/>
    <w:rsid w:val="000B4DD6"/>
    <w:rsid w:val="000B4FE3"/>
    <w:rsid w:val="000B5088"/>
    <w:rsid w:val="000B5271"/>
    <w:rsid w:val="000B59BB"/>
    <w:rsid w:val="000B5F1B"/>
    <w:rsid w:val="000B5FD3"/>
    <w:rsid w:val="000B60D8"/>
    <w:rsid w:val="000B6899"/>
    <w:rsid w:val="000B69B1"/>
    <w:rsid w:val="000B70C9"/>
    <w:rsid w:val="000B71FE"/>
    <w:rsid w:val="000B72DF"/>
    <w:rsid w:val="000B7523"/>
    <w:rsid w:val="000B789F"/>
    <w:rsid w:val="000B78A5"/>
    <w:rsid w:val="000B7E76"/>
    <w:rsid w:val="000C00B5"/>
    <w:rsid w:val="000C01BB"/>
    <w:rsid w:val="000C01BD"/>
    <w:rsid w:val="000C02E4"/>
    <w:rsid w:val="000C0322"/>
    <w:rsid w:val="000C07D4"/>
    <w:rsid w:val="000C0B43"/>
    <w:rsid w:val="000C0FC1"/>
    <w:rsid w:val="000C13C4"/>
    <w:rsid w:val="000C166C"/>
    <w:rsid w:val="000C1868"/>
    <w:rsid w:val="000C1DAA"/>
    <w:rsid w:val="000C1E35"/>
    <w:rsid w:val="000C1E7C"/>
    <w:rsid w:val="000C2752"/>
    <w:rsid w:val="000C2881"/>
    <w:rsid w:val="000C2A82"/>
    <w:rsid w:val="000C399D"/>
    <w:rsid w:val="000C3E65"/>
    <w:rsid w:val="000C3F56"/>
    <w:rsid w:val="000C4C25"/>
    <w:rsid w:val="000C4F0D"/>
    <w:rsid w:val="000C5172"/>
    <w:rsid w:val="000C522A"/>
    <w:rsid w:val="000C537D"/>
    <w:rsid w:val="000C56DB"/>
    <w:rsid w:val="000C57C1"/>
    <w:rsid w:val="000C58AE"/>
    <w:rsid w:val="000C5998"/>
    <w:rsid w:val="000C5C92"/>
    <w:rsid w:val="000C5CC6"/>
    <w:rsid w:val="000C6883"/>
    <w:rsid w:val="000C69DA"/>
    <w:rsid w:val="000C6B5F"/>
    <w:rsid w:val="000C6C88"/>
    <w:rsid w:val="000C6D2A"/>
    <w:rsid w:val="000C76E9"/>
    <w:rsid w:val="000C7A3F"/>
    <w:rsid w:val="000C7A98"/>
    <w:rsid w:val="000D093D"/>
    <w:rsid w:val="000D15A8"/>
    <w:rsid w:val="000D1712"/>
    <w:rsid w:val="000D17D9"/>
    <w:rsid w:val="000D18EC"/>
    <w:rsid w:val="000D1B55"/>
    <w:rsid w:val="000D1C3D"/>
    <w:rsid w:val="000D1E63"/>
    <w:rsid w:val="000D23E9"/>
    <w:rsid w:val="000D258A"/>
    <w:rsid w:val="000D294B"/>
    <w:rsid w:val="000D3177"/>
    <w:rsid w:val="000D318C"/>
    <w:rsid w:val="000D32FE"/>
    <w:rsid w:val="000D3350"/>
    <w:rsid w:val="000D34AC"/>
    <w:rsid w:val="000D3989"/>
    <w:rsid w:val="000D3EA8"/>
    <w:rsid w:val="000D3FF7"/>
    <w:rsid w:val="000D41C2"/>
    <w:rsid w:val="000D4355"/>
    <w:rsid w:val="000D4438"/>
    <w:rsid w:val="000D4D5A"/>
    <w:rsid w:val="000D5773"/>
    <w:rsid w:val="000D58B4"/>
    <w:rsid w:val="000D5DD6"/>
    <w:rsid w:val="000D5E76"/>
    <w:rsid w:val="000D6219"/>
    <w:rsid w:val="000D6530"/>
    <w:rsid w:val="000D6EAF"/>
    <w:rsid w:val="000D6EC5"/>
    <w:rsid w:val="000D741D"/>
    <w:rsid w:val="000D76AB"/>
    <w:rsid w:val="000E0153"/>
    <w:rsid w:val="000E01C8"/>
    <w:rsid w:val="000E033F"/>
    <w:rsid w:val="000E0407"/>
    <w:rsid w:val="000E0B0D"/>
    <w:rsid w:val="000E0BB0"/>
    <w:rsid w:val="000E0D24"/>
    <w:rsid w:val="000E0D61"/>
    <w:rsid w:val="000E15F7"/>
    <w:rsid w:val="000E1B7A"/>
    <w:rsid w:val="000E1E97"/>
    <w:rsid w:val="000E23DB"/>
    <w:rsid w:val="000E2810"/>
    <w:rsid w:val="000E2BE5"/>
    <w:rsid w:val="000E2F30"/>
    <w:rsid w:val="000E2F36"/>
    <w:rsid w:val="000E338B"/>
    <w:rsid w:val="000E355D"/>
    <w:rsid w:val="000E3623"/>
    <w:rsid w:val="000E391D"/>
    <w:rsid w:val="000E3997"/>
    <w:rsid w:val="000E3E21"/>
    <w:rsid w:val="000E4094"/>
    <w:rsid w:val="000E4105"/>
    <w:rsid w:val="000E421D"/>
    <w:rsid w:val="000E4237"/>
    <w:rsid w:val="000E42C5"/>
    <w:rsid w:val="000E46C1"/>
    <w:rsid w:val="000E4B38"/>
    <w:rsid w:val="000E5997"/>
    <w:rsid w:val="000E5A77"/>
    <w:rsid w:val="000E5BE8"/>
    <w:rsid w:val="000E5C7C"/>
    <w:rsid w:val="000E6611"/>
    <w:rsid w:val="000E69E6"/>
    <w:rsid w:val="000E6CCA"/>
    <w:rsid w:val="000E732F"/>
    <w:rsid w:val="000E7359"/>
    <w:rsid w:val="000E7580"/>
    <w:rsid w:val="000E75B5"/>
    <w:rsid w:val="000E76EF"/>
    <w:rsid w:val="000F0941"/>
    <w:rsid w:val="000F0981"/>
    <w:rsid w:val="000F0AEA"/>
    <w:rsid w:val="000F0CCC"/>
    <w:rsid w:val="000F107B"/>
    <w:rsid w:val="000F132B"/>
    <w:rsid w:val="000F13F5"/>
    <w:rsid w:val="000F16FF"/>
    <w:rsid w:val="000F179D"/>
    <w:rsid w:val="000F17EC"/>
    <w:rsid w:val="000F1A08"/>
    <w:rsid w:val="000F203D"/>
    <w:rsid w:val="000F381D"/>
    <w:rsid w:val="000F38E6"/>
    <w:rsid w:val="000F3B0B"/>
    <w:rsid w:val="000F47E5"/>
    <w:rsid w:val="000F494F"/>
    <w:rsid w:val="000F4A4D"/>
    <w:rsid w:val="000F521E"/>
    <w:rsid w:val="000F53CC"/>
    <w:rsid w:val="000F5C3B"/>
    <w:rsid w:val="000F622E"/>
    <w:rsid w:val="000F62C2"/>
    <w:rsid w:val="000F6317"/>
    <w:rsid w:val="000F6BD5"/>
    <w:rsid w:val="000F6DF9"/>
    <w:rsid w:val="000F73E6"/>
    <w:rsid w:val="000F77B8"/>
    <w:rsid w:val="000F77DE"/>
    <w:rsid w:val="000F7F82"/>
    <w:rsid w:val="0010094D"/>
    <w:rsid w:val="00100D8A"/>
    <w:rsid w:val="00101881"/>
    <w:rsid w:val="00101C8C"/>
    <w:rsid w:val="00101DD0"/>
    <w:rsid w:val="001020C7"/>
    <w:rsid w:val="001021A0"/>
    <w:rsid w:val="0010295A"/>
    <w:rsid w:val="00102DAD"/>
    <w:rsid w:val="0010313C"/>
    <w:rsid w:val="001031CB"/>
    <w:rsid w:val="001035F2"/>
    <w:rsid w:val="00103C58"/>
    <w:rsid w:val="00103D7A"/>
    <w:rsid w:val="00103EE5"/>
    <w:rsid w:val="00104339"/>
    <w:rsid w:val="00104743"/>
    <w:rsid w:val="0010475D"/>
    <w:rsid w:val="0010496B"/>
    <w:rsid w:val="00104B3C"/>
    <w:rsid w:val="001050A0"/>
    <w:rsid w:val="0010532E"/>
    <w:rsid w:val="0010570E"/>
    <w:rsid w:val="001057B5"/>
    <w:rsid w:val="00105D10"/>
    <w:rsid w:val="00105DED"/>
    <w:rsid w:val="001060E6"/>
    <w:rsid w:val="001063AD"/>
    <w:rsid w:val="001065DE"/>
    <w:rsid w:val="0010664C"/>
    <w:rsid w:val="001066D0"/>
    <w:rsid w:val="00107474"/>
    <w:rsid w:val="00107493"/>
    <w:rsid w:val="0010769B"/>
    <w:rsid w:val="001078E0"/>
    <w:rsid w:val="00107DC3"/>
    <w:rsid w:val="0011028D"/>
    <w:rsid w:val="001105E4"/>
    <w:rsid w:val="001107E8"/>
    <w:rsid w:val="00110A17"/>
    <w:rsid w:val="00110BAA"/>
    <w:rsid w:val="00110DBB"/>
    <w:rsid w:val="00110DEC"/>
    <w:rsid w:val="00110F9F"/>
    <w:rsid w:val="00111014"/>
    <w:rsid w:val="00111296"/>
    <w:rsid w:val="00111904"/>
    <w:rsid w:val="001119E7"/>
    <w:rsid w:val="00111BB0"/>
    <w:rsid w:val="00111D5C"/>
    <w:rsid w:val="00111E6D"/>
    <w:rsid w:val="00112079"/>
    <w:rsid w:val="001121FA"/>
    <w:rsid w:val="0011260E"/>
    <w:rsid w:val="00112859"/>
    <w:rsid w:val="00112941"/>
    <w:rsid w:val="00113031"/>
    <w:rsid w:val="0011377A"/>
    <w:rsid w:val="00113BBA"/>
    <w:rsid w:val="00113F98"/>
    <w:rsid w:val="001147BC"/>
    <w:rsid w:val="00114A45"/>
    <w:rsid w:val="00114D9C"/>
    <w:rsid w:val="001151A7"/>
    <w:rsid w:val="00115A40"/>
    <w:rsid w:val="00115B8B"/>
    <w:rsid w:val="00115BC5"/>
    <w:rsid w:val="0011676B"/>
    <w:rsid w:val="00116C4A"/>
    <w:rsid w:val="00116FE4"/>
    <w:rsid w:val="00117271"/>
    <w:rsid w:val="00117492"/>
    <w:rsid w:val="0011797E"/>
    <w:rsid w:val="00117E79"/>
    <w:rsid w:val="00117EB1"/>
    <w:rsid w:val="00117FA6"/>
    <w:rsid w:val="0012053F"/>
    <w:rsid w:val="00120575"/>
    <w:rsid w:val="001206E8"/>
    <w:rsid w:val="0012133E"/>
    <w:rsid w:val="00121A41"/>
    <w:rsid w:val="00121ADE"/>
    <w:rsid w:val="00121B17"/>
    <w:rsid w:val="00121B4B"/>
    <w:rsid w:val="00121EC9"/>
    <w:rsid w:val="0012241C"/>
    <w:rsid w:val="001229B7"/>
    <w:rsid w:val="00122A90"/>
    <w:rsid w:val="00122D9B"/>
    <w:rsid w:val="0012387A"/>
    <w:rsid w:val="00123AE5"/>
    <w:rsid w:val="00123DD4"/>
    <w:rsid w:val="00123FF0"/>
    <w:rsid w:val="00124184"/>
    <w:rsid w:val="00124494"/>
    <w:rsid w:val="001246E5"/>
    <w:rsid w:val="0012473C"/>
    <w:rsid w:val="0012478D"/>
    <w:rsid w:val="001247BC"/>
    <w:rsid w:val="001247C0"/>
    <w:rsid w:val="0012484E"/>
    <w:rsid w:val="00124C68"/>
    <w:rsid w:val="00124EFC"/>
    <w:rsid w:val="00124FE2"/>
    <w:rsid w:val="00125409"/>
    <w:rsid w:val="00125A80"/>
    <w:rsid w:val="00125D57"/>
    <w:rsid w:val="00126118"/>
    <w:rsid w:val="001268B8"/>
    <w:rsid w:val="001269A1"/>
    <w:rsid w:val="00126C22"/>
    <w:rsid w:val="001271ED"/>
    <w:rsid w:val="00127353"/>
    <w:rsid w:val="00127508"/>
    <w:rsid w:val="001279DB"/>
    <w:rsid w:val="00127C97"/>
    <w:rsid w:val="00130232"/>
    <w:rsid w:val="00130707"/>
    <w:rsid w:val="00130D71"/>
    <w:rsid w:val="00130E51"/>
    <w:rsid w:val="00130EF9"/>
    <w:rsid w:val="0013143D"/>
    <w:rsid w:val="001316E5"/>
    <w:rsid w:val="00131793"/>
    <w:rsid w:val="001317AE"/>
    <w:rsid w:val="0013239F"/>
    <w:rsid w:val="0013261D"/>
    <w:rsid w:val="0013279E"/>
    <w:rsid w:val="0013283B"/>
    <w:rsid w:val="00132B15"/>
    <w:rsid w:val="0013407E"/>
    <w:rsid w:val="00134326"/>
    <w:rsid w:val="00134E8E"/>
    <w:rsid w:val="00135101"/>
    <w:rsid w:val="001352F1"/>
    <w:rsid w:val="001353C2"/>
    <w:rsid w:val="001355E4"/>
    <w:rsid w:val="00135D8A"/>
    <w:rsid w:val="00135E96"/>
    <w:rsid w:val="00136794"/>
    <w:rsid w:val="00136CA8"/>
    <w:rsid w:val="00136D0C"/>
    <w:rsid w:val="00136E27"/>
    <w:rsid w:val="00136F90"/>
    <w:rsid w:val="001376B3"/>
    <w:rsid w:val="00137EAC"/>
    <w:rsid w:val="00137ED1"/>
    <w:rsid w:val="00140036"/>
    <w:rsid w:val="0014026E"/>
    <w:rsid w:val="001406F3"/>
    <w:rsid w:val="00140733"/>
    <w:rsid w:val="00140969"/>
    <w:rsid w:val="00140C03"/>
    <w:rsid w:val="00140D94"/>
    <w:rsid w:val="00140DCC"/>
    <w:rsid w:val="00141183"/>
    <w:rsid w:val="00141338"/>
    <w:rsid w:val="00141792"/>
    <w:rsid w:val="001417F6"/>
    <w:rsid w:val="00141849"/>
    <w:rsid w:val="00141B63"/>
    <w:rsid w:val="00141C22"/>
    <w:rsid w:val="00141F45"/>
    <w:rsid w:val="001421AA"/>
    <w:rsid w:val="001421E7"/>
    <w:rsid w:val="0014224F"/>
    <w:rsid w:val="001424CF"/>
    <w:rsid w:val="00142531"/>
    <w:rsid w:val="00142706"/>
    <w:rsid w:val="00142ABE"/>
    <w:rsid w:val="00142AE3"/>
    <w:rsid w:val="0014302F"/>
    <w:rsid w:val="0014364B"/>
    <w:rsid w:val="0014386B"/>
    <w:rsid w:val="00144539"/>
    <w:rsid w:val="00144925"/>
    <w:rsid w:val="00144B11"/>
    <w:rsid w:val="001451BC"/>
    <w:rsid w:val="001451CA"/>
    <w:rsid w:val="001452CB"/>
    <w:rsid w:val="0014569A"/>
    <w:rsid w:val="001458CF"/>
    <w:rsid w:val="00145E3D"/>
    <w:rsid w:val="001464DA"/>
    <w:rsid w:val="00146690"/>
    <w:rsid w:val="001467C6"/>
    <w:rsid w:val="00146887"/>
    <w:rsid w:val="001468CC"/>
    <w:rsid w:val="001468DE"/>
    <w:rsid w:val="00146939"/>
    <w:rsid w:val="001469ED"/>
    <w:rsid w:val="00146B11"/>
    <w:rsid w:val="00146B43"/>
    <w:rsid w:val="00146FC2"/>
    <w:rsid w:val="00147013"/>
    <w:rsid w:val="001472F1"/>
    <w:rsid w:val="001474F5"/>
    <w:rsid w:val="001476BF"/>
    <w:rsid w:val="00147CB8"/>
    <w:rsid w:val="00147CBA"/>
    <w:rsid w:val="00147F20"/>
    <w:rsid w:val="0015032F"/>
    <w:rsid w:val="00150B87"/>
    <w:rsid w:val="00150D1C"/>
    <w:rsid w:val="00151151"/>
    <w:rsid w:val="00151348"/>
    <w:rsid w:val="001513AF"/>
    <w:rsid w:val="00151609"/>
    <w:rsid w:val="001518AC"/>
    <w:rsid w:val="001518F5"/>
    <w:rsid w:val="00151974"/>
    <w:rsid w:val="001523A6"/>
    <w:rsid w:val="001525BB"/>
    <w:rsid w:val="001530CC"/>
    <w:rsid w:val="001531FD"/>
    <w:rsid w:val="00153282"/>
    <w:rsid w:val="001536AD"/>
    <w:rsid w:val="00153B21"/>
    <w:rsid w:val="00153D73"/>
    <w:rsid w:val="001541F5"/>
    <w:rsid w:val="001543CF"/>
    <w:rsid w:val="00154980"/>
    <w:rsid w:val="001552FC"/>
    <w:rsid w:val="0015543D"/>
    <w:rsid w:val="00155851"/>
    <w:rsid w:val="00155C8A"/>
    <w:rsid w:val="001560FE"/>
    <w:rsid w:val="0015662B"/>
    <w:rsid w:val="001567AA"/>
    <w:rsid w:val="0015697B"/>
    <w:rsid w:val="00156CBF"/>
    <w:rsid w:val="00156D4E"/>
    <w:rsid w:val="0015758E"/>
    <w:rsid w:val="001575BD"/>
    <w:rsid w:val="001577EB"/>
    <w:rsid w:val="00157AE9"/>
    <w:rsid w:val="00157BBD"/>
    <w:rsid w:val="00157BD5"/>
    <w:rsid w:val="0016018D"/>
    <w:rsid w:val="00160280"/>
    <w:rsid w:val="00160859"/>
    <w:rsid w:val="00160AB5"/>
    <w:rsid w:val="00160AF5"/>
    <w:rsid w:val="00160DE0"/>
    <w:rsid w:val="00160FEA"/>
    <w:rsid w:val="00161177"/>
    <w:rsid w:val="0016150A"/>
    <w:rsid w:val="00161594"/>
    <w:rsid w:val="00161FC3"/>
    <w:rsid w:val="00162F2E"/>
    <w:rsid w:val="001631E4"/>
    <w:rsid w:val="001633BC"/>
    <w:rsid w:val="0016377F"/>
    <w:rsid w:val="00163DAC"/>
    <w:rsid w:val="0016419D"/>
    <w:rsid w:val="001642D6"/>
    <w:rsid w:val="001643C1"/>
    <w:rsid w:val="001645C5"/>
    <w:rsid w:val="0016466F"/>
    <w:rsid w:val="00164A6D"/>
    <w:rsid w:val="00164AB8"/>
    <w:rsid w:val="00164D14"/>
    <w:rsid w:val="00164E85"/>
    <w:rsid w:val="0016519E"/>
    <w:rsid w:val="001654DE"/>
    <w:rsid w:val="001655A9"/>
    <w:rsid w:val="00165660"/>
    <w:rsid w:val="00165973"/>
    <w:rsid w:val="00165A8A"/>
    <w:rsid w:val="00165BD8"/>
    <w:rsid w:val="00165C81"/>
    <w:rsid w:val="00165E2A"/>
    <w:rsid w:val="00165F17"/>
    <w:rsid w:val="0016661B"/>
    <w:rsid w:val="00166861"/>
    <w:rsid w:val="00166978"/>
    <w:rsid w:val="00166C59"/>
    <w:rsid w:val="00167147"/>
    <w:rsid w:val="001674CD"/>
    <w:rsid w:val="001679A7"/>
    <w:rsid w:val="00167A8F"/>
    <w:rsid w:val="00167DC5"/>
    <w:rsid w:val="0017019E"/>
    <w:rsid w:val="0017081F"/>
    <w:rsid w:val="00170903"/>
    <w:rsid w:val="00170929"/>
    <w:rsid w:val="00170AB4"/>
    <w:rsid w:val="00170B28"/>
    <w:rsid w:val="00170F57"/>
    <w:rsid w:val="00171672"/>
    <w:rsid w:val="001716B2"/>
    <w:rsid w:val="00171920"/>
    <w:rsid w:val="00171A31"/>
    <w:rsid w:val="00171C6C"/>
    <w:rsid w:val="001728E7"/>
    <w:rsid w:val="00172AC3"/>
    <w:rsid w:val="00172D84"/>
    <w:rsid w:val="0017308C"/>
    <w:rsid w:val="001734FA"/>
    <w:rsid w:val="001738E8"/>
    <w:rsid w:val="00173958"/>
    <w:rsid w:val="00173CDB"/>
    <w:rsid w:val="001746D4"/>
    <w:rsid w:val="00174A3E"/>
    <w:rsid w:val="00174E43"/>
    <w:rsid w:val="00175088"/>
    <w:rsid w:val="001750ED"/>
    <w:rsid w:val="00175A54"/>
    <w:rsid w:val="00176097"/>
    <w:rsid w:val="001762CD"/>
    <w:rsid w:val="00176352"/>
    <w:rsid w:val="00176356"/>
    <w:rsid w:val="00176501"/>
    <w:rsid w:val="001765A1"/>
    <w:rsid w:val="00176B14"/>
    <w:rsid w:val="00176B8C"/>
    <w:rsid w:val="00176CA9"/>
    <w:rsid w:val="00176D14"/>
    <w:rsid w:val="00177312"/>
    <w:rsid w:val="00177439"/>
    <w:rsid w:val="001775B5"/>
    <w:rsid w:val="001775C9"/>
    <w:rsid w:val="00177770"/>
    <w:rsid w:val="001805CB"/>
    <w:rsid w:val="00180977"/>
    <w:rsid w:val="00180ACE"/>
    <w:rsid w:val="00180B30"/>
    <w:rsid w:val="00180EDE"/>
    <w:rsid w:val="00181126"/>
    <w:rsid w:val="00181155"/>
    <w:rsid w:val="00181271"/>
    <w:rsid w:val="0018129B"/>
    <w:rsid w:val="00181546"/>
    <w:rsid w:val="00181711"/>
    <w:rsid w:val="001817A1"/>
    <w:rsid w:val="00181822"/>
    <w:rsid w:val="00181971"/>
    <w:rsid w:val="001824CE"/>
    <w:rsid w:val="0018250E"/>
    <w:rsid w:val="00182C83"/>
    <w:rsid w:val="00182EB5"/>
    <w:rsid w:val="00182FDD"/>
    <w:rsid w:val="001834A7"/>
    <w:rsid w:val="001834F1"/>
    <w:rsid w:val="00183A70"/>
    <w:rsid w:val="00183F3F"/>
    <w:rsid w:val="0018400E"/>
    <w:rsid w:val="00184102"/>
    <w:rsid w:val="0018427A"/>
    <w:rsid w:val="001843A9"/>
    <w:rsid w:val="00184470"/>
    <w:rsid w:val="0018453F"/>
    <w:rsid w:val="0018478B"/>
    <w:rsid w:val="00184896"/>
    <w:rsid w:val="00184D64"/>
    <w:rsid w:val="0018509C"/>
    <w:rsid w:val="001853B9"/>
    <w:rsid w:val="00185965"/>
    <w:rsid w:val="0018598B"/>
    <w:rsid w:val="0018608C"/>
    <w:rsid w:val="001862F6"/>
    <w:rsid w:val="00186712"/>
    <w:rsid w:val="001869CA"/>
    <w:rsid w:val="001869D5"/>
    <w:rsid w:val="00186AF0"/>
    <w:rsid w:val="00186D29"/>
    <w:rsid w:val="001870EB"/>
    <w:rsid w:val="001873B7"/>
    <w:rsid w:val="00187501"/>
    <w:rsid w:val="0018764F"/>
    <w:rsid w:val="00187723"/>
    <w:rsid w:val="00187BB0"/>
    <w:rsid w:val="001901A6"/>
    <w:rsid w:val="0019027E"/>
    <w:rsid w:val="0019081A"/>
    <w:rsid w:val="00190993"/>
    <w:rsid w:val="00190CBF"/>
    <w:rsid w:val="00190DF9"/>
    <w:rsid w:val="001919B0"/>
    <w:rsid w:val="00191DFF"/>
    <w:rsid w:val="0019228C"/>
    <w:rsid w:val="00192591"/>
    <w:rsid w:val="00192CCC"/>
    <w:rsid w:val="001931AA"/>
    <w:rsid w:val="00193E8A"/>
    <w:rsid w:val="00194167"/>
    <w:rsid w:val="0019421A"/>
    <w:rsid w:val="00194226"/>
    <w:rsid w:val="0019432B"/>
    <w:rsid w:val="00194408"/>
    <w:rsid w:val="00194531"/>
    <w:rsid w:val="001945C7"/>
    <w:rsid w:val="001945E0"/>
    <w:rsid w:val="0019488B"/>
    <w:rsid w:val="001948A8"/>
    <w:rsid w:val="00194DD8"/>
    <w:rsid w:val="001951CA"/>
    <w:rsid w:val="001951D9"/>
    <w:rsid w:val="00195F61"/>
    <w:rsid w:val="00196197"/>
    <w:rsid w:val="00196232"/>
    <w:rsid w:val="001964AC"/>
    <w:rsid w:val="00196609"/>
    <w:rsid w:val="0019668F"/>
    <w:rsid w:val="001966C9"/>
    <w:rsid w:val="00196872"/>
    <w:rsid w:val="00196982"/>
    <w:rsid w:val="00196995"/>
    <w:rsid w:val="00196A1E"/>
    <w:rsid w:val="00196D3E"/>
    <w:rsid w:val="0019725C"/>
    <w:rsid w:val="00197665"/>
    <w:rsid w:val="00197DB3"/>
    <w:rsid w:val="00197F09"/>
    <w:rsid w:val="00197F24"/>
    <w:rsid w:val="001A0854"/>
    <w:rsid w:val="001A089A"/>
    <w:rsid w:val="001A0B9B"/>
    <w:rsid w:val="001A120A"/>
    <w:rsid w:val="001A1539"/>
    <w:rsid w:val="001A1756"/>
    <w:rsid w:val="001A1879"/>
    <w:rsid w:val="001A1A3D"/>
    <w:rsid w:val="001A1AB6"/>
    <w:rsid w:val="001A1ACE"/>
    <w:rsid w:val="001A1BCB"/>
    <w:rsid w:val="001A1BE0"/>
    <w:rsid w:val="001A2013"/>
    <w:rsid w:val="001A206E"/>
    <w:rsid w:val="001A2092"/>
    <w:rsid w:val="001A226C"/>
    <w:rsid w:val="001A2291"/>
    <w:rsid w:val="001A229C"/>
    <w:rsid w:val="001A2431"/>
    <w:rsid w:val="001A2543"/>
    <w:rsid w:val="001A3416"/>
    <w:rsid w:val="001A376A"/>
    <w:rsid w:val="001A38BB"/>
    <w:rsid w:val="001A3A45"/>
    <w:rsid w:val="001A3DEE"/>
    <w:rsid w:val="001A4150"/>
    <w:rsid w:val="001A4221"/>
    <w:rsid w:val="001A45F4"/>
    <w:rsid w:val="001A4600"/>
    <w:rsid w:val="001A4BE2"/>
    <w:rsid w:val="001A4E03"/>
    <w:rsid w:val="001A4E04"/>
    <w:rsid w:val="001A4FC1"/>
    <w:rsid w:val="001A56A5"/>
    <w:rsid w:val="001A5702"/>
    <w:rsid w:val="001A5A0A"/>
    <w:rsid w:val="001A5C8D"/>
    <w:rsid w:val="001A5E6B"/>
    <w:rsid w:val="001A6083"/>
    <w:rsid w:val="001A6253"/>
    <w:rsid w:val="001A62F8"/>
    <w:rsid w:val="001A668D"/>
    <w:rsid w:val="001A7588"/>
    <w:rsid w:val="001A7C2C"/>
    <w:rsid w:val="001A7EFE"/>
    <w:rsid w:val="001A7FBF"/>
    <w:rsid w:val="001B0563"/>
    <w:rsid w:val="001B0700"/>
    <w:rsid w:val="001B0C6B"/>
    <w:rsid w:val="001B126E"/>
    <w:rsid w:val="001B1D87"/>
    <w:rsid w:val="001B211E"/>
    <w:rsid w:val="001B23CE"/>
    <w:rsid w:val="001B2437"/>
    <w:rsid w:val="001B29C4"/>
    <w:rsid w:val="001B2C48"/>
    <w:rsid w:val="001B2C80"/>
    <w:rsid w:val="001B3220"/>
    <w:rsid w:val="001B32B7"/>
    <w:rsid w:val="001B3A34"/>
    <w:rsid w:val="001B3C0C"/>
    <w:rsid w:val="001B4036"/>
    <w:rsid w:val="001B411C"/>
    <w:rsid w:val="001B4743"/>
    <w:rsid w:val="001B478F"/>
    <w:rsid w:val="001B4C05"/>
    <w:rsid w:val="001B4EC9"/>
    <w:rsid w:val="001B507D"/>
    <w:rsid w:val="001B51B6"/>
    <w:rsid w:val="001B530A"/>
    <w:rsid w:val="001B5477"/>
    <w:rsid w:val="001B592A"/>
    <w:rsid w:val="001B5930"/>
    <w:rsid w:val="001B59F8"/>
    <w:rsid w:val="001B5B86"/>
    <w:rsid w:val="001B6CF6"/>
    <w:rsid w:val="001B702C"/>
    <w:rsid w:val="001B70DC"/>
    <w:rsid w:val="001B734A"/>
    <w:rsid w:val="001B73AC"/>
    <w:rsid w:val="001B7D27"/>
    <w:rsid w:val="001B7D34"/>
    <w:rsid w:val="001C00CD"/>
    <w:rsid w:val="001C0276"/>
    <w:rsid w:val="001C0657"/>
    <w:rsid w:val="001C09A4"/>
    <w:rsid w:val="001C0DD6"/>
    <w:rsid w:val="001C0FF5"/>
    <w:rsid w:val="001C1070"/>
    <w:rsid w:val="001C1181"/>
    <w:rsid w:val="001C118A"/>
    <w:rsid w:val="001C1258"/>
    <w:rsid w:val="001C185C"/>
    <w:rsid w:val="001C1A42"/>
    <w:rsid w:val="001C23D4"/>
    <w:rsid w:val="001C24A9"/>
    <w:rsid w:val="001C25C6"/>
    <w:rsid w:val="001C2660"/>
    <w:rsid w:val="001C274A"/>
    <w:rsid w:val="001C276C"/>
    <w:rsid w:val="001C2963"/>
    <w:rsid w:val="001C2FAE"/>
    <w:rsid w:val="001C301A"/>
    <w:rsid w:val="001C320A"/>
    <w:rsid w:val="001C3AA5"/>
    <w:rsid w:val="001C3DAD"/>
    <w:rsid w:val="001C3E52"/>
    <w:rsid w:val="001C453F"/>
    <w:rsid w:val="001C4596"/>
    <w:rsid w:val="001C46D6"/>
    <w:rsid w:val="001C4C1E"/>
    <w:rsid w:val="001C549A"/>
    <w:rsid w:val="001C5602"/>
    <w:rsid w:val="001C57F8"/>
    <w:rsid w:val="001C5D90"/>
    <w:rsid w:val="001C6568"/>
    <w:rsid w:val="001C67AD"/>
    <w:rsid w:val="001C698D"/>
    <w:rsid w:val="001C69F4"/>
    <w:rsid w:val="001C6D68"/>
    <w:rsid w:val="001C6EF4"/>
    <w:rsid w:val="001C7227"/>
    <w:rsid w:val="001C75F4"/>
    <w:rsid w:val="001C7D38"/>
    <w:rsid w:val="001D06A7"/>
    <w:rsid w:val="001D07BC"/>
    <w:rsid w:val="001D0A31"/>
    <w:rsid w:val="001D0FBE"/>
    <w:rsid w:val="001D10A0"/>
    <w:rsid w:val="001D126F"/>
    <w:rsid w:val="001D12E4"/>
    <w:rsid w:val="001D1603"/>
    <w:rsid w:val="001D1B24"/>
    <w:rsid w:val="001D1B67"/>
    <w:rsid w:val="001D2375"/>
    <w:rsid w:val="001D294E"/>
    <w:rsid w:val="001D29A6"/>
    <w:rsid w:val="001D2D5D"/>
    <w:rsid w:val="001D3141"/>
    <w:rsid w:val="001D34A9"/>
    <w:rsid w:val="001D34C8"/>
    <w:rsid w:val="001D37DB"/>
    <w:rsid w:val="001D3809"/>
    <w:rsid w:val="001D3B73"/>
    <w:rsid w:val="001D3B87"/>
    <w:rsid w:val="001D3B8E"/>
    <w:rsid w:val="001D3BBD"/>
    <w:rsid w:val="001D4A36"/>
    <w:rsid w:val="001D5073"/>
    <w:rsid w:val="001D5243"/>
    <w:rsid w:val="001D52CD"/>
    <w:rsid w:val="001D5303"/>
    <w:rsid w:val="001D54F6"/>
    <w:rsid w:val="001D55DF"/>
    <w:rsid w:val="001D575F"/>
    <w:rsid w:val="001D59CE"/>
    <w:rsid w:val="001D5D95"/>
    <w:rsid w:val="001D5FBE"/>
    <w:rsid w:val="001D6165"/>
    <w:rsid w:val="001D6269"/>
    <w:rsid w:val="001D64FE"/>
    <w:rsid w:val="001D671F"/>
    <w:rsid w:val="001D676D"/>
    <w:rsid w:val="001D78CF"/>
    <w:rsid w:val="001D7C2A"/>
    <w:rsid w:val="001E0058"/>
    <w:rsid w:val="001E042C"/>
    <w:rsid w:val="001E06AC"/>
    <w:rsid w:val="001E09E1"/>
    <w:rsid w:val="001E0D9A"/>
    <w:rsid w:val="001E0FD4"/>
    <w:rsid w:val="001E1242"/>
    <w:rsid w:val="001E16B6"/>
    <w:rsid w:val="001E19A5"/>
    <w:rsid w:val="001E1C61"/>
    <w:rsid w:val="001E1CC3"/>
    <w:rsid w:val="001E1CED"/>
    <w:rsid w:val="001E21C6"/>
    <w:rsid w:val="001E2502"/>
    <w:rsid w:val="001E283E"/>
    <w:rsid w:val="001E2B84"/>
    <w:rsid w:val="001E2CAB"/>
    <w:rsid w:val="001E316A"/>
    <w:rsid w:val="001E3365"/>
    <w:rsid w:val="001E3402"/>
    <w:rsid w:val="001E37B0"/>
    <w:rsid w:val="001E37C5"/>
    <w:rsid w:val="001E3EF9"/>
    <w:rsid w:val="001E40F8"/>
    <w:rsid w:val="001E454D"/>
    <w:rsid w:val="001E46A8"/>
    <w:rsid w:val="001E490A"/>
    <w:rsid w:val="001E4A17"/>
    <w:rsid w:val="001E4B68"/>
    <w:rsid w:val="001E4C44"/>
    <w:rsid w:val="001E4C71"/>
    <w:rsid w:val="001E5430"/>
    <w:rsid w:val="001E5472"/>
    <w:rsid w:val="001E54F3"/>
    <w:rsid w:val="001E5593"/>
    <w:rsid w:val="001E5D9D"/>
    <w:rsid w:val="001E5E65"/>
    <w:rsid w:val="001E5EC9"/>
    <w:rsid w:val="001E61D9"/>
    <w:rsid w:val="001E657C"/>
    <w:rsid w:val="001E68C8"/>
    <w:rsid w:val="001E6B69"/>
    <w:rsid w:val="001E6B99"/>
    <w:rsid w:val="001E6BDA"/>
    <w:rsid w:val="001E6D31"/>
    <w:rsid w:val="001E6DAA"/>
    <w:rsid w:val="001E7443"/>
    <w:rsid w:val="001E759C"/>
    <w:rsid w:val="001E79C5"/>
    <w:rsid w:val="001E7CBA"/>
    <w:rsid w:val="001F01AA"/>
    <w:rsid w:val="001F024C"/>
    <w:rsid w:val="001F02B0"/>
    <w:rsid w:val="001F05C3"/>
    <w:rsid w:val="001F076C"/>
    <w:rsid w:val="001F0CC3"/>
    <w:rsid w:val="001F1079"/>
    <w:rsid w:val="001F11E4"/>
    <w:rsid w:val="001F1821"/>
    <w:rsid w:val="001F2175"/>
    <w:rsid w:val="001F2831"/>
    <w:rsid w:val="001F2B5D"/>
    <w:rsid w:val="001F2D8A"/>
    <w:rsid w:val="001F2E1E"/>
    <w:rsid w:val="001F30AD"/>
    <w:rsid w:val="001F310D"/>
    <w:rsid w:val="001F31A3"/>
    <w:rsid w:val="001F31C1"/>
    <w:rsid w:val="001F3267"/>
    <w:rsid w:val="001F353E"/>
    <w:rsid w:val="001F365B"/>
    <w:rsid w:val="001F372A"/>
    <w:rsid w:val="001F3CA3"/>
    <w:rsid w:val="001F3F8B"/>
    <w:rsid w:val="001F40AF"/>
    <w:rsid w:val="001F42E5"/>
    <w:rsid w:val="001F4371"/>
    <w:rsid w:val="001F4652"/>
    <w:rsid w:val="001F48F0"/>
    <w:rsid w:val="001F4B02"/>
    <w:rsid w:val="001F4B12"/>
    <w:rsid w:val="001F4D45"/>
    <w:rsid w:val="001F4FD9"/>
    <w:rsid w:val="001F53C2"/>
    <w:rsid w:val="001F55B5"/>
    <w:rsid w:val="001F5892"/>
    <w:rsid w:val="001F5A35"/>
    <w:rsid w:val="001F5B06"/>
    <w:rsid w:val="001F5B26"/>
    <w:rsid w:val="001F5ECF"/>
    <w:rsid w:val="001F625F"/>
    <w:rsid w:val="001F6421"/>
    <w:rsid w:val="001F693F"/>
    <w:rsid w:val="001F6B6C"/>
    <w:rsid w:val="001F6C94"/>
    <w:rsid w:val="001F6DC7"/>
    <w:rsid w:val="001F70E5"/>
    <w:rsid w:val="001F75C0"/>
    <w:rsid w:val="001F77E9"/>
    <w:rsid w:val="001F7D6F"/>
    <w:rsid w:val="00200068"/>
    <w:rsid w:val="00200114"/>
    <w:rsid w:val="0020038E"/>
    <w:rsid w:val="002008C4"/>
    <w:rsid w:val="002009FB"/>
    <w:rsid w:val="00200CA2"/>
    <w:rsid w:val="00200E6F"/>
    <w:rsid w:val="00201330"/>
    <w:rsid w:val="00201540"/>
    <w:rsid w:val="002018CA"/>
    <w:rsid w:val="002019F1"/>
    <w:rsid w:val="00201A53"/>
    <w:rsid w:val="00201CCB"/>
    <w:rsid w:val="00201F04"/>
    <w:rsid w:val="00201F0B"/>
    <w:rsid w:val="00202051"/>
    <w:rsid w:val="0020264F"/>
    <w:rsid w:val="0020271C"/>
    <w:rsid w:val="00202C36"/>
    <w:rsid w:val="00203090"/>
    <w:rsid w:val="002030F8"/>
    <w:rsid w:val="002032BC"/>
    <w:rsid w:val="0020389A"/>
    <w:rsid w:val="00203EC6"/>
    <w:rsid w:val="00204134"/>
    <w:rsid w:val="00204380"/>
    <w:rsid w:val="002043BD"/>
    <w:rsid w:val="00204900"/>
    <w:rsid w:val="00204946"/>
    <w:rsid w:val="00204C75"/>
    <w:rsid w:val="00204E30"/>
    <w:rsid w:val="0020518F"/>
    <w:rsid w:val="00205491"/>
    <w:rsid w:val="00205679"/>
    <w:rsid w:val="002056F5"/>
    <w:rsid w:val="00205C14"/>
    <w:rsid w:val="002065A0"/>
    <w:rsid w:val="002066C0"/>
    <w:rsid w:val="0020673B"/>
    <w:rsid w:val="00206A0E"/>
    <w:rsid w:val="00206BD0"/>
    <w:rsid w:val="00206F67"/>
    <w:rsid w:val="00207413"/>
    <w:rsid w:val="00207EDE"/>
    <w:rsid w:val="00207FF6"/>
    <w:rsid w:val="00210228"/>
    <w:rsid w:val="00210470"/>
    <w:rsid w:val="00210AF8"/>
    <w:rsid w:val="00211033"/>
    <w:rsid w:val="002111A2"/>
    <w:rsid w:val="00211248"/>
    <w:rsid w:val="0021171F"/>
    <w:rsid w:val="002117E1"/>
    <w:rsid w:val="00211847"/>
    <w:rsid w:val="00211ED7"/>
    <w:rsid w:val="00211F87"/>
    <w:rsid w:val="0021220A"/>
    <w:rsid w:val="002122D5"/>
    <w:rsid w:val="0021270C"/>
    <w:rsid w:val="00212785"/>
    <w:rsid w:val="00212A30"/>
    <w:rsid w:val="00212E15"/>
    <w:rsid w:val="00213350"/>
    <w:rsid w:val="00213608"/>
    <w:rsid w:val="0021366E"/>
    <w:rsid w:val="00213827"/>
    <w:rsid w:val="0021393A"/>
    <w:rsid w:val="00213A31"/>
    <w:rsid w:val="00213D05"/>
    <w:rsid w:val="00214029"/>
    <w:rsid w:val="002145BD"/>
    <w:rsid w:val="00214602"/>
    <w:rsid w:val="00214611"/>
    <w:rsid w:val="00214B3E"/>
    <w:rsid w:val="00214C06"/>
    <w:rsid w:val="00214CDC"/>
    <w:rsid w:val="002150D9"/>
    <w:rsid w:val="002150F5"/>
    <w:rsid w:val="0021518D"/>
    <w:rsid w:val="0021529E"/>
    <w:rsid w:val="002154C3"/>
    <w:rsid w:val="00215704"/>
    <w:rsid w:val="00215D59"/>
    <w:rsid w:val="00216472"/>
    <w:rsid w:val="002166CC"/>
    <w:rsid w:val="002168B3"/>
    <w:rsid w:val="00216A23"/>
    <w:rsid w:val="00216B27"/>
    <w:rsid w:val="00216EE0"/>
    <w:rsid w:val="00217084"/>
    <w:rsid w:val="002170CF"/>
    <w:rsid w:val="0021757C"/>
    <w:rsid w:val="00217B35"/>
    <w:rsid w:val="00217BFA"/>
    <w:rsid w:val="00220124"/>
    <w:rsid w:val="00220373"/>
    <w:rsid w:val="0022045F"/>
    <w:rsid w:val="00220B8E"/>
    <w:rsid w:val="0022128D"/>
    <w:rsid w:val="00221592"/>
    <w:rsid w:val="00221779"/>
    <w:rsid w:val="00221910"/>
    <w:rsid w:val="00221C4B"/>
    <w:rsid w:val="00221D16"/>
    <w:rsid w:val="00222463"/>
    <w:rsid w:val="0022259B"/>
    <w:rsid w:val="00223376"/>
    <w:rsid w:val="0022338F"/>
    <w:rsid w:val="0022347C"/>
    <w:rsid w:val="002235C4"/>
    <w:rsid w:val="0022373F"/>
    <w:rsid w:val="0022395D"/>
    <w:rsid w:val="00223994"/>
    <w:rsid w:val="00223E90"/>
    <w:rsid w:val="00223F8F"/>
    <w:rsid w:val="002246F3"/>
    <w:rsid w:val="00224823"/>
    <w:rsid w:val="00224A20"/>
    <w:rsid w:val="00224B66"/>
    <w:rsid w:val="00224C5D"/>
    <w:rsid w:val="00224D1B"/>
    <w:rsid w:val="002252C3"/>
    <w:rsid w:val="0022566B"/>
    <w:rsid w:val="00225715"/>
    <w:rsid w:val="00225980"/>
    <w:rsid w:val="00225A28"/>
    <w:rsid w:val="002268B4"/>
    <w:rsid w:val="00226A6A"/>
    <w:rsid w:val="00226B9D"/>
    <w:rsid w:val="00226C54"/>
    <w:rsid w:val="00226FF7"/>
    <w:rsid w:val="0022765C"/>
    <w:rsid w:val="00227989"/>
    <w:rsid w:val="002307DA"/>
    <w:rsid w:val="002308E6"/>
    <w:rsid w:val="00230A71"/>
    <w:rsid w:val="00230ACB"/>
    <w:rsid w:val="00230DAC"/>
    <w:rsid w:val="00230EA3"/>
    <w:rsid w:val="002315B2"/>
    <w:rsid w:val="002317AD"/>
    <w:rsid w:val="00231E1B"/>
    <w:rsid w:val="00231F5D"/>
    <w:rsid w:val="00231FB8"/>
    <w:rsid w:val="002329D4"/>
    <w:rsid w:val="00232A53"/>
    <w:rsid w:val="00232A91"/>
    <w:rsid w:val="002336F0"/>
    <w:rsid w:val="00233E19"/>
    <w:rsid w:val="00233FD1"/>
    <w:rsid w:val="00234947"/>
    <w:rsid w:val="00234B59"/>
    <w:rsid w:val="00234B7C"/>
    <w:rsid w:val="002350BB"/>
    <w:rsid w:val="002350F9"/>
    <w:rsid w:val="0023526C"/>
    <w:rsid w:val="00235367"/>
    <w:rsid w:val="002354FB"/>
    <w:rsid w:val="00235808"/>
    <w:rsid w:val="00235BF2"/>
    <w:rsid w:val="00235C24"/>
    <w:rsid w:val="00235CBF"/>
    <w:rsid w:val="002365E5"/>
    <w:rsid w:val="002366C1"/>
    <w:rsid w:val="002368F8"/>
    <w:rsid w:val="00236AD5"/>
    <w:rsid w:val="00236C38"/>
    <w:rsid w:val="00236DF9"/>
    <w:rsid w:val="00236E42"/>
    <w:rsid w:val="00236EC8"/>
    <w:rsid w:val="00236F30"/>
    <w:rsid w:val="00236FFB"/>
    <w:rsid w:val="002371B8"/>
    <w:rsid w:val="00237532"/>
    <w:rsid w:val="002379B1"/>
    <w:rsid w:val="00237BD8"/>
    <w:rsid w:val="00237E44"/>
    <w:rsid w:val="00240191"/>
    <w:rsid w:val="00240C0C"/>
    <w:rsid w:val="00240F36"/>
    <w:rsid w:val="00241194"/>
    <w:rsid w:val="00241197"/>
    <w:rsid w:val="00241257"/>
    <w:rsid w:val="00241A8D"/>
    <w:rsid w:val="00241AFB"/>
    <w:rsid w:val="00241C23"/>
    <w:rsid w:val="00241F2A"/>
    <w:rsid w:val="00242D79"/>
    <w:rsid w:val="00243337"/>
    <w:rsid w:val="002436F3"/>
    <w:rsid w:val="0024388B"/>
    <w:rsid w:val="00243CB3"/>
    <w:rsid w:val="00243FD4"/>
    <w:rsid w:val="00244372"/>
    <w:rsid w:val="00244482"/>
    <w:rsid w:val="00244A91"/>
    <w:rsid w:val="00244CC9"/>
    <w:rsid w:val="00244E4F"/>
    <w:rsid w:val="00244FF8"/>
    <w:rsid w:val="00245914"/>
    <w:rsid w:val="00245A89"/>
    <w:rsid w:val="00245CE4"/>
    <w:rsid w:val="0024637F"/>
    <w:rsid w:val="00246517"/>
    <w:rsid w:val="00246634"/>
    <w:rsid w:val="002466B3"/>
    <w:rsid w:val="00246752"/>
    <w:rsid w:val="00246BD2"/>
    <w:rsid w:val="00246D89"/>
    <w:rsid w:val="00246E59"/>
    <w:rsid w:val="00246F66"/>
    <w:rsid w:val="00247260"/>
    <w:rsid w:val="00247555"/>
    <w:rsid w:val="00247800"/>
    <w:rsid w:val="00247853"/>
    <w:rsid w:val="00247E2B"/>
    <w:rsid w:val="00247E4E"/>
    <w:rsid w:val="002500D0"/>
    <w:rsid w:val="002503B0"/>
    <w:rsid w:val="002504CC"/>
    <w:rsid w:val="0025062A"/>
    <w:rsid w:val="00250B51"/>
    <w:rsid w:val="0025107F"/>
    <w:rsid w:val="002511D2"/>
    <w:rsid w:val="002515B2"/>
    <w:rsid w:val="0025201D"/>
    <w:rsid w:val="00252768"/>
    <w:rsid w:val="00252A0A"/>
    <w:rsid w:val="00252EE3"/>
    <w:rsid w:val="002530C1"/>
    <w:rsid w:val="00253921"/>
    <w:rsid w:val="00253CF1"/>
    <w:rsid w:val="00253FAF"/>
    <w:rsid w:val="00254231"/>
    <w:rsid w:val="0025462E"/>
    <w:rsid w:val="002547BB"/>
    <w:rsid w:val="002548F2"/>
    <w:rsid w:val="00254EC0"/>
    <w:rsid w:val="00254F2B"/>
    <w:rsid w:val="00255319"/>
    <w:rsid w:val="00255593"/>
    <w:rsid w:val="0025574B"/>
    <w:rsid w:val="00255A17"/>
    <w:rsid w:val="00255C25"/>
    <w:rsid w:val="00255CF5"/>
    <w:rsid w:val="00255CFD"/>
    <w:rsid w:val="00255DB7"/>
    <w:rsid w:val="00255E1F"/>
    <w:rsid w:val="00256104"/>
    <w:rsid w:val="002563B4"/>
    <w:rsid w:val="00256CF3"/>
    <w:rsid w:val="002570A3"/>
    <w:rsid w:val="002574CD"/>
    <w:rsid w:val="002577D0"/>
    <w:rsid w:val="00257855"/>
    <w:rsid w:val="0025785C"/>
    <w:rsid w:val="002578FE"/>
    <w:rsid w:val="00257985"/>
    <w:rsid w:val="00260663"/>
    <w:rsid w:val="00260665"/>
    <w:rsid w:val="0026068E"/>
    <w:rsid w:val="002608A7"/>
    <w:rsid w:val="00260CF9"/>
    <w:rsid w:val="00260D9E"/>
    <w:rsid w:val="00261044"/>
    <w:rsid w:val="00261427"/>
    <w:rsid w:val="00261881"/>
    <w:rsid w:val="002618FD"/>
    <w:rsid w:val="00261921"/>
    <w:rsid w:val="00261A44"/>
    <w:rsid w:val="00261D2C"/>
    <w:rsid w:val="002630A8"/>
    <w:rsid w:val="002630AF"/>
    <w:rsid w:val="0026319A"/>
    <w:rsid w:val="00263402"/>
    <w:rsid w:val="0026358C"/>
    <w:rsid w:val="002636FF"/>
    <w:rsid w:val="0026370A"/>
    <w:rsid w:val="00263BD3"/>
    <w:rsid w:val="00263F85"/>
    <w:rsid w:val="00264691"/>
    <w:rsid w:val="00264C51"/>
    <w:rsid w:val="00264F38"/>
    <w:rsid w:val="002650EC"/>
    <w:rsid w:val="00265367"/>
    <w:rsid w:val="00265473"/>
    <w:rsid w:val="00265489"/>
    <w:rsid w:val="0026595C"/>
    <w:rsid w:val="00265C77"/>
    <w:rsid w:val="0026601B"/>
    <w:rsid w:val="0026658A"/>
    <w:rsid w:val="00266AE7"/>
    <w:rsid w:val="00266C4D"/>
    <w:rsid w:val="00266DDC"/>
    <w:rsid w:val="00266E3F"/>
    <w:rsid w:val="00266EF1"/>
    <w:rsid w:val="002671CF"/>
    <w:rsid w:val="00267239"/>
    <w:rsid w:val="00267594"/>
    <w:rsid w:val="00267682"/>
    <w:rsid w:val="00267E0D"/>
    <w:rsid w:val="00267F56"/>
    <w:rsid w:val="00270592"/>
    <w:rsid w:val="002706AD"/>
    <w:rsid w:val="00270941"/>
    <w:rsid w:val="002709DE"/>
    <w:rsid w:val="00270D47"/>
    <w:rsid w:val="0027118A"/>
    <w:rsid w:val="0027120C"/>
    <w:rsid w:val="0027135B"/>
    <w:rsid w:val="00271665"/>
    <w:rsid w:val="0027178B"/>
    <w:rsid w:val="00271A04"/>
    <w:rsid w:val="00271CF8"/>
    <w:rsid w:val="00271D64"/>
    <w:rsid w:val="0027201B"/>
    <w:rsid w:val="0027231E"/>
    <w:rsid w:val="002724E3"/>
    <w:rsid w:val="00272610"/>
    <w:rsid w:val="00272922"/>
    <w:rsid w:val="00272C59"/>
    <w:rsid w:val="00272D9F"/>
    <w:rsid w:val="00273103"/>
    <w:rsid w:val="00273174"/>
    <w:rsid w:val="002733EC"/>
    <w:rsid w:val="0027351E"/>
    <w:rsid w:val="00273641"/>
    <w:rsid w:val="00273648"/>
    <w:rsid w:val="00273A01"/>
    <w:rsid w:val="00273D3E"/>
    <w:rsid w:val="00274076"/>
    <w:rsid w:val="0027418F"/>
    <w:rsid w:val="0027443F"/>
    <w:rsid w:val="00274463"/>
    <w:rsid w:val="00274B3E"/>
    <w:rsid w:val="00275947"/>
    <w:rsid w:val="00275A0D"/>
    <w:rsid w:val="00276100"/>
    <w:rsid w:val="00276201"/>
    <w:rsid w:val="002766A4"/>
    <w:rsid w:val="0027684D"/>
    <w:rsid w:val="002769A6"/>
    <w:rsid w:val="0027705D"/>
    <w:rsid w:val="002770AB"/>
    <w:rsid w:val="002771D6"/>
    <w:rsid w:val="00277595"/>
    <w:rsid w:val="00277E03"/>
    <w:rsid w:val="002802E9"/>
    <w:rsid w:val="0028093C"/>
    <w:rsid w:val="002809B3"/>
    <w:rsid w:val="00280F04"/>
    <w:rsid w:val="00281CDD"/>
    <w:rsid w:val="00281CE8"/>
    <w:rsid w:val="00282180"/>
    <w:rsid w:val="00282489"/>
    <w:rsid w:val="00282FEC"/>
    <w:rsid w:val="00283AE8"/>
    <w:rsid w:val="002840D3"/>
    <w:rsid w:val="0028438A"/>
    <w:rsid w:val="002843A0"/>
    <w:rsid w:val="002847F5"/>
    <w:rsid w:val="00284B0B"/>
    <w:rsid w:val="00285517"/>
    <w:rsid w:val="00285675"/>
    <w:rsid w:val="0028591D"/>
    <w:rsid w:val="00286030"/>
    <w:rsid w:val="0028608C"/>
    <w:rsid w:val="00286276"/>
    <w:rsid w:val="002862D9"/>
    <w:rsid w:val="002867AD"/>
    <w:rsid w:val="00286C4D"/>
    <w:rsid w:val="00286E87"/>
    <w:rsid w:val="00286ECF"/>
    <w:rsid w:val="002870D3"/>
    <w:rsid w:val="00287248"/>
    <w:rsid w:val="002875D8"/>
    <w:rsid w:val="00287D41"/>
    <w:rsid w:val="00290775"/>
    <w:rsid w:val="00290889"/>
    <w:rsid w:val="002909EE"/>
    <w:rsid w:val="00290C0E"/>
    <w:rsid w:val="00290D82"/>
    <w:rsid w:val="002917A2"/>
    <w:rsid w:val="00291961"/>
    <w:rsid w:val="00291F5F"/>
    <w:rsid w:val="00292002"/>
    <w:rsid w:val="00292493"/>
    <w:rsid w:val="0029263B"/>
    <w:rsid w:val="002926C4"/>
    <w:rsid w:val="0029280F"/>
    <w:rsid w:val="00292E57"/>
    <w:rsid w:val="002938D9"/>
    <w:rsid w:val="00293996"/>
    <w:rsid w:val="002939DC"/>
    <w:rsid w:val="00293B86"/>
    <w:rsid w:val="00293D0C"/>
    <w:rsid w:val="00293ED9"/>
    <w:rsid w:val="00293F1B"/>
    <w:rsid w:val="00294016"/>
    <w:rsid w:val="00294A53"/>
    <w:rsid w:val="00294DAB"/>
    <w:rsid w:val="00294FFF"/>
    <w:rsid w:val="00295365"/>
    <w:rsid w:val="0029539E"/>
    <w:rsid w:val="002956BA"/>
    <w:rsid w:val="002956E2"/>
    <w:rsid w:val="00295913"/>
    <w:rsid w:val="00295AE0"/>
    <w:rsid w:val="00295D5F"/>
    <w:rsid w:val="00295F33"/>
    <w:rsid w:val="0029628B"/>
    <w:rsid w:val="00296611"/>
    <w:rsid w:val="002968D4"/>
    <w:rsid w:val="002969D9"/>
    <w:rsid w:val="00296C07"/>
    <w:rsid w:val="00296D75"/>
    <w:rsid w:val="00296DE6"/>
    <w:rsid w:val="00296F19"/>
    <w:rsid w:val="00297249"/>
    <w:rsid w:val="00297262"/>
    <w:rsid w:val="0029729F"/>
    <w:rsid w:val="002974A8"/>
    <w:rsid w:val="00297531"/>
    <w:rsid w:val="002A00ED"/>
    <w:rsid w:val="002A01FF"/>
    <w:rsid w:val="002A0545"/>
    <w:rsid w:val="002A06DB"/>
    <w:rsid w:val="002A06F2"/>
    <w:rsid w:val="002A084F"/>
    <w:rsid w:val="002A131A"/>
    <w:rsid w:val="002A16C4"/>
    <w:rsid w:val="002A179E"/>
    <w:rsid w:val="002A1B88"/>
    <w:rsid w:val="002A20B1"/>
    <w:rsid w:val="002A23D5"/>
    <w:rsid w:val="002A241B"/>
    <w:rsid w:val="002A29BF"/>
    <w:rsid w:val="002A2B34"/>
    <w:rsid w:val="002A2B75"/>
    <w:rsid w:val="002A2CA3"/>
    <w:rsid w:val="002A3090"/>
    <w:rsid w:val="002A3768"/>
    <w:rsid w:val="002A3AE0"/>
    <w:rsid w:val="002A3D17"/>
    <w:rsid w:val="002A3D7A"/>
    <w:rsid w:val="002A446D"/>
    <w:rsid w:val="002A499E"/>
    <w:rsid w:val="002A5974"/>
    <w:rsid w:val="002A5CB9"/>
    <w:rsid w:val="002A5CF9"/>
    <w:rsid w:val="002A605A"/>
    <w:rsid w:val="002A60A6"/>
    <w:rsid w:val="002A60C8"/>
    <w:rsid w:val="002A6213"/>
    <w:rsid w:val="002A62D2"/>
    <w:rsid w:val="002A6825"/>
    <w:rsid w:val="002A68C1"/>
    <w:rsid w:val="002A68DC"/>
    <w:rsid w:val="002A6BD8"/>
    <w:rsid w:val="002A6E57"/>
    <w:rsid w:val="002A7817"/>
    <w:rsid w:val="002A7829"/>
    <w:rsid w:val="002A7A50"/>
    <w:rsid w:val="002A7C77"/>
    <w:rsid w:val="002A7DD8"/>
    <w:rsid w:val="002A7EAB"/>
    <w:rsid w:val="002B01C9"/>
    <w:rsid w:val="002B089C"/>
    <w:rsid w:val="002B0943"/>
    <w:rsid w:val="002B09CB"/>
    <w:rsid w:val="002B0A09"/>
    <w:rsid w:val="002B1650"/>
    <w:rsid w:val="002B1975"/>
    <w:rsid w:val="002B19E7"/>
    <w:rsid w:val="002B19F5"/>
    <w:rsid w:val="002B1EF4"/>
    <w:rsid w:val="002B1FB7"/>
    <w:rsid w:val="002B2045"/>
    <w:rsid w:val="002B22F1"/>
    <w:rsid w:val="002B28EF"/>
    <w:rsid w:val="002B3007"/>
    <w:rsid w:val="002B3134"/>
    <w:rsid w:val="002B33F1"/>
    <w:rsid w:val="002B3403"/>
    <w:rsid w:val="002B3622"/>
    <w:rsid w:val="002B36FD"/>
    <w:rsid w:val="002B371F"/>
    <w:rsid w:val="002B38CD"/>
    <w:rsid w:val="002B3B4F"/>
    <w:rsid w:val="002B415D"/>
    <w:rsid w:val="002B438F"/>
    <w:rsid w:val="002B4426"/>
    <w:rsid w:val="002B4427"/>
    <w:rsid w:val="002B44EE"/>
    <w:rsid w:val="002B47F2"/>
    <w:rsid w:val="002B4AE9"/>
    <w:rsid w:val="002B4C28"/>
    <w:rsid w:val="002B4F05"/>
    <w:rsid w:val="002B550D"/>
    <w:rsid w:val="002B555F"/>
    <w:rsid w:val="002B56D2"/>
    <w:rsid w:val="002B57D5"/>
    <w:rsid w:val="002B6577"/>
    <w:rsid w:val="002B6881"/>
    <w:rsid w:val="002B6A6A"/>
    <w:rsid w:val="002B6B53"/>
    <w:rsid w:val="002B711B"/>
    <w:rsid w:val="002B7247"/>
    <w:rsid w:val="002B7395"/>
    <w:rsid w:val="002B7545"/>
    <w:rsid w:val="002B758B"/>
    <w:rsid w:val="002B793B"/>
    <w:rsid w:val="002B7A19"/>
    <w:rsid w:val="002B7B08"/>
    <w:rsid w:val="002B7E81"/>
    <w:rsid w:val="002C0163"/>
    <w:rsid w:val="002C032F"/>
    <w:rsid w:val="002C0BC7"/>
    <w:rsid w:val="002C0C93"/>
    <w:rsid w:val="002C0D28"/>
    <w:rsid w:val="002C0F76"/>
    <w:rsid w:val="002C1B77"/>
    <w:rsid w:val="002C1DC8"/>
    <w:rsid w:val="002C1F19"/>
    <w:rsid w:val="002C2510"/>
    <w:rsid w:val="002C261F"/>
    <w:rsid w:val="002C2EE1"/>
    <w:rsid w:val="002C31DF"/>
    <w:rsid w:val="002C31F1"/>
    <w:rsid w:val="002C32DC"/>
    <w:rsid w:val="002C3C9E"/>
    <w:rsid w:val="002C4C41"/>
    <w:rsid w:val="002C4D93"/>
    <w:rsid w:val="002C4E9A"/>
    <w:rsid w:val="002C5183"/>
    <w:rsid w:val="002C552E"/>
    <w:rsid w:val="002C5667"/>
    <w:rsid w:val="002C59F8"/>
    <w:rsid w:val="002C5BF1"/>
    <w:rsid w:val="002C5D3E"/>
    <w:rsid w:val="002C5EAD"/>
    <w:rsid w:val="002C658A"/>
    <w:rsid w:val="002C6A30"/>
    <w:rsid w:val="002C6D10"/>
    <w:rsid w:val="002C6E89"/>
    <w:rsid w:val="002C7417"/>
    <w:rsid w:val="002C7429"/>
    <w:rsid w:val="002C7959"/>
    <w:rsid w:val="002C7ADB"/>
    <w:rsid w:val="002C7E06"/>
    <w:rsid w:val="002C7FBB"/>
    <w:rsid w:val="002D01F9"/>
    <w:rsid w:val="002D03AA"/>
    <w:rsid w:val="002D044A"/>
    <w:rsid w:val="002D0658"/>
    <w:rsid w:val="002D06A8"/>
    <w:rsid w:val="002D06F4"/>
    <w:rsid w:val="002D0760"/>
    <w:rsid w:val="002D083F"/>
    <w:rsid w:val="002D11E8"/>
    <w:rsid w:val="002D1536"/>
    <w:rsid w:val="002D15F5"/>
    <w:rsid w:val="002D170B"/>
    <w:rsid w:val="002D1BEB"/>
    <w:rsid w:val="002D1FE8"/>
    <w:rsid w:val="002D208B"/>
    <w:rsid w:val="002D215F"/>
    <w:rsid w:val="002D2363"/>
    <w:rsid w:val="002D24AF"/>
    <w:rsid w:val="002D28C1"/>
    <w:rsid w:val="002D2FB4"/>
    <w:rsid w:val="002D31A8"/>
    <w:rsid w:val="002D32A5"/>
    <w:rsid w:val="002D338C"/>
    <w:rsid w:val="002D3714"/>
    <w:rsid w:val="002D3BB4"/>
    <w:rsid w:val="002D3BD8"/>
    <w:rsid w:val="002D3CAD"/>
    <w:rsid w:val="002D4433"/>
    <w:rsid w:val="002D4704"/>
    <w:rsid w:val="002D489F"/>
    <w:rsid w:val="002D4D17"/>
    <w:rsid w:val="002D4F08"/>
    <w:rsid w:val="002D51A3"/>
    <w:rsid w:val="002D51BD"/>
    <w:rsid w:val="002D5289"/>
    <w:rsid w:val="002D52E9"/>
    <w:rsid w:val="002D5670"/>
    <w:rsid w:val="002D5889"/>
    <w:rsid w:val="002D5BE5"/>
    <w:rsid w:val="002D5EF4"/>
    <w:rsid w:val="002D5F25"/>
    <w:rsid w:val="002D685B"/>
    <w:rsid w:val="002D6995"/>
    <w:rsid w:val="002D6C2E"/>
    <w:rsid w:val="002D6DF6"/>
    <w:rsid w:val="002D6ED5"/>
    <w:rsid w:val="002D6F4F"/>
    <w:rsid w:val="002D706A"/>
    <w:rsid w:val="002D70D8"/>
    <w:rsid w:val="002D72DC"/>
    <w:rsid w:val="002D72FA"/>
    <w:rsid w:val="002D76D3"/>
    <w:rsid w:val="002D7A4B"/>
    <w:rsid w:val="002D7C12"/>
    <w:rsid w:val="002D7D0F"/>
    <w:rsid w:val="002D7E19"/>
    <w:rsid w:val="002E028D"/>
    <w:rsid w:val="002E045A"/>
    <w:rsid w:val="002E0594"/>
    <w:rsid w:val="002E0619"/>
    <w:rsid w:val="002E0909"/>
    <w:rsid w:val="002E0A66"/>
    <w:rsid w:val="002E0B3E"/>
    <w:rsid w:val="002E10F8"/>
    <w:rsid w:val="002E1449"/>
    <w:rsid w:val="002E148F"/>
    <w:rsid w:val="002E1A11"/>
    <w:rsid w:val="002E232E"/>
    <w:rsid w:val="002E28A1"/>
    <w:rsid w:val="002E29A0"/>
    <w:rsid w:val="002E2AE0"/>
    <w:rsid w:val="002E2DA1"/>
    <w:rsid w:val="002E2E85"/>
    <w:rsid w:val="002E3354"/>
    <w:rsid w:val="002E340B"/>
    <w:rsid w:val="002E355A"/>
    <w:rsid w:val="002E37BA"/>
    <w:rsid w:val="002E3B2A"/>
    <w:rsid w:val="002E3E3E"/>
    <w:rsid w:val="002E3F76"/>
    <w:rsid w:val="002E4102"/>
    <w:rsid w:val="002E41DD"/>
    <w:rsid w:val="002E4628"/>
    <w:rsid w:val="002E4778"/>
    <w:rsid w:val="002E4780"/>
    <w:rsid w:val="002E4C0C"/>
    <w:rsid w:val="002E4DD8"/>
    <w:rsid w:val="002E5219"/>
    <w:rsid w:val="002E53C7"/>
    <w:rsid w:val="002E5BC3"/>
    <w:rsid w:val="002E5F7F"/>
    <w:rsid w:val="002E5FCD"/>
    <w:rsid w:val="002E611A"/>
    <w:rsid w:val="002E6140"/>
    <w:rsid w:val="002E61B7"/>
    <w:rsid w:val="002E6247"/>
    <w:rsid w:val="002E6870"/>
    <w:rsid w:val="002E6F69"/>
    <w:rsid w:val="002E6F6F"/>
    <w:rsid w:val="002E7090"/>
    <w:rsid w:val="002E759F"/>
    <w:rsid w:val="002E7C45"/>
    <w:rsid w:val="002F0104"/>
    <w:rsid w:val="002F0138"/>
    <w:rsid w:val="002F022D"/>
    <w:rsid w:val="002F050A"/>
    <w:rsid w:val="002F0619"/>
    <w:rsid w:val="002F0B41"/>
    <w:rsid w:val="002F0BCE"/>
    <w:rsid w:val="002F0D12"/>
    <w:rsid w:val="002F134C"/>
    <w:rsid w:val="002F1535"/>
    <w:rsid w:val="002F172E"/>
    <w:rsid w:val="002F1A22"/>
    <w:rsid w:val="002F1D0A"/>
    <w:rsid w:val="002F1F27"/>
    <w:rsid w:val="002F20D9"/>
    <w:rsid w:val="002F21E6"/>
    <w:rsid w:val="002F242D"/>
    <w:rsid w:val="002F2452"/>
    <w:rsid w:val="002F28B3"/>
    <w:rsid w:val="002F2CC8"/>
    <w:rsid w:val="002F2CE7"/>
    <w:rsid w:val="002F2ED3"/>
    <w:rsid w:val="002F399C"/>
    <w:rsid w:val="002F3BE8"/>
    <w:rsid w:val="002F3D19"/>
    <w:rsid w:val="002F3EFE"/>
    <w:rsid w:val="002F4284"/>
    <w:rsid w:val="002F46E7"/>
    <w:rsid w:val="002F481B"/>
    <w:rsid w:val="002F4C49"/>
    <w:rsid w:val="002F4F57"/>
    <w:rsid w:val="002F5298"/>
    <w:rsid w:val="002F55F6"/>
    <w:rsid w:val="002F5C50"/>
    <w:rsid w:val="002F5D84"/>
    <w:rsid w:val="002F62F1"/>
    <w:rsid w:val="002F6447"/>
    <w:rsid w:val="002F653B"/>
    <w:rsid w:val="002F66DC"/>
    <w:rsid w:val="002F6835"/>
    <w:rsid w:val="002F697F"/>
    <w:rsid w:val="002F6A58"/>
    <w:rsid w:val="002F6AA5"/>
    <w:rsid w:val="002F6DD5"/>
    <w:rsid w:val="002F6E54"/>
    <w:rsid w:val="002F7231"/>
    <w:rsid w:val="002F7986"/>
    <w:rsid w:val="002F7C80"/>
    <w:rsid w:val="00300703"/>
    <w:rsid w:val="00300E46"/>
    <w:rsid w:val="00300F54"/>
    <w:rsid w:val="003012CC"/>
    <w:rsid w:val="00301397"/>
    <w:rsid w:val="00301A19"/>
    <w:rsid w:val="00301AEB"/>
    <w:rsid w:val="00301B7E"/>
    <w:rsid w:val="00301D41"/>
    <w:rsid w:val="003028E9"/>
    <w:rsid w:val="003029C4"/>
    <w:rsid w:val="00302B6D"/>
    <w:rsid w:val="00302C67"/>
    <w:rsid w:val="00302E15"/>
    <w:rsid w:val="00302EAB"/>
    <w:rsid w:val="003036B2"/>
    <w:rsid w:val="00303765"/>
    <w:rsid w:val="003037CB"/>
    <w:rsid w:val="00304201"/>
    <w:rsid w:val="003043C5"/>
    <w:rsid w:val="00304530"/>
    <w:rsid w:val="003045CE"/>
    <w:rsid w:val="0030462A"/>
    <w:rsid w:val="00304C99"/>
    <w:rsid w:val="00304F4A"/>
    <w:rsid w:val="00304F61"/>
    <w:rsid w:val="00305190"/>
    <w:rsid w:val="00305323"/>
    <w:rsid w:val="003056F9"/>
    <w:rsid w:val="0030580A"/>
    <w:rsid w:val="00305D64"/>
    <w:rsid w:val="00305D91"/>
    <w:rsid w:val="00305F08"/>
    <w:rsid w:val="0030621F"/>
    <w:rsid w:val="003062A1"/>
    <w:rsid w:val="00306A70"/>
    <w:rsid w:val="00306BB6"/>
    <w:rsid w:val="00306DC5"/>
    <w:rsid w:val="00306FC9"/>
    <w:rsid w:val="003070A5"/>
    <w:rsid w:val="00307ACA"/>
    <w:rsid w:val="00307B4B"/>
    <w:rsid w:val="00307E8E"/>
    <w:rsid w:val="003103A8"/>
    <w:rsid w:val="003108F9"/>
    <w:rsid w:val="00310ACD"/>
    <w:rsid w:val="00310FDE"/>
    <w:rsid w:val="003113E3"/>
    <w:rsid w:val="00311622"/>
    <w:rsid w:val="003116F2"/>
    <w:rsid w:val="00311A72"/>
    <w:rsid w:val="00311B45"/>
    <w:rsid w:val="0031201C"/>
    <w:rsid w:val="00312092"/>
    <w:rsid w:val="00312107"/>
    <w:rsid w:val="00312533"/>
    <w:rsid w:val="00312B1B"/>
    <w:rsid w:val="00312FFB"/>
    <w:rsid w:val="00313046"/>
    <w:rsid w:val="003133A0"/>
    <w:rsid w:val="003134AE"/>
    <w:rsid w:val="003139EC"/>
    <w:rsid w:val="00313A78"/>
    <w:rsid w:val="00314358"/>
    <w:rsid w:val="0031442C"/>
    <w:rsid w:val="00314812"/>
    <w:rsid w:val="00314FBF"/>
    <w:rsid w:val="003151F3"/>
    <w:rsid w:val="00315457"/>
    <w:rsid w:val="00315880"/>
    <w:rsid w:val="003159DF"/>
    <w:rsid w:val="00315A6A"/>
    <w:rsid w:val="00315C94"/>
    <w:rsid w:val="00315CAD"/>
    <w:rsid w:val="00315CDB"/>
    <w:rsid w:val="00315DDF"/>
    <w:rsid w:val="00316122"/>
    <w:rsid w:val="00316225"/>
    <w:rsid w:val="00316608"/>
    <w:rsid w:val="0031664E"/>
    <w:rsid w:val="00316816"/>
    <w:rsid w:val="003169C6"/>
    <w:rsid w:val="00316BB2"/>
    <w:rsid w:val="00317456"/>
    <w:rsid w:val="00317529"/>
    <w:rsid w:val="003175F0"/>
    <w:rsid w:val="00317896"/>
    <w:rsid w:val="003179A8"/>
    <w:rsid w:val="00317C78"/>
    <w:rsid w:val="00317D87"/>
    <w:rsid w:val="00317DA6"/>
    <w:rsid w:val="00317F2F"/>
    <w:rsid w:val="003200D2"/>
    <w:rsid w:val="0032024D"/>
    <w:rsid w:val="003203DE"/>
    <w:rsid w:val="00320962"/>
    <w:rsid w:val="003209A3"/>
    <w:rsid w:val="00320E46"/>
    <w:rsid w:val="00321460"/>
    <w:rsid w:val="0032174C"/>
    <w:rsid w:val="003219FB"/>
    <w:rsid w:val="00321A37"/>
    <w:rsid w:val="00321F12"/>
    <w:rsid w:val="0032205F"/>
    <w:rsid w:val="0032228D"/>
    <w:rsid w:val="00322CB9"/>
    <w:rsid w:val="00323094"/>
    <w:rsid w:val="0032316F"/>
    <w:rsid w:val="003232DD"/>
    <w:rsid w:val="0032340E"/>
    <w:rsid w:val="00323554"/>
    <w:rsid w:val="00323621"/>
    <w:rsid w:val="00323657"/>
    <w:rsid w:val="00323732"/>
    <w:rsid w:val="00323998"/>
    <w:rsid w:val="00323F0D"/>
    <w:rsid w:val="00324099"/>
    <w:rsid w:val="00324596"/>
    <w:rsid w:val="003246DE"/>
    <w:rsid w:val="0032470C"/>
    <w:rsid w:val="003248A8"/>
    <w:rsid w:val="00324938"/>
    <w:rsid w:val="003249CB"/>
    <w:rsid w:val="00324A94"/>
    <w:rsid w:val="00324B4B"/>
    <w:rsid w:val="00324D53"/>
    <w:rsid w:val="00324DBB"/>
    <w:rsid w:val="00324E55"/>
    <w:rsid w:val="003255C5"/>
    <w:rsid w:val="0032579A"/>
    <w:rsid w:val="00325B36"/>
    <w:rsid w:val="0032603A"/>
    <w:rsid w:val="003265E3"/>
    <w:rsid w:val="0032681D"/>
    <w:rsid w:val="00326C91"/>
    <w:rsid w:val="00326E7B"/>
    <w:rsid w:val="003272AA"/>
    <w:rsid w:val="003300B1"/>
    <w:rsid w:val="003300E6"/>
    <w:rsid w:val="003302B3"/>
    <w:rsid w:val="003303D4"/>
    <w:rsid w:val="00330944"/>
    <w:rsid w:val="00330EAC"/>
    <w:rsid w:val="00331124"/>
    <w:rsid w:val="0033115E"/>
    <w:rsid w:val="00331322"/>
    <w:rsid w:val="0033160B"/>
    <w:rsid w:val="00331636"/>
    <w:rsid w:val="0033164E"/>
    <w:rsid w:val="0033164F"/>
    <w:rsid w:val="00331753"/>
    <w:rsid w:val="00331B75"/>
    <w:rsid w:val="00332053"/>
    <w:rsid w:val="00332424"/>
    <w:rsid w:val="00332497"/>
    <w:rsid w:val="003325F6"/>
    <w:rsid w:val="00332676"/>
    <w:rsid w:val="00332BA8"/>
    <w:rsid w:val="00332DD3"/>
    <w:rsid w:val="003336B4"/>
    <w:rsid w:val="00333B8B"/>
    <w:rsid w:val="00333D4B"/>
    <w:rsid w:val="00334575"/>
    <w:rsid w:val="00334682"/>
    <w:rsid w:val="00334A8F"/>
    <w:rsid w:val="00334F82"/>
    <w:rsid w:val="00335516"/>
    <w:rsid w:val="0033618E"/>
    <w:rsid w:val="0033641D"/>
    <w:rsid w:val="003365E8"/>
    <w:rsid w:val="003368DA"/>
    <w:rsid w:val="00336A83"/>
    <w:rsid w:val="00336AB8"/>
    <w:rsid w:val="00336BCC"/>
    <w:rsid w:val="00336D85"/>
    <w:rsid w:val="00336D93"/>
    <w:rsid w:val="003378E2"/>
    <w:rsid w:val="003379EF"/>
    <w:rsid w:val="00337F22"/>
    <w:rsid w:val="00340287"/>
    <w:rsid w:val="00340756"/>
    <w:rsid w:val="003408A4"/>
    <w:rsid w:val="00340D3A"/>
    <w:rsid w:val="0034128E"/>
    <w:rsid w:val="00341652"/>
    <w:rsid w:val="0034223B"/>
    <w:rsid w:val="0034226E"/>
    <w:rsid w:val="00342356"/>
    <w:rsid w:val="003425A6"/>
    <w:rsid w:val="00342B57"/>
    <w:rsid w:val="00342FC7"/>
    <w:rsid w:val="003436E1"/>
    <w:rsid w:val="0034379B"/>
    <w:rsid w:val="00343C95"/>
    <w:rsid w:val="00343CEF"/>
    <w:rsid w:val="00343FA7"/>
    <w:rsid w:val="003440A6"/>
    <w:rsid w:val="003440C1"/>
    <w:rsid w:val="0034422A"/>
    <w:rsid w:val="003442D5"/>
    <w:rsid w:val="0034465B"/>
    <w:rsid w:val="00344755"/>
    <w:rsid w:val="0034479F"/>
    <w:rsid w:val="003448D6"/>
    <w:rsid w:val="00344926"/>
    <w:rsid w:val="00344C2C"/>
    <w:rsid w:val="00344E10"/>
    <w:rsid w:val="00344EBB"/>
    <w:rsid w:val="00344F62"/>
    <w:rsid w:val="00345267"/>
    <w:rsid w:val="00345297"/>
    <w:rsid w:val="003454F5"/>
    <w:rsid w:val="00345721"/>
    <w:rsid w:val="00345A03"/>
    <w:rsid w:val="00345A3A"/>
    <w:rsid w:val="00345C47"/>
    <w:rsid w:val="00345E8D"/>
    <w:rsid w:val="00346148"/>
    <w:rsid w:val="003464F7"/>
    <w:rsid w:val="00346869"/>
    <w:rsid w:val="00346D15"/>
    <w:rsid w:val="00347419"/>
    <w:rsid w:val="0034752C"/>
    <w:rsid w:val="00347556"/>
    <w:rsid w:val="00347F6B"/>
    <w:rsid w:val="00350034"/>
    <w:rsid w:val="003507A8"/>
    <w:rsid w:val="003509F5"/>
    <w:rsid w:val="00351023"/>
    <w:rsid w:val="0035186C"/>
    <w:rsid w:val="003519F3"/>
    <w:rsid w:val="00351FAF"/>
    <w:rsid w:val="003523E2"/>
    <w:rsid w:val="003525F5"/>
    <w:rsid w:val="00352766"/>
    <w:rsid w:val="00352785"/>
    <w:rsid w:val="0035292C"/>
    <w:rsid w:val="00352B83"/>
    <w:rsid w:val="0035309E"/>
    <w:rsid w:val="003530FF"/>
    <w:rsid w:val="003531EB"/>
    <w:rsid w:val="003533B7"/>
    <w:rsid w:val="003534B5"/>
    <w:rsid w:val="00353521"/>
    <w:rsid w:val="003535E6"/>
    <w:rsid w:val="00353DAF"/>
    <w:rsid w:val="003540CD"/>
    <w:rsid w:val="00354141"/>
    <w:rsid w:val="00354499"/>
    <w:rsid w:val="0035476D"/>
    <w:rsid w:val="00354828"/>
    <w:rsid w:val="003548EB"/>
    <w:rsid w:val="00354A80"/>
    <w:rsid w:val="00354CD0"/>
    <w:rsid w:val="00354DD6"/>
    <w:rsid w:val="00354E22"/>
    <w:rsid w:val="00355049"/>
    <w:rsid w:val="0035511C"/>
    <w:rsid w:val="003556B9"/>
    <w:rsid w:val="0035602F"/>
    <w:rsid w:val="0035617C"/>
    <w:rsid w:val="0035628B"/>
    <w:rsid w:val="00356677"/>
    <w:rsid w:val="00356970"/>
    <w:rsid w:val="00356B1E"/>
    <w:rsid w:val="00357090"/>
    <w:rsid w:val="0035712B"/>
    <w:rsid w:val="00357E87"/>
    <w:rsid w:val="00360275"/>
    <w:rsid w:val="0036059F"/>
    <w:rsid w:val="003605CE"/>
    <w:rsid w:val="003605D7"/>
    <w:rsid w:val="00360EBE"/>
    <w:rsid w:val="00360F6C"/>
    <w:rsid w:val="003611C2"/>
    <w:rsid w:val="0036144A"/>
    <w:rsid w:val="00361762"/>
    <w:rsid w:val="00361FC9"/>
    <w:rsid w:val="00362034"/>
    <w:rsid w:val="00362044"/>
    <w:rsid w:val="003621C0"/>
    <w:rsid w:val="00362A54"/>
    <w:rsid w:val="00362AD8"/>
    <w:rsid w:val="00362F9B"/>
    <w:rsid w:val="00363BEF"/>
    <w:rsid w:val="00363F23"/>
    <w:rsid w:val="003640DE"/>
    <w:rsid w:val="003642FF"/>
    <w:rsid w:val="00364362"/>
    <w:rsid w:val="003643C7"/>
    <w:rsid w:val="00364B8E"/>
    <w:rsid w:val="00364DB7"/>
    <w:rsid w:val="00364DF2"/>
    <w:rsid w:val="00365B0B"/>
    <w:rsid w:val="003664D4"/>
    <w:rsid w:val="00366623"/>
    <w:rsid w:val="0036688C"/>
    <w:rsid w:val="00366CB6"/>
    <w:rsid w:val="00366D69"/>
    <w:rsid w:val="0036719C"/>
    <w:rsid w:val="00367383"/>
    <w:rsid w:val="003675D1"/>
    <w:rsid w:val="00367E51"/>
    <w:rsid w:val="00367F6B"/>
    <w:rsid w:val="0037019F"/>
    <w:rsid w:val="00370A2D"/>
    <w:rsid w:val="00370A9F"/>
    <w:rsid w:val="00370C82"/>
    <w:rsid w:val="003717D9"/>
    <w:rsid w:val="00371832"/>
    <w:rsid w:val="0037195E"/>
    <w:rsid w:val="00371BD9"/>
    <w:rsid w:val="00371C3C"/>
    <w:rsid w:val="00371F08"/>
    <w:rsid w:val="003727C7"/>
    <w:rsid w:val="0037323B"/>
    <w:rsid w:val="003732FF"/>
    <w:rsid w:val="003734B6"/>
    <w:rsid w:val="00373672"/>
    <w:rsid w:val="00373A82"/>
    <w:rsid w:val="00373F61"/>
    <w:rsid w:val="0037409C"/>
    <w:rsid w:val="00374152"/>
    <w:rsid w:val="00374345"/>
    <w:rsid w:val="0037446E"/>
    <w:rsid w:val="00374A6D"/>
    <w:rsid w:val="003751FC"/>
    <w:rsid w:val="0037586E"/>
    <w:rsid w:val="00375990"/>
    <w:rsid w:val="00375E7E"/>
    <w:rsid w:val="00375EC1"/>
    <w:rsid w:val="0037606C"/>
    <w:rsid w:val="0037616C"/>
    <w:rsid w:val="00376DEF"/>
    <w:rsid w:val="00376F97"/>
    <w:rsid w:val="00377263"/>
    <w:rsid w:val="003773C7"/>
    <w:rsid w:val="00377782"/>
    <w:rsid w:val="003778A4"/>
    <w:rsid w:val="00377BB1"/>
    <w:rsid w:val="00377FA6"/>
    <w:rsid w:val="003806C0"/>
    <w:rsid w:val="00380745"/>
    <w:rsid w:val="00380EE1"/>
    <w:rsid w:val="00381557"/>
    <w:rsid w:val="003815AC"/>
    <w:rsid w:val="00381739"/>
    <w:rsid w:val="00381767"/>
    <w:rsid w:val="00381867"/>
    <w:rsid w:val="00381E5F"/>
    <w:rsid w:val="00381EF7"/>
    <w:rsid w:val="00382445"/>
    <w:rsid w:val="0038244D"/>
    <w:rsid w:val="003824F5"/>
    <w:rsid w:val="003828CE"/>
    <w:rsid w:val="00382B7D"/>
    <w:rsid w:val="00382BBD"/>
    <w:rsid w:val="00382DEC"/>
    <w:rsid w:val="00382E30"/>
    <w:rsid w:val="00383415"/>
    <w:rsid w:val="00383544"/>
    <w:rsid w:val="00383794"/>
    <w:rsid w:val="00383E65"/>
    <w:rsid w:val="00383EDA"/>
    <w:rsid w:val="00384068"/>
    <w:rsid w:val="00384299"/>
    <w:rsid w:val="0038437E"/>
    <w:rsid w:val="00384385"/>
    <w:rsid w:val="0038492C"/>
    <w:rsid w:val="003849DA"/>
    <w:rsid w:val="00384B62"/>
    <w:rsid w:val="0038515D"/>
    <w:rsid w:val="00385458"/>
    <w:rsid w:val="0038548C"/>
    <w:rsid w:val="00385899"/>
    <w:rsid w:val="00385C95"/>
    <w:rsid w:val="00385D87"/>
    <w:rsid w:val="00385E76"/>
    <w:rsid w:val="00385F72"/>
    <w:rsid w:val="00386096"/>
    <w:rsid w:val="0038661D"/>
    <w:rsid w:val="00386A02"/>
    <w:rsid w:val="00386A9A"/>
    <w:rsid w:val="00386C15"/>
    <w:rsid w:val="00386D9D"/>
    <w:rsid w:val="00387099"/>
    <w:rsid w:val="00387233"/>
    <w:rsid w:val="0038728C"/>
    <w:rsid w:val="00387348"/>
    <w:rsid w:val="0038766D"/>
    <w:rsid w:val="00387740"/>
    <w:rsid w:val="0038785D"/>
    <w:rsid w:val="00387971"/>
    <w:rsid w:val="00387A9A"/>
    <w:rsid w:val="00387B9F"/>
    <w:rsid w:val="00390287"/>
    <w:rsid w:val="00390510"/>
    <w:rsid w:val="00390561"/>
    <w:rsid w:val="003908D0"/>
    <w:rsid w:val="00390FCB"/>
    <w:rsid w:val="003911E6"/>
    <w:rsid w:val="00391424"/>
    <w:rsid w:val="003915A1"/>
    <w:rsid w:val="00391B96"/>
    <w:rsid w:val="003921EF"/>
    <w:rsid w:val="003923E9"/>
    <w:rsid w:val="003928EC"/>
    <w:rsid w:val="00392A76"/>
    <w:rsid w:val="0039303F"/>
    <w:rsid w:val="00393191"/>
    <w:rsid w:val="0039334B"/>
    <w:rsid w:val="00393369"/>
    <w:rsid w:val="00393931"/>
    <w:rsid w:val="00393D69"/>
    <w:rsid w:val="00393D73"/>
    <w:rsid w:val="0039409F"/>
    <w:rsid w:val="003940D7"/>
    <w:rsid w:val="003940F3"/>
    <w:rsid w:val="003946AA"/>
    <w:rsid w:val="0039494A"/>
    <w:rsid w:val="00394B58"/>
    <w:rsid w:val="00394BC9"/>
    <w:rsid w:val="00394CC7"/>
    <w:rsid w:val="00394DBC"/>
    <w:rsid w:val="00394E44"/>
    <w:rsid w:val="00394EE1"/>
    <w:rsid w:val="003951A0"/>
    <w:rsid w:val="00395518"/>
    <w:rsid w:val="00395645"/>
    <w:rsid w:val="003956DB"/>
    <w:rsid w:val="00395710"/>
    <w:rsid w:val="003959B3"/>
    <w:rsid w:val="00396A13"/>
    <w:rsid w:val="0039738F"/>
    <w:rsid w:val="003977D4"/>
    <w:rsid w:val="00397AED"/>
    <w:rsid w:val="003A0076"/>
    <w:rsid w:val="003A05A0"/>
    <w:rsid w:val="003A08FF"/>
    <w:rsid w:val="003A1289"/>
    <w:rsid w:val="003A1465"/>
    <w:rsid w:val="003A17E7"/>
    <w:rsid w:val="003A1835"/>
    <w:rsid w:val="003A1A9D"/>
    <w:rsid w:val="003A1CF9"/>
    <w:rsid w:val="003A201C"/>
    <w:rsid w:val="003A20BA"/>
    <w:rsid w:val="003A24A1"/>
    <w:rsid w:val="003A2947"/>
    <w:rsid w:val="003A2E53"/>
    <w:rsid w:val="003A315E"/>
    <w:rsid w:val="003A3180"/>
    <w:rsid w:val="003A344A"/>
    <w:rsid w:val="003A37F3"/>
    <w:rsid w:val="003A38AF"/>
    <w:rsid w:val="003A39CD"/>
    <w:rsid w:val="003A42BA"/>
    <w:rsid w:val="003A44AE"/>
    <w:rsid w:val="003A4663"/>
    <w:rsid w:val="003A48D8"/>
    <w:rsid w:val="003A4944"/>
    <w:rsid w:val="003A4CE1"/>
    <w:rsid w:val="003A4E08"/>
    <w:rsid w:val="003A5429"/>
    <w:rsid w:val="003A5C9E"/>
    <w:rsid w:val="003A5F7C"/>
    <w:rsid w:val="003A6082"/>
    <w:rsid w:val="003A60D1"/>
    <w:rsid w:val="003A614D"/>
    <w:rsid w:val="003A61A3"/>
    <w:rsid w:val="003A6213"/>
    <w:rsid w:val="003A62F7"/>
    <w:rsid w:val="003A647F"/>
    <w:rsid w:val="003A64A9"/>
    <w:rsid w:val="003A64C8"/>
    <w:rsid w:val="003A66D6"/>
    <w:rsid w:val="003A67DD"/>
    <w:rsid w:val="003A6915"/>
    <w:rsid w:val="003A6BC1"/>
    <w:rsid w:val="003A6E63"/>
    <w:rsid w:val="003A6EF5"/>
    <w:rsid w:val="003A7042"/>
    <w:rsid w:val="003A71C2"/>
    <w:rsid w:val="003A71D0"/>
    <w:rsid w:val="003A7202"/>
    <w:rsid w:val="003A7438"/>
    <w:rsid w:val="003A77B6"/>
    <w:rsid w:val="003A7ACE"/>
    <w:rsid w:val="003A7EA9"/>
    <w:rsid w:val="003A7EAD"/>
    <w:rsid w:val="003B02E0"/>
    <w:rsid w:val="003B066E"/>
    <w:rsid w:val="003B0951"/>
    <w:rsid w:val="003B0EEB"/>
    <w:rsid w:val="003B10C5"/>
    <w:rsid w:val="003B117D"/>
    <w:rsid w:val="003B1337"/>
    <w:rsid w:val="003B1521"/>
    <w:rsid w:val="003B18A5"/>
    <w:rsid w:val="003B18BF"/>
    <w:rsid w:val="003B18F5"/>
    <w:rsid w:val="003B1DD1"/>
    <w:rsid w:val="003B1E4F"/>
    <w:rsid w:val="003B2135"/>
    <w:rsid w:val="003B22BA"/>
    <w:rsid w:val="003B24B3"/>
    <w:rsid w:val="003B2B84"/>
    <w:rsid w:val="003B310E"/>
    <w:rsid w:val="003B314C"/>
    <w:rsid w:val="003B34A7"/>
    <w:rsid w:val="003B36D4"/>
    <w:rsid w:val="003B3842"/>
    <w:rsid w:val="003B3927"/>
    <w:rsid w:val="003B41AB"/>
    <w:rsid w:val="003B472F"/>
    <w:rsid w:val="003B4983"/>
    <w:rsid w:val="003B5129"/>
    <w:rsid w:val="003B5448"/>
    <w:rsid w:val="003B57C1"/>
    <w:rsid w:val="003B5994"/>
    <w:rsid w:val="003B5E13"/>
    <w:rsid w:val="003B602F"/>
    <w:rsid w:val="003B628E"/>
    <w:rsid w:val="003B635D"/>
    <w:rsid w:val="003B65C0"/>
    <w:rsid w:val="003B6A60"/>
    <w:rsid w:val="003B6DD3"/>
    <w:rsid w:val="003B6EAC"/>
    <w:rsid w:val="003B6FC3"/>
    <w:rsid w:val="003B7122"/>
    <w:rsid w:val="003B740C"/>
    <w:rsid w:val="003B74DE"/>
    <w:rsid w:val="003B7534"/>
    <w:rsid w:val="003B7571"/>
    <w:rsid w:val="003B7720"/>
    <w:rsid w:val="003B7956"/>
    <w:rsid w:val="003B7B52"/>
    <w:rsid w:val="003C0168"/>
    <w:rsid w:val="003C0286"/>
    <w:rsid w:val="003C05EB"/>
    <w:rsid w:val="003C0FB0"/>
    <w:rsid w:val="003C1187"/>
    <w:rsid w:val="003C12D6"/>
    <w:rsid w:val="003C1443"/>
    <w:rsid w:val="003C18C7"/>
    <w:rsid w:val="003C18DC"/>
    <w:rsid w:val="003C1CC9"/>
    <w:rsid w:val="003C20F3"/>
    <w:rsid w:val="003C22F3"/>
    <w:rsid w:val="003C2568"/>
    <w:rsid w:val="003C2C71"/>
    <w:rsid w:val="003C2D71"/>
    <w:rsid w:val="003C2EFF"/>
    <w:rsid w:val="003C3271"/>
    <w:rsid w:val="003C3655"/>
    <w:rsid w:val="003C37DB"/>
    <w:rsid w:val="003C38E2"/>
    <w:rsid w:val="003C39C9"/>
    <w:rsid w:val="003C3AA9"/>
    <w:rsid w:val="003C3BD2"/>
    <w:rsid w:val="003C3D49"/>
    <w:rsid w:val="003C415A"/>
    <w:rsid w:val="003C4229"/>
    <w:rsid w:val="003C4387"/>
    <w:rsid w:val="003C4A96"/>
    <w:rsid w:val="003C4E9C"/>
    <w:rsid w:val="003C4EBD"/>
    <w:rsid w:val="003C5018"/>
    <w:rsid w:val="003C513F"/>
    <w:rsid w:val="003C54C8"/>
    <w:rsid w:val="003C54D9"/>
    <w:rsid w:val="003C564E"/>
    <w:rsid w:val="003C5970"/>
    <w:rsid w:val="003C5E5B"/>
    <w:rsid w:val="003C62E9"/>
    <w:rsid w:val="003C64E4"/>
    <w:rsid w:val="003C652B"/>
    <w:rsid w:val="003C654F"/>
    <w:rsid w:val="003C686B"/>
    <w:rsid w:val="003C6C12"/>
    <w:rsid w:val="003C70D2"/>
    <w:rsid w:val="003C72AC"/>
    <w:rsid w:val="003C7361"/>
    <w:rsid w:val="003C7544"/>
    <w:rsid w:val="003C754B"/>
    <w:rsid w:val="003C7B88"/>
    <w:rsid w:val="003C7C42"/>
    <w:rsid w:val="003C7C66"/>
    <w:rsid w:val="003D042A"/>
    <w:rsid w:val="003D05CF"/>
    <w:rsid w:val="003D06AF"/>
    <w:rsid w:val="003D07B9"/>
    <w:rsid w:val="003D0EC7"/>
    <w:rsid w:val="003D0FA3"/>
    <w:rsid w:val="003D212E"/>
    <w:rsid w:val="003D27F6"/>
    <w:rsid w:val="003D2F87"/>
    <w:rsid w:val="003D333E"/>
    <w:rsid w:val="003D35AC"/>
    <w:rsid w:val="003D37DD"/>
    <w:rsid w:val="003D3EB8"/>
    <w:rsid w:val="003D3EBB"/>
    <w:rsid w:val="003D40AC"/>
    <w:rsid w:val="003D41BA"/>
    <w:rsid w:val="003D42C3"/>
    <w:rsid w:val="003D443D"/>
    <w:rsid w:val="003D466C"/>
    <w:rsid w:val="003D4959"/>
    <w:rsid w:val="003D50E6"/>
    <w:rsid w:val="003D51B7"/>
    <w:rsid w:val="003D571A"/>
    <w:rsid w:val="003D5BA1"/>
    <w:rsid w:val="003D5FC7"/>
    <w:rsid w:val="003D6013"/>
    <w:rsid w:val="003D61BD"/>
    <w:rsid w:val="003D62A8"/>
    <w:rsid w:val="003D635F"/>
    <w:rsid w:val="003D64E0"/>
    <w:rsid w:val="003D69B3"/>
    <w:rsid w:val="003D6CFF"/>
    <w:rsid w:val="003D6E97"/>
    <w:rsid w:val="003D753D"/>
    <w:rsid w:val="003D759E"/>
    <w:rsid w:val="003D76A8"/>
    <w:rsid w:val="003D7AAB"/>
    <w:rsid w:val="003D7AB2"/>
    <w:rsid w:val="003D7BF9"/>
    <w:rsid w:val="003D7C6D"/>
    <w:rsid w:val="003D7EFE"/>
    <w:rsid w:val="003D7F0C"/>
    <w:rsid w:val="003E0211"/>
    <w:rsid w:val="003E04F1"/>
    <w:rsid w:val="003E0762"/>
    <w:rsid w:val="003E0A79"/>
    <w:rsid w:val="003E0C14"/>
    <w:rsid w:val="003E0CB1"/>
    <w:rsid w:val="003E0E8A"/>
    <w:rsid w:val="003E0EFB"/>
    <w:rsid w:val="003E152F"/>
    <w:rsid w:val="003E16D7"/>
    <w:rsid w:val="003E1961"/>
    <w:rsid w:val="003E1A99"/>
    <w:rsid w:val="003E1CC6"/>
    <w:rsid w:val="003E2323"/>
    <w:rsid w:val="003E24EB"/>
    <w:rsid w:val="003E28EA"/>
    <w:rsid w:val="003E29C9"/>
    <w:rsid w:val="003E2DCF"/>
    <w:rsid w:val="003E2E8E"/>
    <w:rsid w:val="003E313F"/>
    <w:rsid w:val="003E331A"/>
    <w:rsid w:val="003E3C4E"/>
    <w:rsid w:val="003E3C96"/>
    <w:rsid w:val="003E4174"/>
    <w:rsid w:val="003E424D"/>
    <w:rsid w:val="003E4697"/>
    <w:rsid w:val="003E4709"/>
    <w:rsid w:val="003E471E"/>
    <w:rsid w:val="003E48A2"/>
    <w:rsid w:val="003E51A7"/>
    <w:rsid w:val="003E5719"/>
    <w:rsid w:val="003E5CA2"/>
    <w:rsid w:val="003E5E67"/>
    <w:rsid w:val="003E5EA9"/>
    <w:rsid w:val="003E600A"/>
    <w:rsid w:val="003E60E7"/>
    <w:rsid w:val="003E62A7"/>
    <w:rsid w:val="003E780E"/>
    <w:rsid w:val="003E7AE8"/>
    <w:rsid w:val="003E7D6D"/>
    <w:rsid w:val="003E7DD0"/>
    <w:rsid w:val="003F05C9"/>
    <w:rsid w:val="003F09A7"/>
    <w:rsid w:val="003F09F8"/>
    <w:rsid w:val="003F0CC9"/>
    <w:rsid w:val="003F0DA1"/>
    <w:rsid w:val="003F0EB0"/>
    <w:rsid w:val="003F1072"/>
    <w:rsid w:val="003F1638"/>
    <w:rsid w:val="003F1707"/>
    <w:rsid w:val="003F19CF"/>
    <w:rsid w:val="003F1C31"/>
    <w:rsid w:val="003F1C84"/>
    <w:rsid w:val="003F20C5"/>
    <w:rsid w:val="003F250D"/>
    <w:rsid w:val="003F29C9"/>
    <w:rsid w:val="003F2F7A"/>
    <w:rsid w:val="003F309E"/>
    <w:rsid w:val="003F3182"/>
    <w:rsid w:val="003F31DD"/>
    <w:rsid w:val="003F3501"/>
    <w:rsid w:val="003F3C5C"/>
    <w:rsid w:val="003F3CB6"/>
    <w:rsid w:val="003F3D4E"/>
    <w:rsid w:val="003F424C"/>
    <w:rsid w:val="003F4415"/>
    <w:rsid w:val="003F4633"/>
    <w:rsid w:val="003F4846"/>
    <w:rsid w:val="003F4F7B"/>
    <w:rsid w:val="003F552D"/>
    <w:rsid w:val="003F57B7"/>
    <w:rsid w:val="003F580E"/>
    <w:rsid w:val="003F58CD"/>
    <w:rsid w:val="003F5B11"/>
    <w:rsid w:val="003F5B98"/>
    <w:rsid w:val="003F5E25"/>
    <w:rsid w:val="003F5E7D"/>
    <w:rsid w:val="003F5FAC"/>
    <w:rsid w:val="003F6046"/>
    <w:rsid w:val="003F60A9"/>
    <w:rsid w:val="003F61F5"/>
    <w:rsid w:val="003F63A9"/>
    <w:rsid w:val="003F65D1"/>
    <w:rsid w:val="003F67DE"/>
    <w:rsid w:val="003F7035"/>
    <w:rsid w:val="003F76D9"/>
    <w:rsid w:val="003F79E0"/>
    <w:rsid w:val="0040012C"/>
    <w:rsid w:val="004001AE"/>
    <w:rsid w:val="004008DA"/>
    <w:rsid w:val="00400D5A"/>
    <w:rsid w:val="00400FA2"/>
    <w:rsid w:val="004011E0"/>
    <w:rsid w:val="00401437"/>
    <w:rsid w:val="00401C45"/>
    <w:rsid w:val="00402103"/>
    <w:rsid w:val="004024E6"/>
    <w:rsid w:val="00402B72"/>
    <w:rsid w:val="0040344A"/>
    <w:rsid w:val="00403837"/>
    <w:rsid w:val="00403DC3"/>
    <w:rsid w:val="00403E1F"/>
    <w:rsid w:val="0040401B"/>
    <w:rsid w:val="00404282"/>
    <w:rsid w:val="00404480"/>
    <w:rsid w:val="0040467E"/>
    <w:rsid w:val="0040473C"/>
    <w:rsid w:val="004048A2"/>
    <w:rsid w:val="00404E22"/>
    <w:rsid w:val="00404EC0"/>
    <w:rsid w:val="00405065"/>
    <w:rsid w:val="00405258"/>
    <w:rsid w:val="00405275"/>
    <w:rsid w:val="00405314"/>
    <w:rsid w:val="004056D4"/>
    <w:rsid w:val="0040584D"/>
    <w:rsid w:val="004058E4"/>
    <w:rsid w:val="00405C9B"/>
    <w:rsid w:val="00405E14"/>
    <w:rsid w:val="00405F96"/>
    <w:rsid w:val="00406260"/>
    <w:rsid w:val="0040661C"/>
    <w:rsid w:val="004066FE"/>
    <w:rsid w:val="0040684C"/>
    <w:rsid w:val="004068A0"/>
    <w:rsid w:val="00406EC3"/>
    <w:rsid w:val="00407433"/>
    <w:rsid w:val="004075E8"/>
    <w:rsid w:val="004075EC"/>
    <w:rsid w:val="00407B52"/>
    <w:rsid w:val="00407D3A"/>
    <w:rsid w:val="00407DC3"/>
    <w:rsid w:val="00410206"/>
    <w:rsid w:val="0041040C"/>
    <w:rsid w:val="004108E0"/>
    <w:rsid w:val="00410D27"/>
    <w:rsid w:val="0041117C"/>
    <w:rsid w:val="004111EB"/>
    <w:rsid w:val="0041274E"/>
    <w:rsid w:val="00412AC0"/>
    <w:rsid w:val="00412CA4"/>
    <w:rsid w:val="00412EDD"/>
    <w:rsid w:val="00413368"/>
    <w:rsid w:val="00413461"/>
    <w:rsid w:val="0041355F"/>
    <w:rsid w:val="0041370F"/>
    <w:rsid w:val="004137E9"/>
    <w:rsid w:val="00413990"/>
    <w:rsid w:val="00413B95"/>
    <w:rsid w:val="00413CEE"/>
    <w:rsid w:val="00413D55"/>
    <w:rsid w:val="00414139"/>
    <w:rsid w:val="00414933"/>
    <w:rsid w:val="00414DD2"/>
    <w:rsid w:val="00414F36"/>
    <w:rsid w:val="00415060"/>
    <w:rsid w:val="0041560C"/>
    <w:rsid w:val="00415E18"/>
    <w:rsid w:val="00415F7A"/>
    <w:rsid w:val="004161E2"/>
    <w:rsid w:val="004162BE"/>
    <w:rsid w:val="004163F5"/>
    <w:rsid w:val="00416545"/>
    <w:rsid w:val="004165D5"/>
    <w:rsid w:val="00417058"/>
    <w:rsid w:val="00417292"/>
    <w:rsid w:val="00417695"/>
    <w:rsid w:val="00417896"/>
    <w:rsid w:val="00417B11"/>
    <w:rsid w:val="00417E05"/>
    <w:rsid w:val="00420061"/>
    <w:rsid w:val="004201F3"/>
    <w:rsid w:val="00420535"/>
    <w:rsid w:val="0042062A"/>
    <w:rsid w:val="004206D9"/>
    <w:rsid w:val="0042088A"/>
    <w:rsid w:val="0042096E"/>
    <w:rsid w:val="00420AE9"/>
    <w:rsid w:val="00420EC1"/>
    <w:rsid w:val="004212DC"/>
    <w:rsid w:val="00421C7C"/>
    <w:rsid w:val="00421DD1"/>
    <w:rsid w:val="00421FAE"/>
    <w:rsid w:val="004220B6"/>
    <w:rsid w:val="00422202"/>
    <w:rsid w:val="00422300"/>
    <w:rsid w:val="00422304"/>
    <w:rsid w:val="00422684"/>
    <w:rsid w:val="004232DD"/>
    <w:rsid w:val="004234E8"/>
    <w:rsid w:val="004235F4"/>
    <w:rsid w:val="00423AB2"/>
    <w:rsid w:val="00423B59"/>
    <w:rsid w:val="00424F04"/>
    <w:rsid w:val="00425BAE"/>
    <w:rsid w:val="00425EB0"/>
    <w:rsid w:val="0042641A"/>
    <w:rsid w:val="0042658B"/>
    <w:rsid w:val="00426AB2"/>
    <w:rsid w:val="00426FE3"/>
    <w:rsid w:val="00427244"/>
    <w:rsid w:val="00427362"/>
    <w:rsid w:val="00427AC6"/>
    <w:rsid w:val="00427B03"/>
    <w:rsid w:val="004300F0"/>
    <w:rsid w:val="00430115"/>
    <w:rsid w:val="004302E4"/>
    <w:rsid w:val="00430301"/>
    <w:rsid w:val="00430389"/>
    <w:rsid w:val="0043078F"/>
    <w:rsid w:val="00430B75"/>
    <w:rsid w:val="00430DF9"/>
    <w:rsid w:val="00430E00"/>
    <w:rsid w:val="00431038"/>
    <w:rsid w:val="00431099"/>
    <w:rsid w:val="00431123"/>
    <w:rsid w:val="0043125C"/>
    <w:rsid w:val="00431474"/>
    <w:rsid w:val="00431629"/>
    <w:rsid w:val="00431741"/>
    <w:rsid w:val="0043181D"/>
    <w:rsid w:val="00431B92"/>
    <w:rsid w:val="00431D9C"/>
    <w:rsid w:val="004323AC"/>
    <w:rsid w:val="004323EB"/>
    <w:rsid w:val="00432554"/>
    <w:rsid w:val="00432885"/>
    <w:rsid w:val="004328E5"/>
    <w:rsid w:val="0043330D"/>
    <w:rsid w:val="00433778"/>
    <w:rsid w:val="00433BE6"/>
    <w:rsid w:val="00433DB0"/>
    <w:rsid w:val="004343A0"/>
    <w:rsid w:val="00434830"/>
    <w:rsid w:val="00434D60"/>
    <w:rsid w:val="0043505C"/>
    <w:rsid w:val="004353D9"/>
    <w:rsid w:val="00435B9C"/>
    <w:rsid w:val="00435D1F"/>
    <w:rsid w:val="004364E3"/>
    <w:rsid w:val="00436678"/>
    <w:rsid w:val="00436806"/>
    <w:rsid w:val="00436B17"/>
    <w:rsid w:val="00436D99"/>
    <w:rsid w:val="00437376"/>
    <w:rsid w:val="00437534"/>
    <w:rsid w:val="004376EF"/>
    <w:rsid w:val="0043777A"/>
    <w:rsid w:val="00437974"/>
    <w:rsid w:val="00437997"/>
    <w:rsid w:val="0044081B"/>
    <w:rsid w:val="00440823"/>
    <w:rsid w:val="00440FD3"/>
    <w:rsid w:val="00441158"/>
    <w:rsid w:val="00441289"/>
    <w:rsid w:val="004413F4"/>
    <w:rsid w:val="00441BBE"/>
    <w:rsid w:val="00441D4E"/>
    <w:rsid w:val="00441EDB"/>
    <w:rsid w:val="00441FB8"/>
    <w:rsid w:val="00442465"/>
    <w:rsid w:val="00442CDA"/>
    <w:rsid w:val="00442D40"/>
    <w:rsid w:val="00442DB5"/>
    <w:rsid w:val="0044349C"/>
    <w:rsid w:val="00443D6E"/>
    <w:rsid w:val="00443DA4"/>
    <w:rsid w:val="00443E51"/>
    <w:rsid w:val="004442D5"/>
    <w:rsid w:val="00444AA9"/>
    <w:rsid w:val="00444B7B"/>
    <w:rsid w:val="00444C99"/>
    <w:rsid w:val="00444D5D"/>
    <w:rsid w:val="004457E4"/>
    <w:rsid w:val="00445853"/>
    <w:rsid w:val="00445A93"/>
    <w:rsid w:val="00445BDA"/>
    <w:rsid w:val="00445EE0"/>
    <w:rsid w:val="0044665F"/>
    <w:rsid w:val="00446688"/>
    <w:rsid w:val="004469C2"/>
    <w:rsid w:val="00446B3B"/>
    <w:rsid w:val="00446C0A"/>
    <w:rsid w:val="00446C8E"/>
    <w:rsid w:val="00446D00"/>
    <w:rsid w:val="00447614"/>
    <w:rsid w:val="00447771"/>
    <w:rsid w:val="004478A4"/>
    <w:rsid w:val="00447926"/>
    <w:rsid w:val="00447C00"/>
    <w:rsid w:val="00447DFB"/>
    <w:rsid w:val="004507B6"/>
    <w:rsid w:val="004507F0"/>
    <w:rsid w:val="00450E3C"/>
    <w:rsid w:val="0045120D"/>
    <w:rsid w:val="004513EA"/>
    <w:rsid w:val="00451411"/>
    <w:rsid w:val="00451A62"/>
    <w:rsid w:val="00451C1A"/>
    <w:rsid w:val="004521C1"/>
    <w:rsid w:val="00452B22"/>
    <w:rsid w:val="00452EFA"/>
    <w:rsid w:val="0045323B"/>
    <w:rsid w:val="004534C5"/>
    <w:rsid w:val="00453BFF"/>
    <w:rsid w:val="00453E0C"/>
    <w:rsid w:val="004540E1"/>
    <w:rsid w:val="00455350"/>
    <w:rsid w:val="004557BF"/>
    <w:rsid w:val="004557D7"/>
    <w:rsid w:val="0045589B"/>
    <w:rsid w:val="00455B1F"/>
    <w:rsid w:val="00455D4A"/>
    <w:rsid w:val="00455EA1"/>
    <w:rsid w:val="00456170"/>
    <w:rsid w:val="004565FD"/>
    <w:rsid w:val="00456629"/>
    <w:rsid w:val="004572DE"/>
    <w:rsid w:val="0045744F"/>
    <w:rsid w:val="00457AF5"/>
    <w:rsid w:val="00460303"/>
    <w:rsid w:val="004605E9"/>
    <w:rsid w:val="0046068F"/>
    <w:rsid w:val="0046069A"/>
    <w:rsid w:val="0046096D"/>
    <w:rsid w:val="00460ABC"/>
    <w:rsid w:val="00460C0C"/>
    <w:rsid w:val="00460E69"/>
    <w:rsid w:val="004611F0"/>
    <w:rsid w:val="004617A2"/>
    <w:rsid w:val="00461DF9"/>
    <w:rsid w:val="00462A5E"/>
    <w:rsid w:val="00462E43"/>
    <w:rsid w:val="00462E4E"/>
    <w:rsid w:val="0046364D"/>
    <w:rsid w:val="0046383F"/>
    <w:rsid w:val="00463A58"/>
    <w:rsid w:val="00463A59"/>
    <w:rsid w:val="00463E7F"/>
    <w:rsid w:val="004641CC"/>
    <w:rsid w:val="004646DA"/>
    <w:rsid w:val="004647B8"/>
    <w:rsid w:val="004648CE"/>
    <w:rsid w:val="00464969"/>
    <w:rsid w:val="00464AC2"/>
    <w:rsid w:val="00464BBA"/>
    <w:rsid w:val="00464CBA"/>
    <w:rsid w:val="004652B1"/>
    <w:rsid w:val="0046537B"/>
    <w:rsid w:val="0046539D"/>
    <w:rsid w:val="004658EF"/>
    <w:rsid w:val="00465A0D"/>
    <w:rsid w:val="00465A0F"/>
    <w:rsid w:val="00465A98"/>
    <w:rsid w:val="00465D75"/>
    <w:rsid w:val="00465EE1"/>
    <w:rsid w:val="004661D1"/>
    <w:rsid w:val="004665DC"/>
    <w:rsid w:val="00466745"/>
    <w:rsid w:val="004667B2"/>
    <w:rsid w:val="00467629"/>
    <w:rsid w:val="00467827"/>
    <w:rsid w:val="004678EC"/>
    <w:rsid w:val="00467936"/>
    <w:rsid w:val="00467F6B"/>
    <w:rsid w:val="00470080"/>
    <w:rsid w:val="00470107"/>
    <w:rsid w:val="0047046F"/>
    <w:rsid w:val="004704E5"/>
    <w:rsid w:val="004705DD"/>
    <w:rsid w:val="00470BD0"/>
    <w:rsid w:val="00470E73"/>
    <w:rsid w:val="00470F58"/>
    <w:rsid w:val="004711A4"/>
    <w:rsid w:val="00471434"/>
    <w:rsid w:val="00471C9B"/>
    <w:rsid w:val="00471DE6"/>
    <w:rsid w:val="00471F95"/>
    <w:rsid w:val="0047264D"/>
    <w:rsid w:val="00472857"/>
    <w:rsid w:val="004728BA"/>
    <w:rsid w:val="004729E7"/>
    <w:rsid w:val="00472DC5"/>
    <w:rsid w:val="00472F93"/>
    <w:rsid w:val="0047314A"/>
    <w:rsid w:val="0047357D"/>
    <w:rsid w:val="00473731"/>
    <w:rsid w:val="0047396A"/>
    <w:rsid w:val="00473C16"/>
    <w:rsid w:val="00474557"/>
    <w:rsid w:val="00474A18"/>
    <w:rsid w:val="00474F60"/>
    <w:rsid w:val="00475796"/>
    <w:rsid w:val="00475B5F"/>
    <w:rsid w:val="00475BAC"/>
    <w:rsid w:val="00475D1C"/>
    <w:rsid w:val="00475F9F"/>
    <w:rsid w:val="00475FAF"/>
    <w:rsid w:val="00476032"/>
    <w:rsid w:val="00476706"/>
    <w:rsid w:val="004767CB"/>
    <w:rsid w:val="00476A2C"/>
    <w:rsid w:val="00476D86"/>
    <w:rsid w:val="00476E78"/>
    <w:rsid w:val="00476F43"/>
    <w:rsid w:val="00477239"/>
    <w:rsid w:val="004772CF"/>
    <w:rsid w:val="004777E7"/>
    <w:rsid w:val="00477AC2"/>
    <w:rsid w:val="00477D8B"/>
    <w:rsid w:val="00480597"/>
    <w:rsid w:val="0048062E"/>
    <w:rsid w:val="00480819"/>
    <w:rsid w:val="00480A0A"/>
    <w:rsid w:val="00480A44"/>
    <w:rsid w:val="0048198C"/>
    <w:rsid w:val="00481AB5"/>
    <w:rsid w:val="00481CC8"/>
    <w:rsid w:val="00481CCD"/>
    <w:rsid w:val="00481D1C"/>
    <w:rsid w:val="00482150"/>
    <w:rsid w:val="00482579"/>
    <w:rsid w:val="004825B1"/>
    <w:rsid w:val="00482C86"/>
    <w:rsid w:val="00482CDF"/>
    <w:rsid w:val="00483890"/>
    <w:rsid w:val="004838E0"/>
    <w:rsid w:val="004838F0"/>
    <w:rsid w:val="00484948"/>
    <w:rsid w:val="00484E2A"/>
    <w:rsid w:val="00484F16"/>
    <w:rsid w:val="00484FC0"/>
    <w:rsid w:val="00484FF4"/>
    <w:rsid w:val="0048543C"/>
    <w:rsid w:val="0048558A"/>
    <w:rsid w:val="0048587D"/>
    <w:rsid w:val="00485BAC"/>
    <w:rsid w:val="00485D3D"/>
    <w:rsid w:val="00486A31"/>
    <w:rsid w:val="00486A5F"/>
    <w:rsid w:val="00486B44"/>
    <w:rsid w:val="00486C4A"/>
    <w:rsid w:val="004870DA"/>
    <w:rsid w:val="004873D6"/>
    <w:rsid w:val="00487705"/>
    <w:rsid w:val="004878C8"/>
    <w:rsid w:val="004879D0"/>
    <w:rsid w:val="00487B98"/>
    <w:rsid w:val="0049075A"/>
    <w:rsid w:val="00490977"/>
    <w:rsid w:val="00490BA4"/>
    <w:rsid w:val="00490C25"/>
    <w:rsid w:val="00491248"/>
    <w:rsid w:val="00491A43"/>
    <w:rsid w:val="00491BB2"/>
    <w:rsid w:val="00491CD4"/>
    <w:rsid w:val="00492308"/>
    <w:rsid w:val="00492AA1"/>
    <w:rsid w:val="00492DB1"/>
    <w:rsid w:val="00492FB0"/>
    <w:rsid w:val="00492FF6"/>
    <w:rsid w:val="00493106"/>
    <w:rsid w:val="00493FDE"/>
    <w:rsid w:val="004940D8"/>
    <w:rsid w:val="004943EF"/>
    <w:rsid w:val="004945B4"/>
    <w:rsid w:val="00494C66"/>
    <w:rsid w:val="00494D3F"/>
    <w:rsid w:val="00495143"/>
    <w:rsid w:val="004959A5"/>
    <w:rsid w:val="00495B11"/>
    <w:rsid w:val="00495C3C"/>
    <w:rsid w:val="00495FBE"/>
    <w:rsid w:val="00496577"/>
    <w:rsid w:val="004969DE"/>
    <w:rsid w:val="00496CCA"/>
    <w:rsid w:val="00497308"/>
    <w:rsid w:val="00497AF2"/>
    <w:rsid w:val="004A0293"/>
    <w:rsid w:val="004A08EF"/>
    <w:rsid w:val="004A099A"/>
    <w:rsid w:val="004A0CB2"/>
    <w:rsid w:val="004A0EEA"/>
    <w:rsid w:val="004A1402"/>
    <w:rsid w:val="004A1499"/>
    <w:rsid w:val="004A156B"/>
    <w:rsid w:val="004A1983"/>
    <w:rsid w:val="004A211E"/>
    <w:rsid w:val="004A21A5"/>
    <w:rsid w:val="004A24D9"/>
    <w:rsid w:val="004A261E"/>
    <w:rsid w:val="004A2BBD"/>
    <w:rsid w:val="004A2D8C"/>
    <w:rsid w:val="004A338E"/>
    <w:rsid w:val="004A3E11"/>
    <w:rsid w:val="004A41AA"/>
    <w:rsid w:val="004A440C"/>
    <w:rsid w:val="004A4825"/>
    <w:rsid w:val="004A4959"/>
    <w:rsid w:val="004A4B07"/>
    <w:rsid w:val="004A4CFB"/>
    <w:rsid w:val="004A5403"/>
    <w:rsid w:val="004A5515"/>
    <w:rsid w:val="004A5691"/>
    <w:rsid w:val="004A5729"/>
    <w:rsid w:val="004A57C4"/>
    <w:rsid w:val="004A5ADB"/>
    <w:rsid w:val="004A5FAD"/>
    <w:rsid w:val="004A6099"/>
    <w:rsid w:val="004A61B9"/>
    <w:rsid w:val="004A640B"/>
    <w:rsid w:val="004A640F"/>
    <w:rsid w:val="004A64C9"/>
    <w:rsid w:val="004A677D"/>
    <w:rsid w:val="004A723F"/>
    <w:rsid w:val="004A7AF0"/>
    <w:rsid w:val="004A7D6D"/>
    <w:rsid w:val="004A7E4F"/>
    <w:rsid w:val="004A7EB3"/>
    <w:rsid w:val="004B0C3D"/>
    <w:rsid w:val="004B16D1"/>
    <w:rsid w:val="004B1B12"/>
    <w:rsid w:val="004B2665"/>
    <w:rsid w:val="004B29AC"/>
    <w:rsid w:val="004B2BA7"/>
    <w:rsid w:val="004B2D2F"/>
    <w:rsid w:val="004B2D7C"/>
    <w:rsid w:val="004B33FA"/>
    <w:rsid w:val="004B3A3C"/>
    <w:rsid w:val="004B3B1A"/>
    <w:rsid w:val="004B4186"/>
    <w:rsid w:val="004B475A"/>
    <w:rsid w:val="004B4837"/>
    <w:rsid w:val="004B4888"/>
    <w:rsid w:val="004B4BD5"/>
    <w:rsid w:val="004B4EF6"/>
    <w:rsid w:val="004B502B"/>
    <w:rsid w:val="004B53E8"/>
    <w:rsid w:val="004B55B4"/>
    <w:rsid w:val="004B5924"/>
    <w:rsid w:val="004B59C6"/>
    <w:rsid w:val="004B626F"/>
    <w:rsid w:val="004B62D6"/>
    <w:rsid w:val="004B63B9"/>
    <w:rsid w:val="004B6681"/>
    <w:rsid w:val="004B726A"/>
    <w:rsid w:val="004B72A2"/>
    <w:rsid w:val="004B73AF"/>
    <w:rsid w:val="004B745F"/>
    <w:rsid w:val="004B754F"/>
    <w:rsid w:val="004B7676"/>
    <w:rsid w:val="004B7A42"/>
    <w:rsid w:val="004B7AC6"/>
    <w:rsid w:val="004B7BAB"/>
    <w:rsid w:val="004B7D91"/>
    <w:rsid w:val="004B7EDF"/>
    <w:rsid w:val="004C0087"/>
    <w:rsid w:val="004C01E0"/>
    <w:rsid w:val="004C042F"/>
    <w:rsid w:val="004C05A7"/>
    <w:rsid w:val="004C09C4"/>
    <w:rsid w:val="004C0A4E"/>
    <w:rsid w:val="004C0A9E"/>
    <w:rsid w:val="004C0C1B"/>
    <w:rsid w:val="004C0E0E"/>
    <w:rsid w:val="004C0FA6"/>
    <w:rsid w:val="004C1B5D"/>
    <w:rsid w:val="004C1C41"/>
    <w:rsid w:val="004C2287"/>
    <w:rsid w:val="004C2424"/>
    <w:rsid w:val="004C25F3"/>
    <w:rsid w:val="004C27FD"/>
    <w:rsid w:val="004C280E"/>
    <w:rsid w:val="004C28CC"/>
    <w:rsid w:val="004C3229"/>
    <w:rsid w:val="004C366C"/>
    <w:rsid w:val="004C3AAE"/>
    <w:rsid w:val="004C3E76"/>
    <w:rsid w:val="004C3E92"/>
    <w:rsid w:val="004C451D"/>
    <w:rsid w:val="004C4646"/>
    <w:rsid w:val="004C47F3"/>
    <w:rsid w:val="004C4852"/>
    <w:rsid w:val="004C4939"/>
    <w:rsid w:val="004C4E6F"/>
    <w:rsid w:val="004C54C4"/>
    <w:rsid w:val="004C6012"/>
    <w:rsid w:val="004C6635"/>
    <w:rsid w:val="004C6948"/>
    <w:rsid w:val="004C698A"/>
    <w:rsid w:val="004C6A57"/>
    <w:rsid w:val="004C6BF8"/>
    <w:rsid w:val="004C7118"/>
    <w:rsid w:val="004C760F"/>
    <w:rsid w:val="004C7FD6"/>
    <w:rsid w:val="004D00CD"/>
    <w:rsid w:val="004D0335"/>
    <w:rsid w:val="004D04AD"/>
    <w:rsid w:val="004D04D5"/>
    <w:rsid w:val="004D08DD"/>
    <w:rsid w:val="004D0C3F"/>
    <w:rsid w:val="004D0F3D"/>
    <w:rsid w:val="004D0F77"/>
    <w:rsid w:val="004D0FBB"/>
    <w:rsid w:val="004D11AE"/>
    <w:rsid w:val="004D11B5"/>
    <w:rsid w:val="004D12C0"/>
    <w:rsid w:val="004D173A"/>
    <w:rsid w:val="004D25DB"/>
    <w:rsid w:val="004D310D"/>
    <w:rsid w:val="004D3838"/>
    <w:rsid w:val="004D3866"/>
    <w:rsid w:val="004D3B41"/>
    <w:rsid w:val="004D3C02"/>
    <w:rsid w:val="004D3C55"/>
    <w:rsid w:val="004D3EBC"/>
    <w:rsid w:val="004D4989"/>
    <w:rsid w:val="004D4B54"/>
    <w:rsid w:val="004D4BEE"/>
    <w:rsid w:val="004D4D44"/>
    <w:rsid w:val="004D4F9D"/>
    <w:rsid w:val="004D5577"/>
    <w:rsid w:val="004D5618"/>
    <w:rsid w:val="004D5DDF"/>
    <w:rsid w:val="004D6228"/>
    <w:rsid w:val="004D65AF"/>
    <w:rsid w:val="004D65B9"/>
    <w:rsid w:val="004D6AC8"/>
    <w:rsid w:val="004D6E8D"/>
    <w:rsid w:val="004D7489"/>
    <w:rsid w:val="004D7719"/>
    <w:rsid w:val="004D77D6"/>
    <w:rsid w:val="004D79ED"/>
    <w:rsid w:val="004D7C98"/>
    <w:rsid w:val="004D7F49"/>
    <w:rsid w:val="004E0358"/>
    <w:rsid w:val="004E045E"/>
    <w:rsid w:val="004E0996"/>
    <w:rsid w:val="004E0CBB"/>
    <w:rsid w:val="004E1454"/>
    <w:rsid w:val="004E1547"/>
    <w:rsid w:val="004E1584"/>
    <w:rsid w:val="004E1ACB"/>
    <w:rsid w:val="004E252E"/>
    <w:rsid w:val="004E260A"/>
    <w:rsid w:val="004E2792"/>
    <w:rsid w:val="004E2C6C"/>
    <w:rsid w:val="004E2DB6"/>
    <w:rsid w:val="004E2DD2"/>
    <w:rsid w:val="004E2F0E"/>
    <w:rsid w:val="004E3391"/>
    <w:rsid w:val="004E3506"/>
    <w:rsid w:val="004E3BFB"/>
    <w:rsid w:val="004E3C59"/>
    <w:rsid w:val="004E420A"/>
    <w:rsid w:val="004E4331"/>
    <w:rsid w:val="004E4872"/>
    <w:rsid w:val="004E4952"/>
    <w:rsid w:val="004E4C9C"/>
    <w:rsid w:val="004E5252"/>
    <w:rsid w:val="004E55CE"/>
    <w:rsid w:val="004E5950"/>
    <w:rsid w:val="004E5A1F"/>
    <w:rsid w:val="004E5D0A"/>
    <w:rsid w:val="004E5D0D"/>
    <w:rsid w:val="004E5D47"/>
    <w:rsid w:val="004E699D"/>
    <w:rsid w:val="004E6C40"/>
    <w:rsid w:val="004E6CE1"/>
    <w:rsid w:val="004E6DC3"/>
    <w:rsid w:val="004E6E05"/>
    <w:rsid w:val="004E7750"/>
    <w:rsid w:val="004E780C"/>
    <w:rsid w:val="004F0500"/>
    <w:rsid w:val="004F0A39"/>
    <w:rsid w:val="004F12D7"/>
    <w:rsid w:val="004F1607"/>
    <w:rsid w:val="004F1E99"/>
    <w:rsid w:val="004F2059"/>
    <w:rsid w:val="004F2181"/>
    <w:rsid w:val="004F2970"/>
    <w:rsid w:val="004F2980"/>
    <w:rsid w:val="004F2AEF"/>
    <w:rsid w:val="004F30B8"/>
    <w:rsid w:val="004F3445"/>
    <w:rsid w:val="004F403C"/>
    <w:rsid w:val="004F40D9"/>
    <w:rsid w:val="004F4296"/>
    <w:rsid w:val="004F47FB"/>
    <w:rsid w:val="004F4A48"/>
    <w:rsid w:val="004F4CAF"/>
    <w:rsid w:val="004F5208"/>
    <w:rsid w:val="004F576C"/>
    <w:rsid w:val="004F5872"/>
    <w:rsid w:val="004F58B3"/>
    <w:rsid w:val="004F5DB7"/>
    <w:rsid w:val="004F5E05"/>
    <w:rsid w:val="004F5F78"/>
    <w:rsid w:val="004F6044"/>
    <w:rsid w:val="004F6388"/>
    <w:rsid w:val="004F639A"/>
    <w:rsid w:val="004F6910"/>
    <w:rsid w:val="004F6B91"/>
    <w:rsid w:val="004F6D0F"/>
    <w:rsid w:val="004F71DF"/>
    <w:rsid w:val="004F7273"/>
    <w:rsid w:val="004F73AC"/>
    <w:rsid w:val="004F74E7"/>
    <w:rsid w:val="004F7FDF"/>
    <w:rsid w:val="00500378"/>
    <w:rsid w:val="00500E24"/>
    <w:rsid w:val="005011A1"/>
    <w:rsid w:val="005017CC"/>
    <w:rsid w:val="00502090"/>
    <w:rsid w:val="00502340"/>
    <w:rsid w:val="00502903"/>
    <w:rsid w:val="00502907"/>
    <w:rsid w:val="005029D5"/>
    <w:rsid w:val="00502BC7"/>
    <w:rsid w:val="005030C7"/>
    <w:rsid w:val="0050340C"/>
    <w:rsid w:val="00503ED4"/>
    <w:rsid w:val="00504155"/>
    <w:rsid w:val="00504538"/>
    <w:rsid w:val="00504FBB"/>
    <w:rsid w:val="005052D2"/>
    <w:rsid w:val="0050541B"/>
    <w:rsid w:val="00505441"/>
    <w:rsid w:val="00505508"/>
    <w:rsid w:val="005055CA"/>
    <w:rsid w:val="0050585D"/>
    <w:rsid w:val="00505D90"/>
    <w:rsid w:val="005060CE"/>
    <w:rsid w:val="00506413"/>
    <w:rsid w:val="00506567"/>
    <w:rsid w:val="0050666A"/>
    <w:rsid w:val="005068D2"/>
    <w:rsid w:val="00506A4F"/>
    <w:rsid w:val="00507141"/>
    <w:rsid w:val="0050724A"/>
    <w:rsid w:val="0050757B"/>
    <w:rsid w:val="00507734"/>
    <w:rsid w:val="005079DD"/>
    <w:rsid w:val="00507E39"/>
    <w:rsid w:val="00510235"/>
    <w:rsid w:val="005107D4"/>
    <w:rsid w:val="00510B2B"/>
    <w:rsid w:val="00510DA3"/>
    <w:rsid w:val="00511148"/>
    <w:rsid w:val="00511601"/>
    <w:rsid w:val="00511806"/>
    <w:rsid w:val="00512865"/>
    <w:rsid w:val="00512E40"/>
    <w:rsid w:val="00513717"/>
    <w:rsid w:val="0051390D"/>
    <w:rsid w:val="00513C38"/>
    <w:rsid w:val="00513EA0"/>
    <w:rsid w:val="00514079"/>
    <w:rsid w:val="00514DE8"/>
    <w:rsid w:val="00514E59"/>
    <w:rsid w:val="00514F94"/>
    <w:rsid w:val="0051585D"/>
    <w:rsid w:val="00515986"/>
    <w:rsid w:val="00515E02"/>
    <w:rsid w:val="00515EDB"/>
    <w:rsid w:val="00516331"/>
    <w:rsid w:val="00516723"/>
    <w:rsid w:val="00516FBB"/>
    <w:rsid w:val="00517258"/>
    <w:rsid w:val="0051739F"/>
    <w:rsid w:val="00517443"/>
    <w:rsid w:val="005176B8"/>
    <w:rsid w:val="00517800"/>
    <w:rsid w:val="00517865"/>
    <w:rsid w:val="0052008C"/>
    <w:rsid w:val="0052031E"/>
    <w:rsid w:val="00520471"/>
    <w:rsid w:val="00520918"/>
    <w:rsid w:val="00520AD2"/>
    <w:rsid w:val="00520BA9"/>
    <w:rsid w:val="00520CEA"/>
    <w:rsid w:val="00520D05"/>
    <w:rsid w:val="00520DD3"/>
    <w:rsid w:val="00520F93"/>
    <w:rsid w:val="00521041"/>
    <w:rsid w:val="005211F9"/>
    <w:rsid w:val="005213B2"/>
    <w:rsid w:val="005215C3"/>
    <w:rsid w:val="005216FB"/>
    <w:rsid w:val="0052175C"/>
    <w:rsid w:val="00521A18"/>
    <w:rsid w:val="00521BF8"/>
    <w:rsid w:val="00521E3C"/>
    <w:rsid w:val="00522078"/>
    <w:rsid w:val="00522F53"/>
    <w:rsid w:val="00523409"/>
    <w:rsid w:val="0052362F"/>
    <w:rsid w:val="005236E4"/>
    <w:rsid w:val="005239B0"/>
    <w:rsid w:val="00523DF8"/>
    <w:rsid w:val="0052400A"/>
    <w:rsid w:val="0052420C"/>
    <w:rsid w:val="00524C34"/>
    <w:rsid w:val="00524F00"/>
    <w:rsid w:val="00525127"/>
    <w:rsid w:val="00525238"/>
    <w:rsid w:val="0052529B"/>
    <w:rsid w:val="005252DB"/>
    <w:rsid w:val="00525543"/>
    <w:rsid w:val="005255A0"/>
    <w:rsid w:val="0052562F"/>
    <w:rsid w:val="00525B02"/>
    <w:rsid w:val="00525B41"/>
    <w:rsid w:val="00525F4A"/>
    <w:rsid w:val="005262DF"/>
    <w:rsid w:val="005263AA"/>
    <w:rsid w:val="005264EB"/>
    <w:rsid w:val="00526E2B"/>
    <w:rsid w:val="00526E33"/>
    <w:rsid w:val="00526E50"/>
    <w:rsid w:val="00526EE9"/>
    <w:rsid w:val="005276B1"/>
    <w:rsid w:val="00527DCB"/>
    <w:rsid w:val="00527F11"/>
    <w:rsid w:val="0053057C"/>
    <w:rsid w:val="00530D33"/>
    <w:rsid w:val="00530DD3"/>
    <w:rsid w:val="00530FE9"/>
    <w:rsid w:val="00531254"/>
    <w:rsid w:val="00531C53"/>
    <w:rsid w:val="00531CC2"/>
    <w:rsid w:val="00531EFD"/>
    <w:rsid w:val="00531F69"/>
    <w:rsid w:val="005321EE"/>
    <w:rsid w:val="00532498"/>
    <w:rsid w:val="00532641"/>
    <w:rsid w:val="005328F0"/>
    <w:rsid w:val="00532FE4"/>
    <w:rsid w:val="00533153"/>
    <w:rsid w:val="005331E6"/>
    <w:rsid w:val="005333E5"/>
    <w:rsid w:val="00533624"/>
    <w:rsid w:val="00533FAF"/>
    <w:rsid w:val="005340F4"/>
    <w:rsid w:val="00534BF6"/>
    <w:rsid w:val="00534C0B"/>
    <w:rsid w:val="00534DCF"/>
    <w:rsid w:val="00535059"/>
    <w:rsid w:val="005352B4"/>
    <w:rsid w:val="0053537D"/>
    <w:rsid w:val="0053548B"/>
    <w:rsid w:val="0053550E"/>
    <w:rsid w:val="005355F5"/>
    <w:rsid w:val="00535628"/>
    <w:rsid w:val="005356B6"/>
    <w:rsid w:val="00535710"/>
    <w:rsid w:val="00535A6A"/>
    <w:rsid w:val="00535B07"/>
    <w:rsid w:val="00535C75"/>
    <w:rsid w:val="00535CAC"/>
    <w:rsid w:val="00535D6C"/>
    <w:rsid w:val="00535DC6"/>
    <w:rsid w:val="00535E62"/>
    <w:rsid w:val="005360DF"/>
    <w:rsid w:val="005366AE"/>
    <w:rsid w:val="005368E3"/>
    <w:rsid w:val="00536B3E"/>
    <w:rsid w:val="00536C1A"/>
    <w:rsid w:val="00537080"/>
    <w:rsid w:val="005376C3"/>
    <w:rsid w:val="00537BF7"/>
    <w:rsid w:val="00537CF8"/>
    <w:rsid w:val="00537FBC"/>
    <w:rsid w:val="00537FE5"/>
    <w:rsid w:val="0054021F"/>
    <w:rsid w:val="005408B8"/>
    <w:rsid w:val="00541B40"/>
    <w:rsid w:val="00541E3B"/>
    <w:rsid w:val="0054217E"/>
    <w:rsid w:val="0054233E"/>
    <w:rsid w:val="00542349"/>
    <w:rsid w:val="00542477"/>
    <w:rsid w:val="00542694"/>
    <w:rsid w:val="00542A44"/>
    <w:rsid w:val="00542C04"/>
    <w:rsid w:val="0054325D"/>
    <w:rsid w:val="00543292"/>
    <w:rsid w:val="00543475"/>
    <w:rsid w:val="005437FC"/>
    <w:rsid w:val="00543BB1"/>
    <w:rsid w:val="0054418C"/>
    <w:rsid w:val="005441A0"/>
    <w:rsid w:val="005446FF"/>
    <w:rsid w:val="005448C0"/>
    <w:rsid w:val="00544951"/>
    <w:rsid w:val="00544EA7"/>
    <w:rsid w:val="00544EFF"/>
    <w:rsid w:val="0054552C"/>
    <w:rsid w:val="005455BC"/>
    <w:rsid w:val="00545662"/>
    <w:rsid w:val="005457D4"/>
    <w:rsid w:val="005457E2"/>
    <w:rsid w:val="005458D0"/>
    <w:rsid w:val="00545930"/>
    <w:rsid w:val="00546428"/>
    <w:rsid w:val="005467BA"/>
    <w:rsid w:val="005467D0"/>
    <w:rsid w:val="00546831"/>
    <w:rsid w:val="00546956"/>
    <w:rsid w:val="00546A76"/>
    <w:rsid w:val="005471DD"/>
    <w:rsid w:val="005472A2"/>
    <w:rsid w:val="0054770D"/>
    <w:rsid w:val="005478AB"/>
    <w:rsid w:val="0055039F"/>
    <w:rsid w:val="0055099D"/>
    <w:rsid w:val="00550DCE"/>
    <w:rsid w:val="00551A38"/>
    <w:rsid w:val="00551A82"/>
    <w:rsid w:val="00551E3F"/>
    <w:rsid w:val="00551F37"/>
    <w:rsid w:val="0055208D"/>
    <w:rsid w:val="005521B8"/>
    <w:rsid w:val="0055268B"/>
    <w:rsid w:val="00552DAF"/>
    <w:rsid w:val="00552E63"/>
    <w:rsid w:val="00552F35"/>
    <w:rsid w:val="00553469"/>
    <w:rsid w:val="005538F1"/>
    <w:rsid w:val="00553C51"/>
    <w:rsid w:val="00553DB7"/>
    <w:rsid w:val="00554B0C"/>
    <w:rsid w:val="00554FC0"/>
    <w:rsid w:val="00555003"/>
    <w:rsid w:val="00555678"/>
    <w:rsid w:val="00555BED"/>
    <w:rsid w:val="00555E1D"/>
    <w:rsid w:val="00555EA2"/>
    <w:rsid w:val="00555F22"/>
    <w:rsid w:val="005565DB"/>
    <w:rsid w:val="00556633"/>
    <w:rsid w:val="0055670E"/>
    <w:rsid w:val="00556950"/>
    <w:rsid w:val="00557216"/>
    <w:rsid w:val="00557230"/>
    <w:rsid w:val="005576B3"/>
    <w:rsid w:val="005576D8"/>
    <w:rsid w:val="00557A53"/>
    <w:rsid w:val="00557C37"/>
    <w:rsid w:val="00560265"/>
    <w:rsid w:val="00560443"/>
    <w:rsid w:val="00560A4D"/>
    <w:rsid w:val="00560F4E"/>
    <w:rsid w:val="00560F9A"/>
    <w:rsid w:val="00561207"/>
    <w:rsid w:val="0056193A"/>
    <w:rsid w:val="00561B45"/>
    <w:rsid w:val="00561C0F"/>
    <w:rsid w:val="005620A0"/>
    <w:rsid w:val="005621CA"/>
    <w:rsid w:val="005625C1"/>
    <w:rsid w:val="005628BF"/>
    <w:rsid w:val="00562962"/>
    <w:rsid w:val="005629D5"/>
    <w:rsid w:val="00562A42"/>
    <w:rsid w:val="00562AE9"/>
    <w:rsid w:val="00562CEA"/>
    <w:rsid w:val="00562D89"/>
    <w:rsid w:val="00562DE5"/>
    <w:rsid w:val="00563057"/>
    <w:rsid w:val="005638B8"/>
    <w:rsid w:val="00563B80"/>
    <w:rsid w:val="00563F47"/>
    <w:rsid w:val="00563F7F"/>
    <w:rsid w:val="00564274"/>
    <w:rsid w:val="00564379"/>
    <w:rsid w:val="005644FB"/>
    <w:rsid w:val="00564AFF"/>
    <w:rsid w:val="00564EC0"/>
    <w:rsid w:val="005654DB"/>
    <w:rsid w:val="005655D4"/>
    <w:rsid w:val="00565679"/>
    <w:rsid w:val="005658D7"/>
    <w:rsid w:val="00565C43"/>
    <w:rsid w:val="00565DB5"/>
    <w:rsid w:val="00565FEB"/>
    <w:rsid w:val="0056614B"/>
    <w:rsid w:val="0056618D"/>
    <w:rsid w:val="0056662F"/>
    <w:rsid w:val="00566858"/>
    <w:rsid w:val="0056685C"/>
    <w:rsid w:val="00566B5D"/>
    <w:rsid w:val="00566E8C"/>
    <w:rsid w:val="00567242"/>
    <w:rsid w:val="005673FC"/>
    <w:rsid w:val="005675D6"/>
    <w:rsid w:val="00567C87"/>
    <w:rsid w:val="00567CC9"/>
    <w:rsid w:val="00567E05"/>
    <w:rsid w:val="00570155"/>
    <w:rsid w:val="00570831"/>
    <w:rsid w:val="00570970"/>
    <w:rsid w:val="00570A85"/>
    <w:rsid w:val="00570B5E"/>
    <w:rsid w:val="005711D8"/>
    <w:rsid w:val="0057129F"/>
    <w:rsid w:val="00571C27"/>
    <w:rsid w:val="00571C60"/>
    <w:rsid w:val="00571EA7"/>
    <w:rsid w:val="00572863"/>
    <w:rsid w:val="00572BA2"/>
    <w:rsid w:val="00572CFF"/>
    <w:rsid w:val="00572DEE"/>
    <w:rsid w:val="00573045"/>
    <w:rsid w:val="005730F2"/>
    <w:rsid w:val="00573397"/>
    <w:rsid w:val="00573CD6"/>
    <w:rsid w:val="00574018"/>
    <w:rsid w:val="005744D5"/>
    <w:rsid w:val="0057498A"/>
    <w:rsid w:val="00575145"/>
    <w:rsid w:val="00575348"/>
    <w:rsid w:val="00575E53"/>
    <w:rsid w:val="005761AC"/>
    <w:rsid w:val="00576226"/>
    <w:rsid w:val="0057668C"/>
    <w:rsid w:val="0057674C"/>
    <w:rsid w:val="00576D62"/>
    <w:rsid w:val="00576EB7"/>
    <w:rsid w:val="005773F4"/>
    <w:rsid w:val="005773F5"/>
    <w:rsid w:val="005778F9"/>
    <w:rsid w:val="00577924"/>
    <w:rsid w:val="00580007"/>
    <w:rsid w:val="00580456"/>
    <w:rsid w:val="005805F0"/>
    <w:rsid w:val="0058062D"/>
    <w:rsid w:val="00580687"/>
    <w:rsid w:val="0058080B"/>
    <w:rsid w:val="00580D48"/>
    <w:rsid w:val="00580DA1"/>
    <w:rsid w:val="00581004"/>
    <w:rsid w:val="0058113A"/>
    <w:rsid w:val="00581176"/>
    <w:rsid w:val="00581B29"/>
    <w:rsid w:val="00581C5F"/>
    <w:rsid w:val="00581E11"/>
    <w:rsid w:val="00581F75"/>
    <w:rsid w:val="00582152"/>
    <w:rsid w:val="00582E9D"/>
    <w:rsid w:val="00583050"/>
    <w:rsid w:val="005833A7"/>
    <w:rsid w:val="005833C4"/>
    <w:rsid w:val="005836D6"/>
    <w:rsid w:val="00583DF0"/>
    <w:rsid w:val="005842DF"/>
    <w:rsid w:val="0058445C"/>
    <w:rsid w:val="00584C38"/>
    <w:rsid w:val="00584C4A"/>
    <w:rsid w:val="00584DCA"/>
    <w:rsid w:val="00584EE0"/>
    <w:rsid w:val="00585232"/>
    <w:rsid w:val="00585236"/>
    <w:rsid w:val="005854B2"/>
    <w:rsid w:val="00585500"/>
    <w:rsid w:val="00585833"/>
    <w:rsid w:val="00585B72"/>
    <w:rsid w:val="005860DB"/>
    <w:rsid w:val="0058619C"/>
    <w:rsid w:val="005861E4"/>
    <w:rsid w:val="005863E2"/>
    <w:rsid w:val="00586494"/>
    <w:rsid w:val="00586670"/>
    <w:rsid w:val="00586841"/>
    <w:rsid w:val="00586CE7"/>
    <w:rsid w:val="005873FA"/>
    <w:rsid w:val="00587700"/>
    <w:rsid w:val="00587DD7"/>
    <w:rsid w:val="0059019F"/>
    <w:rsid w:val="005903B8"/>
    <w:rsid w:val="00590652"/>
    <w:rsid w:val="00590677"/>
    <w:rsid w:val="005909A6"/>
    <w:rsid w:val="00590A3B"/>
    <w:rsid w:val="00590A9D"/>
    <w:rsid w:val="00590C9E"/>
    <w:rsid w:val="00591885"/>
    <w:rsid w:val="00592B46"/>
    <w:rsid w:val="00592D75"/>
    <w:rsid w:val="00592FA4"/>
    <w:rsid w:val="005938E7"/>
    <w:rsid w:val="005939FB"/>
    <w:rsid w:val="00593AD5"/>
    <w:rsid w:val="00593BFA"/>
    <w:rsid w:val="00594551"/>
    <w:rsid w:val="005946AE"/>
    <w:rsid w:val="0059472D"/>
    <w:rsid w:val="00594B3B"/>
    <w:rsid w:val="00594B76"/>
    <w:rsid w:val="00594C60"/>
    <w:rsid w:val="00594E63"/>
    <w:rsid w:val="005953E5"/>
    <w:rsid w:val="00595B60"/>
    <w:rsid w:val="00595ED8"/>
    <w:rsid w:val="005967CD"/>
    <w:rsid w:val="00596D9D"/>
    <w:rsid w:val="00596E4A"/>
    <w:rsid w:val="00597076"/>
    <w:rsid w:val="005970DD"/>
    <w:rsid w:val="00597102"/>
    <w:rsid w:val="005971C9"/>
    <w:rsid w:val="0059746E"/>
    <w:rsid w:val="0059771D"/>
    <w:rsid w:val="00597948"/>
    <w:rsid w:val="00597953"/>
    <w:rsid w:val="00597C49"/>
    <w:rsid w:val="00597C59"/>
    <w:rsid w:val="00597D45"/>
    <w:rsid w:val="005A0D24"/>
    <w:rsid w:val="005A1667"/>
    <w:rsid w:val="005A17CA"/>
    <w:rsid w:val="005A1E38"/>
    <w:rsid w:val="005A1E40"/>
    <w:rsid w:val="005A1F15"/>
    <w:rsid w:val="005A25EB"/>
    <w:rsid w:val="005A26DE"/>
    <w:rsid w:val="005A2981"/>
    <w:rsid w:val="005A29BB"/>
    <w:rsid w:val="005A2AB7"/>
    <w:rsid w:val="005A2FE3"/>
    <w:rsid w:val="005A3066"/>
    <w:rsid w:val="005A33DB"/>
    <w:rsid w:val="005A343F"/>
    <w:rsid w:val="005A372F"/>
    <w:rsid w:val="005A3B46"/>
    <w:rsid w:val="005A4BFB"/>
    <w:rsid w:val="005A4E7B"/>
    <w:rsid w:val="005A5D2D"/>
    <w:rsid w:val="005A62AB"/>
    <w:rsid w:val="005A6808"/>
    <w:rsid w:val="005A6A2A"/>
    <w:rsid w:val="005A6BDE"/>
    <w:rsid w:val="005A6F60"/>
    <w:rsid w:val="005A6FA4"/>
    <w:rsid w:val="005A7350"/>
    <w:rsid w:val="005A7472"/>
    <w:rsid w:val="005A75E6"/>
    <w:rsid w:val="005A765C"/>
    <w:rsid w:val="005A7680"/>
    <w:rsid w:val="005B07D4"/>
    <w:rsid w:val="005B0E38"/>
    <w:rsid w:val="005B0E86"/>
    <w:rsid w:val="005B1A39"/>
    <w:rsid w:val="005B1F76"/>
    <w:rsid w:val="005B24B3"/>
    <w:rsid w:val="005B287C"/>
    <w:rsid w:val="005B2A2C"/>
    <w:rsid w:val="005B2BAD"/>
    <w:rsid w:val="005B2C74"/>
    <w:rsid w:val="005B32CB"/>
    <w:rsid w:val="005B3591"/>
    <w:rsid w:val="005B3C1E"/>
    <w:rsid w:val="005B3D39"/>
    <w:rsid w:val="005B405F"/>
    <w:rsid w:val="005B4265"/>
    <w:rsid w:val="005B44B3"/>
    <w:rsid w:val="005B4B30"/>
    <w:rsid w:val="005B4B9E"/>
    <w:rsid w:val="005B4BC5"/>
    <w:rsid w:val="005B4BFA"/>
    <w:rsid w:val="005B4CFA"/>
    <w:rsid w:val="005B4F2D"/>
    <w:rsid w:val="005B51C3"/>
    <w:rsid w:val="005B5812"/>
    <w:rsid w:val="005B593C"/>
    <w:rsid w:val="005B5C78"/>
    <w:rsid w:val="005B5D77"/>
    <w:rsid w:val="005B5D81"/>
    <w:rsid w:val="005B6171"/>
    <w:rsid w:val="005B6172"/>
    <w:rsid w:val="005B6A36"/>
    <w:rsid w:val="005B6CAA"/>
    <w:rsid w:val="005B6CF8"/>
    <w:rsid w:val="005B71A5"/>
    <w:rsid w:val="005B741C"/>
    <w:rsid w:val="005B76BD"/>
    <w:rsid w:val="005B76ED"/>
    <w:rsid w:val="005B794A"/>
    <w:rsid w:val="005B7A0A"/>
    <w:rsid w:val="005B7A43"/>
    <w:rsid w:val="005B7BC0"/>
    <w:rsid w:val="005B7F77"/>
    <w:rsid w:val="005C042C"/>
    <w:rsid w:val="005C059F"/>
    <w:rsid w:val="005C07E7"/>
    <w:rsid w:val="005C1234"/>
    <w:rsid w:val="005C12F4"/>
    <w:rsid w:val="005C1415"/>
    <w:rsid w:val="005C1535"/>
    <w:rsid w:val="005C15BA"/>
    <w:rsid w:val="005C1970"/>
    <w:rsid w:val="005C1AC0"/>
    <w:rsid w:val="005C1C5D"/>
    <w:rsid w:val="005C1D6C"/>
    <w:rsid w:val="005C1E49"/>
    <w:rsid w:val="005C22AD"/>
    <w:rsid w:val="005C2483"/>
    <w:rsid w:val="005C29F3"/>
    <w:rsid w:val="005C32FC"/>
    <w:rsid w:val="005C333C"/>
    <w:rsid w:val="005C3382"/>
    <w:rsid w:val="005C393D"/>
    <w:rsid w:val="005C3B4B"/>
    <w:rsid w:val="005C3FCD"/>
    <w:rsid w:val="005C4504"/>
    <w:rsid w:val="005C4979"/>
    <w:rsid w:val="005C4A74"/>
    <w:rsid w:val="005C4FEA"/>
    <w:rsid w:val="005C5106"/>
    <w:rsid w:val="005C519C"/>
    <w:rsid w:val="005C593B"/>
    <w:rsid w:val="005C5BA4"/>
    <w:rsid w:val="005C5D22"/>
    <w:rsid w:val="005C6C59"/>
    <w:rsid w:val="005C6CA2"/>
    <w:rsid w:val="005C6EBB"/>
    <w:rsid w:val="005C6F1E"/>
    <w:rsid w:val="005C6F63"/>
    <w:rsid w:val="005C76E9"/>
    <w:rsid w:val="005C7789"/>
    <w:rsid w:val="005C7A93"/>
    <w:rsid w:val="005D043F"/>
    <w:rsid w:val="005D0759"/>
    <w:rsid w:val="005D0A4B"/>
    <w:rsid w:val="005D0CD9"/>
    <w:rsid w:val="005D0CF8"/>
    <w:rsid w:val="005D0D5A"/>
    <w:rsid w:val="005D12EB"/>
    <w:rsid w:val="005D1516"/>
    <w:rsid w:val="005D17E8"/>
    <w:rsid w:val="005D1AA6"/>
    <w:rsid w:val="005D1C6C"/>
    <w:rsid w:val="005D1D47"/>
    <w:rsid w:val="005D1DC0"/>
    <w:rsid w:val="005D1E73"/>
    <w:rsid w:val="005D289E"/>
    <w:rsid w:val="005D2D34"/>
    <w:rsid w:val="005D2D64"/>
    <w:rsid w:val="005D2E15"/>
    <w:rsid w:val="005D2E16"/>
    <w:rsid w:val="005D2E24"/>
    <w:rsid w:val="005D2E4D"/>
    <w:rsid w:val="005D3349"/>
    <w:rsid w:val="005D3387"/>
    <w:rsid w:val="005D3766"/>
    <w:rsid w:val="005D3A20"/>
    <w:rsid w:val="005D3B28"/>
    <w:rsid w:val="005D40FB"/>
    <w:rsid w:val="005D4CC2"/>
    <w:rsid w:val="005D5112"/>
    <w:rsid w:val="005D5159"/>
    <w:rsid w:val="005D54E6"/>
    <w:rsid w:val="005D5614"/>
    <w:rsid w:val="005D5B2D"/>
    <w:rsid w:val="005D5BF5"/>
    <w:rsid w:val="005D5CCE"/>
    <w:rsid w:val="005D5EAF"/>
    <w:rsid w:val="005D5FB1"/>
    <w:rsid w:val="005D5FD1"/>
    <w:rsid w:val="005D609B"/>
    <w:rsid w:val="005D6879"/>
    <w:rsid w:val="005D769A"/>
    <w:rsid w:val="005D792E"/>
    <w:rsid w:val="005D7A35"/>
    <w:rsid w:val="005E0152"/>
    <w:rsid w:val="005E02E3"/>
    <w:rsid w:val="005E02E6"/>
    <w:rsid w:val="005E06E0"/>
    <w:rsid w:val="005E0B6D"/>
    <w:rsid w:val="005E0D56"/>
    <w:rsid w:val="005E1566"/>
    <w:rsid w:val="005E1AC0"/>
    <w:rsid w:val="005E20C1"/>
    <w:rsid w:val="005E2897"/>
    <w:rsid w:val="005E2BB6"/>
    <w:rsid w:val="005E2CCB"/>
    <w:rsid w:val="005E2F4D"/>
    <w:rsid w:val="005E3082"/>
    <w:rsid w:val="005E316F"/>
    <w:rsid w:val="005E3642"/>
    <w:rsid w:val="005E395B"/>
    <w:rsid w:val="005E3AB9"/>
    <w:rsid w:val="005E3E8B"/>
    <w:rsid w:val="005E3F76"/>
    <w:rsid w:val="005E428B"/>
    <w:rsid w:val="005E457A"/>
    <w:rsid w:val="005E4997"/>
    <w:rsid w:val="005E4CB4"/>
    <w:rsid w:val="005E4D41"/>
    <w:rsid w:val="005E5070"/>
    <w:rsid w:val="005E5731"/>
    <w:rsid w:val="005E5B34"/>
    <w:rsid w:val="005E5BE8"/>
    <w:rsid w:val="005E5D30"/>
    <w:rsid w:val="005E6414"/>
    <w:rsid w:val="005E647A"/>
    <w:rsid w:val="005E6B66"/>
    <w:rsid w:val="005E6C07"/>
    <w:rsid w:val="005E778F"/>
    <w:rsid w:val="005E79AB"/>
    <w:rsid w:val="005E7A5B"/>
    <w:rsid w:val="005F01EB"/>
    <w:rsid w:val="005F02BC"/>
    <w:rsid w:val="005F086F"/>
    <w:rsid w:val="005F1841"/>
    <w:rsid w:val="005F1A48"/>
    <w:rsid w:val="005F1AD1"/>
    <w:rsid w:val="005F1C15"/>
    <w:rsid w:val="005F1D54"/>
    <w:rsid w:val="005F1F6C"/>
    <w:rsid w:val="005F2154"/>
    <w:rsid w:val="005F228A"/>
    <w:rsid w:val="005F2AA5"/>
    <w:rsid w:val="005F2D9A"/>
    <w:rsid w:val="005F34DC"/>
    <w:rsid w:val="005F35F1"/>
    <w:rsid w:val="005F3818"/>
    <w:rsid w:val="005F38AA"/>
    <w:rsid w:val="005F3B81"/>
    <w:rsid w:val="005F3EFD"/>
    <w:rsid w:val="005F41D6"/>
    <w:rsid w:val="005F4488"/>
    <w:rsid w:val="005F4B6C"/>
    <w:rsid w:val="005F4ED3"/>
    <w:rsid w:val="005F5269"/>
    <w:rsid w:val="005F5466"/>
    <w:rsid w:val="005F54D5"/>
    <w:rsid w:val="005F57BD"/>
    <w:rsid w:val="005F633F"/>
    <w:rsid w:val="005F6435"/>
    <w:rsid w:val="005F68EF"/>
    <w:rsid w:val="005F6C51"/>
    <w:rsid w:val="005F6D1A"/>
    <w:rsid w:val="005F6EF3"/>
    <w:rsid w:val="005F6F53"/>
    <w:rsid w:val="005F7B6A"/>
    <w:rsid w:val="005F7CB9"/>
    <w:rsid w:val="00600152"/>
    <w:rsid w:val="0060018C"/>
    <w:rsid w:val="006003C3"/>
    <w:rsid w:val="00600532"/>
    <w:rsid w:val="00600690"/>
    <w:rsid w:val="00600EAA"/>
    <w:rsid w:val="00600EAC"/>
    <w:rsid w:val="0060108C"/>
    <w:rsid w:val="0060120E"/>
    <w:rsid w:val="0060127F"/>
    <w:rsid w:val="006012ED"/>
    <w:rsid w:val="0060137A"/>
    <w:rsid w:val="006017A8"/>
    <w:rsid w:val="00601AAF"/>
    <w:rsid w:val="00601BC7"/>
    <w:rsid w:val="00601C71"/>
    <w:rsid w:val="00601F11"/>
    <w:rsid w:val="0060217D"/>
    <w:rsid w:val="00602299"/>
    <w:rsid w:val="00602C29"/>
    <w:rsid w:val="00602E6C"/>
    <w:rsid w:val="006030A9"/>
    <w:rsid w:val="006033E6"/>
    <w:rsid w:val="00603C26"/>
    <w:rsid w:val="00603DEA"/>
    <w:rsid w:val="00603EF0"/>
    <w:rsid w:val="00603F8F"/>
    <w:rsid w:val="0060403F"/>
    <w:rsid w:val="00604106"/>
    <w:rsid w:val="00604A50"/>
    <w:rsid w:val="00604EA5"/>
    <w:rsid w:val="00604F69"/>
    <w:rsid w:val="00605336"/>
    <w:rsid w:val="006053B0"/>
    <w:rsid w:val="006058F7"/>
    <w:rsid w:val="00605CB0"/>
    <w:rsid w:val="00605CBF"/>
    <w:rsid w:val="0060647D"/>
    <w:rsid w:val="00606F27"/>
    <w:rsid w:val="00606F7F"/>
    <w:rsid w:val="00606FCF"/>
    <w:rsid w:val="00607026"/>
    <w:rsid w:val="0060772A"/>
    <w:rsid w:val="006077DA"/>
    <w:rsid w:val="0060789C"/>
    <w:rsid w:val="00607BAD"/>
    <w:rsid w:val="00607CA9"/>
    <w:rsid w:val="00607D43"/>
    <w:rsid w:val="00607DD5"/>
    <w:rsid w:val="00607E25"/>
    <w:rsid w:val="006101D9"/>
    <w:rsid w:val="00610347"/>
    <w:rsid w:val="006108BB"/>
    <w:rsid w:val="00610C76"/>
    <w:rsid w:val="0061136C"/>
    <w:rsid w:val="00611749"/>
    <w:rsid w:val="00611A8A"/>
    <w:rsid w:val="00611D39"/>
    <w:rsid w:val="00611F87"/>
    <w:rsid w:val="0061211D"/>
    <w:rsid w:val="006123B6"/>
    <w:rsid w:val="006125F9"/>
    <w:rsid w:val="00612F9A"/>
    <w:rsid w:val="0061303A"/>
    <w:rsid w:val="00613C60"/>
    <w:rsid w:val="00613D27"/>
    <w:rsid w:val="00613D98"/>
    <w:rsid w:val="0061437F"/>
    <w:rsid w:val="00614555"/>
    <w:rsid w:val="00614843"/>
    <w:rsid w:val="00614861"/>
    <w:rsid w:val="00614C1D"/>
    <w:rsid w:val="0061518C"/>
    <w:rsid w:val="006152F1"/>
    <w:rsid w:val="006157F1"/>
    <w:rsid w:val="00615835"/>
    <w:rsid w:val="0061584A"/>
    <w:rsid w:val="00615905"/>
    <w:rsid w:val="00615B6C"/>
    <w:rsid w:val="00615C85"/>
    <w:rsid w:val="00615FE3"/>
    <w:rsid w:val="0061672D"/>
    <w:rsid w:val="006167B7"/>
    <w:rsid w:val="006168CB"/>
    <w:rsid w:val="00616D5C"/>
    <w:rsid w:val="00616E81"/>
    <w:rsid w:val="00616F6E"/>
    <w:rsid w:val="006178C8"/>
    <w:rsid w:val="006178F5"/>
    <w:rsid w:val="00617A6D"/>
    <w:rsid w:val="00617B58"/>
    <w:rsid w:val="00617B97"/>
    <w:rsid w:val="006201BB"/>
    <w:rsid w:val="00620224"/>
    <w:rsid w:val="00620266"/>
    <w:rsid w:val="0062039D"/>
    <w:rsid w:val="006203F5"/>
    <w:rsid w:val="00620521"/>
    <w:rsid w:val="0062057D"/>
    <w:rsid w:val="00621213"/>
    <w:rsid w:val="006212CA"/>
    <w:rsid w:val="006216BE"/>
    <w:rsid w:val="006219ED"/>
    <w:rsid w:val="00621CD9"/>
    <w:rsid w:val="00621ECE"/>
    <w:rsid w:val="00622B09"/>
    <w:rsid w:val="00622BA4"/>
    <w:rsid w:val="00622E75"/>
    <w:rsid w:val="0062364D"/>
    <w:rsid w:val="006237EA"/>
    <w:rsid w:val="006237F7"/>
    <w:rsid w:val="006238CB"/>
    <w:rsid w:val="00623927"/>
    <w:rsid w:val="00623AF1"/>
    <w:rsid w:val="00623BCE"/>
    <w:rsid w:val="00623C51"/>
    <w:rsid w:val="00624428"/>
    <w:rsid w:val="00624484"/>
    <w:rsid w:val="006245A1"/>
    <w:rsid w:val="00625827"/>
    <w:rsid w:val="00626127"/>
    <w:rsid w:val="006261B5"/>
    <w:rsid w:val="00626F02"/>
    <w:rsid w:val="006271E7"/>
    <w:rsid w:val="0062768A"/>
    <w:rsid w:val="006277E7"/>
    <w:rsid w:val="006279FC"/>
    <w:rsid w:val="00627BF8"/>
    <w:rsid w:val="00627FE4"/>
    <w:rsid w:val="006302B0"/>
    <w:rsid w:val="00630AD9"/>
    <w:rsid w:val="00630C4C"/>
    <w:rsid w:val="00630E56"/>
    <w:rsid w:val="006312FC"/>
    <w:rsid w:val="00631341"/>
    <w:rsid w:val="00631372"/>
    <w:rsid w:val="00631D17"/>
    <w:rsid w:val="00631E6E"/>
    <w:rsid w:val="00631EF2"/>
    <w:rsid w:val="00632184"/>
    <w:rsid w:val="00632297"/>
    <w:rsid w:val="00632993"/>
    <w:rsid w:val="00632AEB"/>
    <w:rsid w:val="00632B66"/>
    <w:rsid w:val="00632BFF"/>
    <w:rsid w:val="0063309E"/>
    <w:rsid w:val="006339CE"/>
    <w:rsid w:val="00633BFD"/>
    <w:rsid w:val="00634600"/>
    <w:rsid w:val="00634677"/>
    <w:rsid w:val="00634849"/>
    <w:rsid w:val="00634BAD"/>
    <w:rsid w:val="00634CCA"/>
    <w:rsid w:val="00635220"/>
    <w:rsid w:val="00635E7F"/>
    <w:rsid w:val="00635F6B"/>
    <w:rsid w:val="00636106"/>
    <w:rsid w:val="006361CC"/>
    <w:rsid w:val="006363D5"/>
    <w:rsid w:val="006365AB"/>
    <w:rsid w:val="0063660E"/>
    <w:rsid w:val="00636B78"/>
    <w:rsid w:val="00636E42"/>
    <w:rsid w:val="00637167"/>
    <w:rsid w:val="006373DC"/>
    <w:rsid w:val="0063741D"/>
    <w:rsid w:val="00637515"/>
    <w:rsid w:val="00637652"/>
    <w:rsid w:val="00637662"/>
    <w:rsid w:val="00637C61"/>
    <w:rsid w:val="00640212"/>
    <w:rsid w:val="00640707"/>
    <w:rsid w:val="006408C9"/>
    <w:rsid w:val="00640903"/>
    <w:rsid w:val="00640C2C"/>
    <w:rsid w:val="00640E08"/>
    <w:rsid w:val="0064108B"/>
    <w:rsid w:val="0064109E"/>
    <w:rsid w:val="00641328"/>
    <w:rsid w:val="006416FC"/>
    <w:rsid w:val="0064184A"/>
    <w:rsid w:val="00641E62"/>
    <w:rsid w:val="00642052"/>
    <w:rsid w:val="00642146"/>
    <w:rsid w:val="006421A4"/>
    <w:rsid w:val="0064247A"/>
    <w:rsid w:val="0064265A"/>
    <w:rsid w:val="00642A11"/>
    <w:rsid w:val="00642A81"/>
    <w:rsid w:val="00642EA0"/>
    <w:rsid w:val="00642FE5"/>
    <w:rsid w:val="0064341B"/>
    <w:rsid w:val="0064350B"/>
    <w:rsid w:val="00643784"/>
    <w:rsid w:val="006439A8"/>
    <w:rsid w:val="0064441C"/>
    <w:rsid w:val="00644C55"/>
    <w:rsid w:val="006452D6"/>
    <w:rsid w:val="006454C4"/>
    <w:rsid w:val="006457D9"/>
    <w:rsid w:val="00645D55"/>
    <w:rsid w:val="00645FB4"/>
    <w:rsid w:val="0064634F"/>
    <w:rsid w:val="0064682D"/>
    <w:rsid w:val="006469A5"/>
    <w:rsid w:val="00646A20"/>
    <w:rsid w:val="00646C6E"/>
    <w:rsid w:val="006470E5"/>
    <w:rsid w:val="006473B6"/>
    <w:rsid w:val="006474A2"/>
    <w:rsid w:val="006475E8"/>
    <w:rsid w:val="006476BF"/>
    <w:rsid w:val="00647867"/>
    <w:rsid w:val="006478D3"/>
    <w:rsid w:val="00647C49"/>
    <w:rsid w:val="00647CF2"/>
    <w:rsid w:val="00647F50"/>
    <w:rsid w:val="00647FE2"/>
    <w:rsid w:val="006506A5"/>
    <w:rsid w:val="0065083D"/>
    <w:rsid w:val="00650B70"/>
    <w:rsid w:val="00650E08"/>
    <w:rsid w:val="00650FDE"/>
    <w:rsid w:val="0065112F"/>
    <w:rsid w:val="0065157C"/>
    <w:rsid w:val="00651D7D"/>
    <w:rsid w:val="00652390"/>
    <w:rsid w:val="006523ED"/>
    <w:rsid w:val="0065279F"/>
    <w:rsid w:val="0065300F"/>
    <w:rsid w:val="006531F7"/>
    <w:rsid w:val="0065351C"/>
    <w:rsid w:val="00653813"/>
    <w:rsid w:val="00653D4F"/>
    <w:rsid w:val="00653D9F"/>
    <w:rsid w:val="00654135"/>
    <w:rsid w:val="00654145"/>
    <w:rsid w:val="006548B3"/>
    <w:rsid w:val="00654923"/>
    <w:rsid w:val="00654E13"/>
    <w:rsid w:val="00654EBD"/>
    <w:rsid w:val="0065508E"/>
    <w:rsid w:val="006553D1"/>
    <w:rsid w:val="006555A5"/>
    <w:rsid w:val="00655BD8"/>
    <w:rsid w:val="00656071"/>
    <w:rsid w:val="00656085"/>
    <w:rsid w:val="0065676C"/>
    <w:rsid w:val="00656797"/>
    <w:rsid w:val="00656A4E"/>
    <w:rsid w:val="00656C75"/>
    <w:rsid w:val="00656EDD"/>
    <w:rsid w:val="00656FF7"/>
    <w:rsid w:val="00657269"/>
    <w:rsid w:val="00657610"/>
    <w:rsid w:val="00657655"/>
    <w:rsid w:val="00657A92"/>
    <w:rsid w:val="00657ADD"/>
    <w:rsid w:val="00657C50"/>
    <w:rsid w:val="00657C55"/>
    <w:rsid w:val="00660164"/>
    <w:rsid w:val="00660254"/>
    <w:rsid w:val="00660429"/>
    <w:rsid w:val="00660C81"/>
    <w:rsid w:val="00660D08"/>
    <w:rsid w:val="00661083"/>
    <w:rsid w:val="0066109C"/>
    <w:rsid w:val="00661270"/>
    <w:rsid w:val="0066139A"/>
    <w:rsid w:val="006613E3"/>
    <w:rsid w:val="0066150F"/>
    <w:rsid w:val="00661CBF"/>
    <w:rsid w:val="00661D0F"/>
    <w:rsid w:val="00661E72"/>
    <w:rsid w:val="00661FE8"/>
    <w:rsid w:val="00661FF6"/>
    <w:rsid w:val="00662409"/>
    <w:rsid w:val="006626AE"/>
    <w:rsid w:val="00662D03"/>
    <w:rsid w:val="00663361"/>
    <w:rsid w:val="006635E9"/>
    <w:rsid w:val="00663A48"/>
    <w:rsid w:val="00663CA0"/>
    <w:rsid w:val="00663FB6"/>
    <w:rsid w:val="006642CD"/>
    <w:rsid w:val="006643BC"/>
    <w:rsid w:val="00664487"/>
    <w:rsid w:val="006648A9"/>
    <w:rsid w:val="00664E5B"/>
    <w:rsid w:val="006651F0"/>
    <w:rsid w:val="00665264"/>
    <w:rsid w:val="00665EF1"/>
    <w:rsid w:val="0066613E"/>
    <w:rsid w:val="006661FE"/>
    <w:rsid w:val="0066693B"/>
    <w:rsid w:val="00666A2B"/>
    <w:rsid w:val="00666F86"/>
    <w:rsid w:val="00667013"/>
    <w:rsid w:val="00667039"/>
    <w:rsid w:val="00667D32"/>
    <w:rsid w:val="00667FFD"/>
    <w:rsid w:val="00670129"/>
    <w:rsid w:val="0067050F"/>
    <w:rsid w:val="0067079D"/>
    <w:rsid w:val="00670B83"/>
    <w:rsid w:val="00670E8A"/>
    <w:rsid w:val="00671194"/>
    <w:rsid w:val="00671412"/>
    <w:rsid w:val="00671855"/>
    <w:rsid w:val="006718F6"/>
    <w:rsid w:val="0067244B"/>
    <w:rsid w:val="006726DB"/>
    <w:rsid w:val="00672A9F"/>
    <w:rsid w:val="00673118"/>
    <w:rsid w:val="00673584"/>
    <w:rsid w:val="00673B13"/>
    <w:rsid w:val="00673DE7"/>
    <w:rsid w:val="00674328"/>
    <w:rsid w:val="006744F3"/>
    <w:rsid w:val="006745AE"/>
    <w:rsid w:val="0067478B"/>
    <w:rsid w:val="00674A2C"/>
    <w:rsid w:val="00674EF8"/>
    <w:rsid w:val="00674F44"/>
    <w:rsid w:val="006754B2"/>
    <w:rsid w:val="0067550C"/>
    <w:rsid w:val="00675D80"/>
    <w:rsid w:val="006763E4"/>
    <w:rsid w:val="00677208"/>
    <w:rsid w:val="00677446"/>
    <w:rsid w:val="0067773B"/>
    <w:rsid w:val="0067776B"/>
    <w:rsid w:val="00677A12"/>
    <w:rsid w:val="00680028"/>
    <w:rsid w:val="00680175"/>
    <w:rsid w:val="00680589"/>
    <w:rsid w:val="006808C9"/>
    <w:rsid w:val="00680CF3"/>
    <w:rsid w:val="00680FE6"/>
    <w:rsid w:val="00681031"/>
    <w:rsid w:val="006811B2"/>
    <w:rsid w:val="00681670"/>
    <w:rsid w:val="006818D1"/>
    <w:rsid w:val="00682310"/>
    <w:rsid w:val="0068233E"/>
    <w:rsid w:val="00682C74"/>
    <w:rsid w:val="006831DD"/>
    <w:rsid w:val="00683943"/>
    <w:rsid w:val="006839D9"/>
    <w:rsid w:val="00683C2F"/>
    <w:rsid w:val="00683D00"/>
    <w:rsid w:val="006841B9"/>
    <w:rsid w:val="0068442F"/>
    <w:rsid w:val="00684959"/>
    <w:rsid w:val="00684A62"/>
    <w:rsid w:val="006850D2"/>
    <w:rsid w:val="006851E9"/>
    <w:rsid w:val="00685260"/>
    <w:rsid w:val="006855A6"/>
    <w:rsid w:val="006855CA"/>
    <w:rsid w:val="006858EB"/>
    <w:rsid w:val="00685B44"/>
    <w:rsid w:val="00685CAF"/>
    <w:rsid w:val="00685D0B"/>
    <w:rsid w:val="00685F65"/>
    <w:rsid w:val="006863B4"/>
    <w:rsid w:val="00686D77"/>
    <w:rsid w:val="006871C6"/>
    <w:rsid w:val="0068737B"/>
    <w:rsid w:val="00687846"/>
    <w:rsid w:val="00687B70"/>
    <w:rsid w:val="00687EBD"/>
    <w:rsid w:val="006901E8"/>
    <w:rsid w:val="006902A0"/>
    <w:rsid w:val="00690482"/>
    <w:rsid w:val="006904B3"/>
    <w:rsid w:val="00690509"/>
    <w:rsid w:val="0069059F"/>
    <w:rsid w:val="00690B56"/>
    <w:rsid w:val="00690B57"/>
    <w:rsid w:val="00690BCF"/>
    <w:rsid w:val="00690E87"/>
    <w:rsid w:val="00691296"/>
    <w:rsid w:val="00691768"/>
    <w:rsid w:val="00691BAC"/>
    <w:rsid w:val="00691BDA"/>
    <w:rsid w:val="00691D31"/>
    <w:rsid w:val="00691E9E"/>
    <w:rsid w:val="006922EA"/>
    <w:rsid w:val="006925E1"/>
    <w:rsid w:val="006926D9"/>
    <w:rsid w:val="00692708"/>
    <w:rsid w:val="0069283E"/>
    <w:rsid w:val="00692A53"/>
    <w:rsid w:val="00692B0D"/>
    <w:rsid w:val="00693096"/>
    <w:rsid w:val="006935C0"/>
    <w:rsid w:val="00693C93"/>
    <w:rsid w:val="00693E24"/>
    <w:rsid w:val="00693F6D"/>
    <w:rsid w:val="00694204"/>
    <w:rsid w:val="00694411"/>
    <w:rsid w:val="00694419"/>
    <w:rsid w:val="00694513"/>
    <w:rsid w:val="006945D2"/>
    <w:rsid w:val="006946F1"/>
    <w:rsid w:val="00694E43"/>
    <w:rsid w:val="00695184"/>
    <w:rsid w:val="006951F7"/>
    <w:rsid w:val="00695F3E"/>
    <w:rsid w:val="0069619A"/>
    <w:rsid w:val="006963B9"/>
    <w:rsid w:val="00696AF7"/>
    <w:rsid w:val="00697904"/>
    <w:rsid w:val="00697A58"/>
    <w:rsid w:val="00697AFA"/>
    <w:rsid w:val="006A0343"/>
    <w:rsid w:val="006A03C7"/>
    <w:rsid w:val="006A07F8"/>
    <w:rsid w:val="006A088F"/>
    <w:rsid w:val="006A0894"/>
    <w:rsid w:val="006A0C74"/>
    <w:rsid w:val="006A0CAE"/>
    <w:rsid w:val="006A107F"/>
    <w:rsid w:val="006A1341"/>
    <w:rsid w:val="006A135A"/>
    <w:rsid w:val="006A14E8"/>
    <w:rsid w:val="006A18CB"/>
    <w:rsid w:val="006A1E71"/>
    <w:rsid w:val="006A2240"/>
    <w:rsid w:val="006A2731"/>
    <w:rsid w:val="006A2851"/>
    <w:rsid w:val="006A2912"/>
    <w:rsid w:val="006A2A8A"/>
    <w:rsid w:val="006A2A9D"/>
    <w:rsid w:val="006A2D66"/>
    <w:rsid w:val="006A2DD8"/>
    <w:rsid w:val="006A2F2F"/>
    <w:rsid w:val="006A31D2"/>
    <w:rsid w:val="006A3D20"/>
    <w:rsid w:val="006A3F2D"/>
    <w:rsid w:val="006A406D"/>
    <w:rsid w:val="006A42DA"/>
    <w:rsid w:val="006A4378"/>
    <w:rsid w:val="006A442F"/>
    <w:rsid w:val="006A46EC"/>
    <w:rsid w:val="006A4D03"/>
    <w:rsid w:val="006A4F54"/>
    <w:rsid w:val="006A5006"/>
    <w:rsid w:val="006A5180"/>
    <w:rsid w:val="006A57AF"/>
    <w:rsid w:val="006A5CBA"/>
    <w:rsid w:val="006A6527"/>
    <w:rsid w:val="006A663C"/>
    <w:rsid w:val="006A6DE4"/>
    <w:rsid w:val="006A7030"/>
    <w:rsid w:val="006A7584"/>
    <w:rsid w:val="006A77C3"/>
    <w:rsid w:val="006A7B55"/>
    <w:rsid w:val="006A7D98"/>
    <w:rsid w:val="006A7F64"/>
    <w:rsid w:val="006B0084"/>
    <w:rsid w:val="006B013C"/>
    <w:rsid w:val="006B01D1"/>
    <w:rsid w:val="006B034C"/>
    <w:rsid w:val="006B03BC"/>
    <w:rsid w:val="006B062D"/>
    <w:rsid w:val="006B085B"/>
    <w:rsid w:val="006B09DC"/>
    <w:rsid w:val="006B0E25"/>
    <w:rsid w:val="006B0F6C"/>
    <w:rsid w:val="006B1494"/>
    <w:rsid w:val="006B15B4"/>
    <w:rsid w:val="006B1A5F"/>
    <w:rsid w:val="006B1B26"/>
    <w:rsid w:val="006B1BC6"/>
    <w:rsid w:val="006B1E7B"/>
    <w:rsid w:val="006B2568"/>
    <w:rsid w:val="006B2703"/>
    <w:rsid w:val="006B2A2F"/>
    <w:rsid w:val="006B2B5F"/>
    <w:rsid w:val="006B2D22"/>
    <w:rsid w:val="006B2F60"/>
    <w:rsid w:val="006B301F"/>
    <w:rsid w:val="006B3204"/>
    <w:rsid w:val="006B32A2"/>
    <w:rsid w:val="006B3F10"/>
    <w:rsid w:val="006B42D3"/>
    <w:rsid w:val="006B42FB"/>
    <w:rsid w:val="006B466D"/>
    <w:rsid w:val="006B48AB"/>
    <w:rsid w:val="006B4997"/>
    <w:rsid w:val="006B4E32"/>
    <w:rsid w:val="006B503B"/>
    <w:rsid w:val="006B557B"/>
    <w:rsid w:val="006B560D"/>
    <w:rsid w:val="006B5B9F"/>
    <w:rsid w:val="006B5F6D"/>
    <w:rsid w:val="006B6342"/>
    <w:rsid w:val="006B6419"/>
    <w:rsid w:val="006B65D6"/>
    <w:rsid w:val="006B686C"/>
    <w:rsid w:val="006B6CAF"/>
    <w:rsid w:val="006B6E11"/>
    <w:rsid w:val="006B6ED4"/>
    <w:rsid w:val="006B7282"/>
    <w:rsid w:val="006B748F"/>
    <w:rsid w:val="006B763B"/>
    <w:rsid w:val="006B7851"/>
    <w:rsid w:val="006B7902"/>
    <w:rsid w:val="006B7948"/>
    <w:rsid w:val="006B7D3D"/>
    <w:rsid w:val="006C0084"/>
    <w:rsid w:val="006C0106"/>
    <w:rsid w:val="006C028F"/>
    <w:rsid w:val="006C0658"/>
    <w:rsid w:val="006C074E"/>
    <w:rsid w:val="006C08DF"/>
    <w:rsid w:val="006C0B54"/>
    <w:rsid w:val="006C1203"/>
    <w:rsid w:val="006C15EE"/>
    <w:rsid w:val="006C17E1"/>
    <w:rsid w:val="006C1B14"/>
    <w:rsid w:val="006C1BE7"/>
    <w:rsid w:val="006C1D18"/>
    <w:rsid w:val="006C1E75"/>
    <w:rsid w:val="006C2720"/>
    <w:rsid w:val="006C2F21"/>
    <w:rsid w:val="006C2F4E"/>
    <w:rsid w:val="006C3140"/>
    <w:rsid w:val="006C3A9D"/>
    <w:rsid w:val="006C3F29"/>
    <w:rsid w:val="006C3F57"/>
    <w:rsid w:val="006C4413"/>
    <w:rsid w:val="006C44D9"/>
    <w:rsid w:val="006C4891"/>
    <w:rsid w:val="006C4CDA"/>
    <w:rsid w:val="006C506A"/>
    <w:rsid w:val="006C540F"/>
    <w:rsid w:val="006C57D3"/>
    <w:rsid w:val="006C594A"/>
    <w:rsid w:val="006C59E7"/>
    <w:rsid w:val="006C5A29"/>
    <w:rsid w:val="006C5A62"/>
    <w:rsid w:val="006C5BB4"/>
    <w:rsid w:val="006C5D0F"/>
    <w:rsid w:val="006C6541"/>
    <w:rsid w:val="006C6692"/>
    <w:rsid w:val="006C67C7"/>
    <w:rsid w:val="006C6AE2"/>
    <w:rsid w:val="006C6C46"/>
    <w:rsid w:val="006C7308"/>
    <w:rsid w:val="006C7B6D"/>
    <w:rsid w:val="006C7FC8"/>
    <w:rsid w:val="006C7FED"/>
    <w:rsid w:val="006D00C0"/>
    <w:rsid w:val="006D0751"/>
    <w:rsid w:val="006D09A0"/>
    <w:rsid w:val="006D0E0E"/>
    <w:rsid w:val="006D159D"/>
    <w:rsid w:val="006D15B6"/>
    <w:rsid w:val="006D16FD"/>
    <w:rsid w:val="006D18D9"/>
    <w:rsid w:val="006D1A50"/>
    <w:rsid w:val="006D1CEB"/>
    <w:rsid w:val="006D208B"/>
    <w:rsid w:val="006D208C"/>
    <w:rsid w:val="006D21A6"/>
    <w:rsid w:val="006D24AD"/>
    <w:rsid w:val="006D2854"/>
    <w:rsid w:val="006D2D23"/>
    <w:rsid w:val="006D2EE6"/>
    <w:rsid w:val="006D3E65"/>
    <w:rsid w:val="006D40A1"/>
    <w:rsid w:val="006D432C"/>
    <w:rsid w:val="006D444B"/>
    <w:rsid w:val="006D4954"/>
    <w:rsid w:val="006D57D7"/>
    <w:rsid w:val="006D59BF"/>
    <w:rsid w:val="006D5BC7"/>
    <w:rsid w:val="006D5D08"/>
    <w:rsid w:val="006D61B4"/>
    <w:rsid w:val="006D62DC"/>
    <w:rsid w:val="006D6354"/>
    <w:rsid w:val="006D653E"/>
    <w:rsid w:val="006D701D"/>
    <w:rsid w:val="006D7117"/>
    <w:rsid w:val="006D77E5"/>
    <w:rsid w:val="006D7820"/>
    <w:rsid w:val="006D7C78"/>
    <w:rsid w:val="006D7EDD"/>
    <w:rsid w:val="006D7EF8"/>
    <w:rsid w:val="006E0048"/>
    <w:rsid w:val="006E0484"/>
    <w:rsid w:val="006E06D3"/>
    <w:rsid w:val="006E0711"/>
    <w:rsid w:val="006E0BB0"/>
    <w:rsid w:val="006E0EA4"/>
    <w:rsid w:val="006E0F2D"/>
    <w:rsid w:val="006E134E"/>
    <w:rsid w:val="006E13AA"/>
    <w:rsid w:val="006E1570"/>
    <w:rsid w:val="006E194B"/>
    <w:rsid w:val="006E1F4E"/>
    <w:rsid w:val="006E23B2"/>
    <w:rsid w:val="006E23FC"/>
    <w:rsid w:val="006E24DC"/>
    <w:rsid w:val="006E2D8E"/>
    <w:rsid w:val="006E2ED9"/>
    <w:rsid w:val="006E391E"/>
    <w:rsid w:val="006E39B2"/>
    <w:rsid w:val="006E39E9"/>
    <w:rsid w:val="006E3A50"/>
    <w:rsid w:val="006E3A64"/>
    <w:rsid w:val="006E4331"/>
    <w:rsid w:val="006E472A"/>
    <w:rsid w:val="006E4998"/>
    <w:rsid w:val="006E561B"/>
    <w:rsid w:val="006E564D"/>
    <w:rsid w:val="006E5A0F"/>
    <w:rsid w:val="006E5A9D"/>
    <w:rsid w:val="006E5E26"/>
    <w:rsid w:val="006E5FBF"/>
    <w:rsid w:val="006E61CD"/>
    <w:rsid w:val="006E6994"/>
    <w:rsid w:val="006E6DF0"/>
    <w:rsid w:val="006E723C"/>
    <w:rsid w:val="006E7279"/>
    <w:rsid w:val="006E7795"/>
    <w:rsid w:val="006E7881"/>
    <w:rsid w:val="006E7BD8"/>
    <w:rsid w:val="006E7D46"/>
    <w:rsid w:val="006E7DB8"/>
    <w:rsid w:val="006E7E30"/>
    <w:rsid w:val="006E7F42"/>
    <w:rsid w:val="006F0004"/>
    <w:rsid w:val="006F01B1"/>
    <w:rsid w:val="006F02F6"/>
    <w:rsid w:val="006F034B"/>
    <w:rsid w:val="006F052D"/>
    <w:rsid w:val="006F079B"/>
    <w:rsid w:val="006F0A58"/>
    <w:rsid w:val="006F0CA5"/>
    <w:rsid w:val="006F0CF8"/>
    <w:rsid w:val="006F0E62"/>
    <w:rsid w:val="006F0E6B"/>
    <w:rsid w:val="006F0FB0"/>
    <w:rsid w:val="006F1259"/>
    <w:rsid w:val="006F1464"/>
    <w:rsid w:val="006F1672"/>
    <w:rsid w:val="006F18F7"/>
    <w:rsid w:val="006F193B"/>
    <w:rsid w:val="006F1AC5"/>
    <w:rsid w:val="006F1BFD"/>
    <w:rsid w:val="006F1E42"/>
    <w:rsid w:val="006F24E2"/>
    <w:rsid w:val="006F2A28"/>
    <w:rsid w:val="006F2A44"/>
    <w:rsid w:val="006F2C1F"/>
    <w:rsid w:val="006F2C34"/>
    <w:rsid w:val="006F3131"/>
    <w:rsid w:val="006F31FE"/>
    <w:rsid w:val="006F3913"/>
    <w:rsid w:val="006F39A1"/>
    <w:rsid w:val="006F3A42"/>
    <w:rsid w:val="006F3B0B"/>
    <w:rsid w:val="006F3DEE"/>
    <w:rsid w:val="006F41A4"/>
    <w:rsid w:val="006F43B9"/>
    <w:rsid w:val="006F4B00"/>
    <w:rsid w:val="006F4B6D"/>
    <w:rsid w:val="006F4ED3"/>
    <w:rsid w:val="006F524F"/>
    <w:rsid w:val="006F55DB"/>
    <w:rsid w:val="006F580C"/>
    <w:rsid w:val="006F588E"/>
    <w:rsid w:val="006F5912"/>
    <w:rsid w:val="006F5D61"/>
    <w:rsid w:val="006F605D"/>
    <w:rsid w:val="006F606E"/>
    <w:rsid w:val="006F6349"/>
    <w:rsid w:val="006F651A"/>
    <w:rsid w:val="006F7142"/>
    <w:rsid w:val="006F7438"/>
    <w:rsid w:val="006F76A8"/>
    <w:rsid w:val="006F7C7C"/>
    <w:rsid w:val="00700155"/>
    <w:rsid w:val="00700291"/>
    <w:rsid w:val="007002EB"/>
    <w:rsid w:val="00700314"/>
    <w:rsid w:val="00701233"/>
    <w:rsid w:val="00701A12"/>
    <w:rsid w:val="00701B8D"/>
    <w:rsid w:val="00701DA1"/>
    <w:rsid w:val="00702050"/>
    <w:rsid w:val="00702114"/>
    <w:rsid w:val="00702B18"/>
    <w:rsid w:val="00702E5D"/>
    <w:rsid w:val="007031D2"/>
    <w:rsid w:val="007034DB"/>
    <w:rsid w:val="007038DA"/>
    <w:rsid w:val="00703B6D"/>
    <w:rsid w:val="00703E9C"/>
    <w:rsid w:val="00703F4B"/>
    <w:rsid w:val="007045E2"/>
    <w:rsid w:val="007049C0"/>
    <w:rsid w:val="00704B7A"/>
    <w:rsid w:val="00704C7B"/>
    <w:rsid w:val="00704E5A"/>
    <w:rsid w:val="0070515E"/>
    <w:rsid w:val="00705B3F"/>
    <w:rsid w:val="00705C4D"/>
    <w:rsid w:val="00705C6D"/>
    <w:rsid w:val="00705DD9"/>
    <w:rsid w:val="00705F6A"/>
    <w:rsid w:val="00706320"/>
    <w:rsid w:val="00706B64"/>
    <w:rsid w:val="00706F0B"/>
    <w:rsid w:val="007070CD"/>
    <w:rsid w:val="0070721F"/>
    <w:rsid w:val="007074B1"/>
    <w:rsid w:val="007079A1"/>
    <w:rsid w:val="00707B78"/>
    <w:rsid w:val="00707C17"/>
    <w:rsid w:val="00707ED9"/>
    <w:rsid w:val="007101FD"/>
    <w:rsid w:val="0071023C"/>
    <w:rsid w:val="00710534"/>
    <w:rsid w:val="00710D77"/>
    <w:rsid w:val="00710EEC"/>
    <w:rsid w:val="00710F0C"/>
    <w:rsid w:val="0071159D"/>
    <w:rsid w:val="00711A53"/>
    <w:rsid w:val="00711B9B"/>
    <w:rsid w:val="007120DA"/>
    <w:rsid w:val="007120F5"/>
    <w:rsid w:val="007122A2"/>
    <w:rsid w:val="00712856"/>
    <w:rsid w:val="00712F6E"/>
    <w:rsid w:val="00713194"/>
    <w:rsid w:val="00713929"/>
    <w:rsid w:val="00713D52"/>
    <w:rsid w:val="007142F2"/>
    <w:rsid w:val="007143F8"/>
    <w:rsid w:val="007144A2"/>
    <w:rsid w:val="00714560"/>
    <w:rsid w:val="00714B14"/>
    <w:rsid w:val="00714D30"/>
    <w:rsid w:val="00715A30"/>
    <w:rsid w:val="00715ED0"/>
    <w:rsid w:val="00715FB1"/>
    <w:rsid w:val="00715FF1"/>
    <w:rsid w:val="0071625D"/>
    <w:rsid w:val="007162FB"/>
    <w:rsid w:val="007163A2"/>
    <w:rsid w:val="007164AC"/>
    <w:rsid w:val="00716B36"/>
    <w:rsid w:val="00716C53"/>
    <w:rsid w:val="00716D7D"/>
    <w:rsid w:val="00717109"/>
    <w:rsid w:val="0071724C"/>
    <w:rsid w:val="0071744C"/>
    <w:rsid w:val="0071759C"/>
    <w:rsid w:val="00717979"/>
    <w:rsid w:val="0072096E"/>
    <w:rsid w:val="007209AF"/>
    <w:rsid w:val="0072107B"/>
    <w:rsid w:val="00721240"/>
    <w:rsid w:val="007214BB"/>
    <w:rsid w:val="007216E2"/>
    <w:rsid w:val="00721A9F"/>
    <w:rsid w:val="00721C90"/>
    <w:rsid w:val="00721CC4"/>
    <w:rsid w:val="00721D05"/>
    <w:rsid w:val="00721ED1"/>
    <w:rsid w:val="00721F27"/>
    <w:rsid w:val="00721FB8"/>
    <w:rsid w:val="0072233C"/>
    <w:rsid w:val="007226FD"/>
    <w:rsid w:val="0072271A"/>
    <w:rsid w:val="00722760"/>
    <w:rsid w:val="00722B7A"/>
    <w:rsid w:val="00723316"/>
    <w:rsid w:val="007235EF"/>
    <w:rsid w:val="00723964"/>
    <w:rsid w:val="00723DD0"/>
    <w:rsid w:val="00724308"/>
    <w:rsid w:val="0072437C"/>
    <w:rsid w:val="0072441F"/>
    <w:rsid w:val="00724B85"/>
    <w:rsid w:val="007250D8"/>
    <w:rsid w:val="00725477"/>
    <w:rsid w:val="00725A34"/>
    <w:rsid w:val="0072616F"/>
    <w:rsid w:val="00726266"/>
    <w:rsid w:val="00726BD1"/>
    <w:rsid w:val="00726CA5"/>
    <w:rsid w:val="00726D6B"/>
    <w:rsid w:val="00727041"/>
    <w:rsid w:val="0072721D"/>
    <w:rsid w:val="0072737C"/>
    <w:rsid w:val="00727905"/>
    <w:rsid w:val="007300C9"/>
    <w:rsid w:val="00730409"/>
    <w:rsid w:val="00731095"/>
    <w:rsid w:val="007314F8"/>
    <w:rsid w:val="0073185B"/>
    <w:rsid w:val="00731B75"/>
    <w:rsid w:val="007324DF"/>
    <w:rsid w:val="00732929"/>
    <w:rsid w:val="00732D44"/>
    <w:rsid w:val="00733182"/>
    <w:rsid w:val="007332BC"/>
    <w:rsid w:val="007335A4"/>
    <w:rsid w:val="007335D3"/>
    <w:rsid w:val="00733869"/>
    <w:rsid w:val="00733D24"/>
    <w:rsid w:val="00733E9D"/>
    <w:rsid w:val="00733FAF"/>
    <w:rsid w:val="00734089"/>
    <w:rsid w:val="007344BC"/>
    <w:rsid w:val="007346D1"/>
    <w:rsid w:val="00734942"/>
    <w:rsid w:val="00734AD5"/>
    <w:rsid w:val="00734EEF"/>
    <w:rsid w:val="00735591"/>
    <w:rsid w:val="00735706"/>
    <w:rsid w:val="00735936"/>
    <w:rsid w:val="0073602B"/>
    <w:rsid w:val="007364F1"/>
    <w:rsid w:val="0073673E"/>
    <w:rsid w:val="00736D8E"/>
    <w:rsid w:val="00737071"/>
    <w:rsid w:val="007373DA"/>
    <w:rsid w:val="00737407"/>
    <w:rsid w:val="007374A7"/>
    <w:rsid w:val="00737CAC"/>
    <w:rsid w:val="00737F5D"/>
    <w:rsid w:val="0074033B"/>
    <w:rsid w:val="00741886"/>
    <w:rsid w:val="00741898"/>
    <w:rsid w:val="00741C59"/>
    <w:rsid w:val="00741C61"/>
    <w:rsid w:val="00741DB7"/>
    <w:rsid w:val="00741E0B"/>
    <w:rsid w:val="00741EFB"/>
    <w:rsid w:val="00742042"/>
    <w:rsid w:val="0074279B"/>
    <w:rsid w:val="007428DC"/>
    <w:rsid w:val="00742A92"/>
    <w:rsid w:val="00742E83"/>
    <w:rsid w:val="007431BE"/>
    <w:rsid w:val="0074346D"/>
    <w:rsid w:val="007436F8"/>
    <w:rsid w:val="007437D8"/>
    <w:rsid w:val="00743C34"/>
    <w:rsid w:val="00743C8A"/>
    <w:rsid w:val="00743D97"/>
    <w:rsid w:val="00743F1B"/>
    <w:rsid w:val="00743F67"/>
    <w:rsid w:val="00744122"/>
    <w:rsid w:val="00744690"/>
    <w:rsid w:val="00744A12"/>
    <w:rsid w:val="00745156"/>
    <w:rsid w:val="00745314"/>
    <w:rsid w:val="0074540E"/>
    <w:rsid w:val="0074552F"/>
    <w:rsid w:val="00745C1D"/>
    <w:rsid w:val="007464A9"/>
    <w:rsid w:val="00746807"/>
    <w:rsid w:val="00746940"/>
    <w:rsid w:val="00746F51"/>
    <w:rsid w:val="007475C7"/>
    <w:rsid w:val="00747B8A"/>
    <w:rsid w:val="00747F7C"/>
    <w:rsid w:val="0075013D"/>
    <w:rsid w:val="00750185"/>
    <w:rsid w:val="007502AB"/>
    <w:rsid w:val="00750D0D"/>
    <w:rsid w:val="00750E89"/>
    <w:rsid w:val="0075102D"/>
    <w:rsid w:val="00751136"/>
    <w:rsid w:val="007517F1"/>
    <w:rsid w:val="00751BB2"/>
    <w:rsid w:val="00751D90"/>
    <w:rsid w:val="00752200"/>
    <w:rsid w:val="007529A0"/>
    <w:rsid w:val="00752DBE"/>
    <w:rsid w:val="00753684"/>
    <w:rsid w:val="00753A4B"/>
    <w:rsid w:val="00753E41"/>
    <w:rsid w:val="00753F23"/>
    <w:rsid w:val="00754099"/>
    <w:rsid w:val="00754895"/>
    <w:rsid w:val="00755074"/>
    <w:rsid w:val="00755150"/>
    <w:rsid w:val="007551CC"/>
    <w:rsid w:val="0075536E"/>
    <w:rsid w:val="00755548"/>
    <w:rsid w:val="0075574E"/>
    <w:rsid w:val="0075579A"/>
    <w:rsid w:val="007559C0"/>
    <w:rsid w:val="00755CEA"/>
    <w:rsid w:val="00755EA0"/>
    <w:rsid w:val="00755EB5"/>
    <w:rsid w:val="00756130"/>
    <w:rsid w:val="00756896"/>
    <w:rsid w:val="00756D47"/>
    <w:rsid w:val="00757084"/>
    <w:rsid w:val="00757807"/>
    <w:rsid w:val="00757848"/>
    <w:rsid w:val="00757DB2"/>
    <w:rsid w:val="00760261"/>
    <w:rsid w:val="007602A7"/>
    <w:rsid w:val="00760D5B"/>
    <w:rsid w:val="00760F85"/>
    <w:rsid w:val="00760FC7"/>
    <w:rsid w:val="00761143"/>
    <w:rsid w:val="007611A9"/>
    <w:rsid w:val="00761848"/>
    <w:rsid w:val="00762761"/>
    <w:rsid w:val="00762774"/>
    <w:rsid w:val="0076287F"/>
    <w:rsid w:val="0076298C"/>
    <w:rsid w:val="00762B0F"/>
    <w:rsid w:val="00762DC8"/>
    <w:rsid w:val="00762E0F"/>
    <w:rsid w:val="00762F12"/>
    <w:rsid w:val="0076308A"/>
    <w:rsid w:val="007631C5"/>
    <w:rsid w:val="007633FD"/>
    <w:rsid w:val="00763407"/>
    <w:rsid w:val="0076387E"/>
    <w:rsid w:val="00764CA8"/>
    <w:rsid w:val="0076506D"/>
    <w:rsid w:val="007651BD"/>
    <w:rsid w:val="00765608"/>
    <w:rsid w:val="0076565B"/>
    <w:rsid w:val="0076578D"/>
    <w:rsid w:val="007658B7"/>
    <w:rsid w:val="00765A86"/>
    <w:rsid w:val="00765BCC"/>
    <w:rsid w:val="00765F5A"/>
    <w:rsid w:val="00766314"/>
    <w:rsid w:val="00766945"/>
    <w:rsid w:val="00766EF0"/>
    <w:rsid w:val="00766F1C"/>
    <w:rsid w:val="00767876"/>
    <w:rsid w:val="00767B63"/>
    <w:rsid w:val="00767E6B"/>
    <w:rsid w:val="00767FB1"/>
    <w:rsid w:val="00770632"/>
    <w:rsid w:val="00770654"/>
    <w:rsid w:val="00770659"/>
    <w:rsid w:val="00770663"/>
    <w:rsid w:val="007708C1"/>
    <w:rsid w:val="00770C6C"/>
    <w:rsid w:val="00770EDC"/>
    <w:rsid w:val="00771019"/>
    <w:rsid w:val="0077101D"/>
    <w:rsid w:val="0077136D"/>
    <w:rsid w:val="0077153E"/>
    <w:rsid w:val="0077202B"/>
    <w:rsid w:val="0077221E"/>
    <w:rsid w:val="007723C6"/>
    <w:rsid w:val="007726A2"/>
    <w:rsid w:val="007726A5"/>
    <w:rsid w:val="00772EE0"/>
    <w:rsid w:val="00772F5F"/>
    <w:rsid w:val="007734DB"/>
    <w:rsid w:val="0077354E"/>
    <w:rsid w:val="00773A28"/>
    <w:rsid w:val="00773AE3"/>
    <w:rsid w:val="00774055"/>
    <w:rsid w:val="007747EA"/>
    <w:rsid w:val="00774983"/>
    <w:rsid w:val="00774B77"/>
    <w:rsid w:val="00775219"/>
    <w:rsid w:val="00775738"/>
    <w:rsid w:val="00775C36"/>
    <w:rsid w:val="00775C8C"/>
    <w:rsid w:val="00775D80"/>
    <w:rsid w:val="00775D87"/>
    <w:rsid w:val="007762BE"/>
    <w:rsid w:val="0077651B"/>
    <w:rsid w:val="0077698A"/>
    <w:rsid w:val="00776BD8"/>
    <w:rsid w:val="00777010"/>
    <w:rsid w:val="00777226"/>
    <w:rsid w:val="0077726D"/>
    <w:rsid w:val="007776E5"/>
    <w:rsid w:val="00777791"/>
    <w:rsid w:val="007779F1"/>
    <w:rsid w:val="00777A9F"/>
    <w:rsid w:val="00777B4F"/>
    <w:rsid w:val="00777E92"/>
    <w:rsid w:val="0078006C"/>
    <w:rsid w:val="007800C6"/>
    <w:rsid w:val="007803B9"/>
    <w:rsid w:val="007806CE"/>
    <w:rsid w:val="00780804"/>
    <w:rsid w:val="007809F8"/>
    <w:rsid w:val="00780A1C"/>
    <w:rsid w:val="00780A8B"/>
    <w:rsid w:val="0078165E"/>
    <w:rsid w:val="007816D5"/>
    <w:rsid w:val="00782302"/>
    <w:rsid w:val="007823ED"/>
    <w:rsid w:val="00782643"/>
    <w:rsid w:val="0078285B"/>
    <w:rsid w:val="007829B7"/>
    <w:rsid w:val="00782B06"/>
    <w:rsid w:val="00782DFA"/>
    <w:rsid w:val="007834CB"/>
    <w:rsid w:val="007838AD"/>
    <w:rsid w:val="00783ECE"/>
    <w:rsid w:val="00783FE5"/>
    <w:rsid w:val="00784382"/>
    <w:rsid w:val="0078444B"/>
    <w:rsid w:val="00784F52"/>
    <w:rsid w:val="0078504B"/>
    <w:rsid w:val="00785050"/>
    <w:rsid w:val="007850E4"/>
    <w:rsid w:val="007853EC"/>
    <w:rsid w:val="007855B5"/>
    <w:rsid w:val="007855F6"/>
    <w:rsid w:val="007856B0"/>
    <w:rsid w:val="00785768"/>
    <w:rsid w:val="00785AB1"/>
    <w:rsid w:val="00785B28"/>
    <w:rsid w:val="00785B81"/>
    <w:rsid w:val="00786738"/>
    <w:rsid w:val="00786844"/>
    <w:rsid w:val="007869AE"/>
    <w:rsid w:val="007871F0"/>
    <w:rsid w:val="007877B1"/>
    <w:rsid w:val="0079025E"/>
    <w:rsid w:val="00790563"/>
    <w:rsid w:val="00790DE0"/>
    <w:rsid w:val="00790E68"/>
    <w:rsid w:val="00791685"/>
    <w:rsid w:val="007917FC"/>
    <w:rsid w:val="00791931"/>
    <w:rsid w:val="00791AEB"/>
    <w:rsid w:val="00791E29"/>
    <w:rsid w:val="00791F6D"/>
    <w:rsid w:val="00792843"/>
    <w:rsid w:val="007928F4"/>
    <w:rsid w:val="00792B88"/>
    <w:rsid w:val="00793B6C"/>
    <w:rsid w:val="00793EA9"/>
    <w:rsid w:val="00794A1B"/>
    <w:rsid w:val="00794DCD"/>
    <w:rsid w:val="00794DEB"/>
    <w:rsid w:val="00794E9C"/>
    <w:rsid w:val="0079569F"/>
    <w:rsid w:val="00795D9B"/>
    <w:rsid w:val="0079633E"/>
    <w:rsid w:val="007963BC"/>
    <w:rsid w:val="007964F0"/>
    <w:rsid w:val="0079685F"/>
    <w:rsid w:val="00796878"/>
    <w:rsid w:val="007968BC"/>
    <w:rsid w:val="00796902"/>
    <w:rsid w:val="00796A32"/>
    <w:rsid w:val="00796C2E"/>
    <w:rsid w:val="00796CCE"/>
    <w:rsid w:val="007971DA"/>
    <w:rsid w:val="00797A9B"/>
    <w:rsid w:val="00797F83"/>
    <w:rsid w:val="007A02F7"/>
    <w:rsid w:val="007A0724"/>
    <w:rsid w:val="007A0766"/>
    <w:rsid w:val="007A0930"/>
    <w:rsid w:val="007A0B37"/>
    <w:rsid w:val="007A0E18"/>
    <w:rsid w:val="007A0FE0"/>
    <w:rsid w:val="007A0FFC"/>
    <w:rsid w:val="007A1234"/>
    <w:rsid w:val="007A160F"/>
    <w:rsid w:val="007A18BD"/>
    <w:rsid w:val="007A1915"/>
    <w:rsid w:val="007A1A59"/>
    <w:rsid w:val="007A2110"/>
    <w:rsid w:val="007A2403"/>
    <w:rsid w:val="007A241B"/>
    <w:rsid w:val="007A29A2"/>
    <w:rsid w:val="007A29C9"/>
    <w:rsid w:val="007A2BB2"/>
    <w:rsid w:val="007A2CEC"/>
    <w:rsid w:val="007A308E"/>
    <w:rsid w:val="007A3A8F"/>
    <w:rsid w:val="007A3F95"/>
    <w:rsid w:val="007A411F"/>
    <w:rsid w:val="007A4379"/>
    <w:rsid w:val="007A45F1"/>
    <w:rsid w:val="007A4649"/>
    <w:rsid w:val="007A46ED"/>
    <w:rsid w:val="007A4D1A"/>
    <w:rsid w:val="007A5505"/>
    <w:rsid w:val="007A595A"/>
    <w:rsid w:val="007A59A1"/>
    <w:rsid w:val="007A59BB"/>
    <w:rsid w:val="007A5C54"/>
    <w:rsid w:val="007A5EF6"/>
    <w:rsid w:val="007A62F4"/>
    <w:rsid w:val="007A630E"/>
    <w:rsid w:val="007A6A28"/>
    <w:rsid w:val="007A702E"/>
    <w:rsid w:val="007A76CE"/>
    <w:rsid w:val="007A7931"/>
    <w:rsid w:val="007A79F2"/>
    <w:rsid w:val="007B0039"/>
    <w:rsid w:val="007B0186"/>
    <w:rsid w:val="007B0588"/>
    <w:rsid w:val="007B05F3"/>
    <w:rsid w:val="007B090E"/>
    <w:rsid w:val="007B1736"/>
    <w:rsid w:val="007B17A2"/>
    <w:rsid w:val="007B18D8"/>
    <w:rsid w:val="007B1973"/>
    <w:rsid w:val="007B19A7"/>
    <w:rsid w:val="007B19C5"/>
    <w:rsid w:val="007B1E25"/>
    <w:rsid w:val="007B2275"/>
    <w:rsid w:val="007B2405"/>
    <w:rsid w:val="007B2483"/>
    <w:rsid w:val="007B314E"/>
    <w:rsid w:val="007B33D1"/>
    <w:rsid w:val="007B345A"/>
    <w:rsid w:val="007B368B"/>
    <w:rsid w:val="007B36A2"/>
    <w:rsid w:val="007B3B91"/>
    <w:rsid w:val="007B3C65"/>
    <w:rsid w:val="007B3EB8"/>
    <w:rsid w:val="007B4134"/>
    <w:rsid w:val="007B4234"/>
    <w:rsid w:val="007B42C0"/>
    <w:rsid w:val="007B44AA"/>
    <w:rsid w:val="007B44C2"/>
    <w:rsid w:val="007B48E5"/>
    <w:rsid w:val="007B503C"/>
    <w:rsid w:val="007B535A"/>
    <w:rsid w:val="007B5AF2"/>
    <w:rsid w:val="007B5D43"/>
    <w:rsid w:val="007B5D6C"/>
    <w:rsid w:val="007B5D7B"/>
    <w:rsid w:val="007B5FBD"/>
    <w:rsid w:val="007B6141"/>
    <w:rsid w:val="007B6398"/>
    <w:rsid w:val="007B6609"/>
    <w:rsid w:val="007B69D0"/>
    <w:rsid w:val="007B6EE3"/>
    <w:rsid w:val="007B7080"/>
    <w:rsid w:val="007B711B"/>
    <w:rsid w:val="007B72A3"/>
    <w:rsid w:val="007B76E5"/>
    <w:rsid w:val="007B7A4F"/>
    <w:rsid w:val="007B7B18"/>
    <w:rsid w:val="007B7B6B"/>
    <w:rsid w:val="007B7F62"/>
    <w:rsid w:val="007C00D6"/>
    <w:rsid w:val="007C05BF"/>
    <w:rsid w:val="007C06B3"/>
    <w:rsid w:val="007C0E83"/>
    <w:rsid w:val="007C0F9A"/>
    <w:rsid w:val="007C1012"/>
    <w:rsid w:val="007C1C9A"/>
    <w:rsid w:val="007C23C0"/>
    <w:rsid w:val="007C2628"/>
    <w:rsid w:val="007C29FD"/>
    <w:rsid w:val="007C2D44"/>
    <w:rsid w:val="007C2FB5"/>
    <w:rsid w:val="007C33B7"/>
    <w:rsid w:val="007C3683"/>
    <w:rsid w:val="007C3888"/>
    <w:rsid w:val="007C38BB"/>
    <w:rsid w:val="007C391C"/>
    <w:rsid w:val="007C3944"/>
    <w:rsid w:val="007C3B62"/>
    <w:rsid w:val="007C3BEC"/>
    <w:rsid w:val="007C3DE8"/>
    <w:rsid w:val="007C3F25"/>
    <w:rsid w:val="007C407E"/>
    <w:rsid w:val="007C42DF"/>
    <w:rsid w:val="007C45A5"/>
    <w:rsid w:val="007C48FC"/>
    <w:rsid w:val="007C4BA3"/>
    <w:rsid w:val="007C4EFC"/>
    <w:rsid w:val="007C4F52"/>
    <w:rsid w:val="007C51B0"/>
    <w:rsid w:val="007C582E"/>
    <w:rsid w:val="007C68B7"/>
    <w:rsid w:val="007C6A91"/>
    <w:rsid w:val="007C6B2D"/>
    <w:rsid w:val="007C6B4A"/>
    <w:rsid w:val="007C6D4E"/>
    <w:rsid w:val="007C7100"/>
    <w:rsid w:val="007C71EF"/>
    <w:rsid w:val="007C7445"/>
    <w:rsid w:val="007C7554"/>
    <w:rsid w:val="007C7C8D"/>
    <w:rsid w:val="007C7FB0"/>
    <w:rsid w:val="007D012F"/>
    <w:rsid w:val="007D020C"/>
    <w:rsid w:val="007D0642"/>
    <w:rsid w:val="007D0D27"/>
    <w:rsid w:val="007D11F1"/>
    <w:rsid w:val="007D124C"/>
    <w:rsid w:val="007D1332"/>
    <w:rsid w:val="007D1543"/>
    <w:rsid w:val="007D18D1"/>
    <w:rsid w:val="007D1987"/>
    <w:rsid w:val="007D1ECE"/>
    <w:rsid w:val="007D1F3E"/>
    <w:rsid w:val="007D2121"/>
    <w:rsid w:val="007D269B"/>
    <w:rsid w:val="007D2A1B"/>
    <w:rsid w:val="007D2C96"/>
    <w:rsid w:val="007D3009"/>
    <w:rsid w:val="007D3D8B"/>
    <w:rsid w:val="007D441C"/>
    <w:rsid w:val="007D451F"/>
    <w:rsid w:val="007D468E"/>
    <w:rsid w:val="007D47AB"/>
    <w:rsid w:val="007D491E"/>
    <w:rsid w:val="007D508F"/>
    <w:rsid w:val="007D5626"/>
    <w:rsid w:val="007D598B"/>
    <w:rsid w:val="007D5FCE"/>
    <w:rsid w:val="007D7087"/>
    <w:rsid w:val="007D70FE"/>
    <w:rsid w:val="007D7490"/>
    <w:rsid w:val="007D780B"/>
    <w:rsid w:val="007D7EAF"/>
    <w:rsid w:val="007E0101"/>
    <w:rsid w:val="007E0123"/>
    <w:rsid w:val="007E0157"/>
    <w:rsid w:val="007E0B10"/>
    <w:rsid w:val="007E0B7C"/>
    <w:rsid w:val="007E16E5"/>
    <w:rsid w:val="007E16EB"/>
    <w:rsid w:val="007E188B"/>
    <w:rsid w:val="007E1F24"/>
    <w:rsid w:val="007E202E"/>
    <w:rsid w:val="007E224D"/>
    <w:rsid w:val="007E336F"/>
    <w:rsid w:val="007E3399"/>
    <w:rsid w:val="007E33BD"/>
    <w:rsid w:val="007E3653"/>
    <w:rsid w:val="007E389C"/>
    <w:rsid w:val="007E3A1E"/>
    <w:rsid w:val="007E40CA"/>
    <w:rsid w:val="007E4643"/>
    <w:rsid w:val="007E48D2"/>
    <w:rsid w:val="007E4920"/>
    <w:rsid w:val="007E49AF"/>
    <w:rsid w:val="007E4DD9"/>
    <w:rsid w:val="007E54AD"/>
    <w:rsid w:val="007E5E0B"/>
    <w:rsid w:val="007E5E24"/>
    <w:rsid w:val="007E5EDF"/>
    <w:rsid w:val="007E6DD5"/>
    <w:rsid w:val="007E6FF1"/>
    <w:rsid w:val="007E7021"/>
    <w:rsid w:val="007E7087"/>
    <w:rsid w:val="007E71AF"/>
    <w:rsid w:val="007E7681"/>
    <w:rsid w:val="007E796B"/>
    <w:rsid w:val="007E79C4"/>
    <w:rsid w:val="007E7C6C"/>
    <w:rsid w:val="007E7EAB"/>
    <w:rsid w:val="007E7F52"/>
    <w:rsid w:val="007F0182"/>
    <w:rsid w:val="007F04EF"/>
    <w:rsid w:val="007F0C4F"/>
    <w:rsid w:val="007F10C7"/>
    <w:rsid w:val="007F12E2"/>
    <w:rsid w:val="007F13A5"/>
    <w:rsid w:val="007F1420"/>
    <w:rsid w:val="007F1A14"/>
    <w:rsid w:val="007F1F56"/>
    <w:rsid w:val="007F2052"/>
    <w:rsid w:val="007F232C"/>
    <w:rsid w:val="007F34DF"/>
    <w:rsid w:val="007F367D"/>
    <w:rsid w:val="007F3728"/>
    <w:rsid w:val="007F39D3"/>
    <w:rsid w:val="007F39D9"/>
    <w:rsid w:val="007F3B8B"/>
    <w:rsid w:val="007F3C0E"/>
    <w:rsid w:val="007F426F"/>
    <w:rsid w:val="007F43F2"/>
    <w:rsid w:val="007F457E"/>
    <w:rsid w:val="007F47CB"/>
    <w:rsid w:val="007F4D11"/>
    <w:rsid w:val="007F5591"/>
    <w:rsid w:val="007F57E1"/>
    <w:rsid w:val="007F5967"/>
    <w:rsid w:val="007F5E3B"/>
    <w:rsid w:val="007F6438"/>
    <w:rsid w:val="007F64DB"/>
    <w:rsid w:val="007F68CD"/>
    <w:rsid w:val="007F724F"/>
    <w:rsid w:val="007F73CA"/>
    <w:rsid w:val="007F7401"/>
    <w:rsid w:val="008002C3"/>
    <w:rsid w:val="008007CF"/>
    <w:rsid w:val="00800A67"/>
    <w:rsid w:val="0080103B"/>
    <w:rsid w:val="0080115F"/>
    <w:rsid w:val="008011D6"/>
    <w:rsid w:val="0080152C"/>
    <w:rsid w:val="0080172D"/>
    <w:rsid w:val="00801742"/>
    <w:rsid w:val="0080181E"/>
    <w:rsid w:val="00801E5E"/>
    <w:rsid w:val="00802106"/>
    <w:rsid w:val="008027F1"/>
    <w:rsid w:val="00802AB9"/>
    <w:rsid w:val="00802B91"/>
    <w:rsid w:val="00802E4B"/>
    <w:rsid w:val="00803498"/>
    <w:rsid w:val="0080354B"/>
    <w:rsid w:val="008038E0"/>
    <w:rsid w:val="00803A29"/>
    <w:rsid w:val="00803BDC"/>
    <w:rsid w:val="00803C82"/>
    <w:rsid w:val="00803DBF"/>
    <w:rsid w:val="0080407E"/>
    <w:rsid w:val="00804240"/>
    <w:rsid w:val="00804828"/>
    <w:rsid w:val="00804871"/>
    <w:rsid w:val="00804CA5"/>
    <w:rsid w:val="00805011"/>
    <w:rsid w:val="008053EC"/>
    <w:rsid w:val="008055EA"/>
    <w:rsid w:val="00805721"/>
    <w:rsid w:val="00805E55"/>
    <w:rsid w:val="0080614D"/>
    <w:rsid w:val="00806581"/>
    <w:rsid w:val="0080660F"/>
    <w:rsid w:val="0080663B"/>
    <w:rsid w:val="00806B36"/>
    <w:rsid w:val="00806CF8"/>
    <w:rsid w:val="00806F4C"/>
    <w:rsid w:val="00807598"/>
    <w:rsid w:val="0080760E"/>
    <w:rsid w:val="008076FA"/>
    <w:rsid w:val="008077D6"/>
    <w:rsid w:val="00807AEE"/>
    <w:rsid w:val="00807C09"/>
    <w:rsid w:val="00810000"/>
    <w:rsid w:val="008100C7"/>
    <w:rsid w:val="008101A9"/>
    <w:rsid w:val="008108FE"/>
    <w:rsid w:val="008109A7"/>
    <w:rsid w:val="00810EC2"/>
    <w:rsid w:val="00810FE1"/>
    <w:rsid w:val="00811608"/>
    <w:rsid w:val="00811F74"/>
    <w:rsid w:val="00812191"/>
    <w:rsid w:val="00812624"/>
    <w:rsid w:val="00812AF7"/>
    <w:rsid w:val="00812B4F"/>
    <w:rsid w:val="00812B76"/>
    <w:rsid w:val="00813331"/>
    <w:rsid w:val="008134C3"/>
    <w:rsid w:val="0081357B"/>
    <w:rsid w:val="008135CA"/>
    <w:rsid w:val="00813641"/>
    <w:rsid w:val="0081375B"/>
    <w:rsid w:val="00813F83"/>
    <w:rsid w:val="00814753"/>
    <w:rsid w:val="00814866"/>
    <w:rsid w:val="00814B68"/>
    <w:rsid w:val="00814C3A"/>
    <w:rsid w:val="00815070"/>
    <w:rsid w:val="00815B23"/>
    <w:rsid w:val="00815CF2"/>
    <w:rsid w:val="00815FFB"/>
    <w:rsid w:val="00816099"/>
    <w:rsid w:val="008163DA"/>
    <w:rsid w:val="008164A0"/>
    <w:rsid w:val="00816841"/>
    <w:rsid w:val="00816D2D"/>
    <w:rsid w:val="0081785E"/>
    <w:rsid w:val="008178B1"/>
    <w:rsid w:val="00817DD6"/>
    <w:rsid w:val="00820002"/>
    <w:rsid w:val="00820112"/>
    <w:rsid w:val="008203AD"/>
    <w:rsid w:val="00820D23"/>
    <w:rsid w:val="00820D83"/>
    <w:rsid w:val="0082100A"/>
    <w:rsid w:val="00821A60"/>
    <w:rsid w:val="00821B07"/>
    <w:rsid w:val="00821B31"/>
    <w:rsid w:val="00821C57"/>
    <w:rsid w:val="00821EEE"/>
    <w:rsid w:val="00821FFC"/>
    <w:rsid w:val="0082202E"/>
    <w:rsid w:val="00822187"/>
    <w:rsid w:val="00822600"/>
    <w:rsid w:val="00822740"/>
    <w:rsid w:val="00822A01"/>
    <w:rsid w:val="00822ADC"/>
    <w:rsid w:val="008232ED"/>
    <w:rsid w:val="0082345D"/>
    <w:rsid w:val="008237E5"/>
    <w:rsid w:val="00823D0F"/>
    <w:rsid w:val="008242E5"/>
    <w:rsid w:val="00824461"/>
    <w:rsid w:val="0082482A"/>
    <w:rsid w:val="0082522B"/>
    <w:rsid w:val="00825BFA"/>
    <w:rsid w:val="00825CA4"/>
    <w:rsid w:val="00826066"/>
    <w:rsid w:val="008264D1"/>
    <w:rsid w:val="008267E0"/>
    <w:rsid w:val="00826C43"/>
    <w:rsid w:val="00826E49"/>
    <w:rsid w:val="00826ED6"/>
    <w:rsid w:val="0082713B"/>
    <w:rsid w:val="00827141"/>
    <w:rsid w:val="00827489"/>
    <w:rsid w:val="0082756D"/>
    <w:rsid w:val="00827850"/>
    <w:rsid w:val="00827A4B"/>
    <w:rsid w:val="00827CDC"/>
    <w:rsid w:val="00827D2C"/>
    <w:rsid w:val="008302A0"/>
    <w:rsid w:val="00830462"/>
    <w:rsid w:val="008304B3"/>
    <w:rsid w:val="00830627"/>
    <w:rsid w:val="00830BD2"/>
    <w:rsid w:val="00830D49"/>
    <w:rsid w:val="00830E5F"/>
    <w:rsid w:val="00830FDF"/>
    <w:rsid w:val="00831127"/>
    <w:rsid w:val="0083112F"/>
    <w:rsid w:val="00831408"/>
    <w:rsid w:val="0083151D"/>
    <w:rsid w:val="008318FD"/>
    <w:rsid w:val="00831FEF"/>
    <w:rsid w:val="0083211D"/>
    <w:rsid w:val="008323E3"/>
    <w:rsid w:val="0083243E"/>
    <w:rsid w:val="00832476"/>
    <w:rsid w:val="0083276E"/>
    <w:rsid w:val="008327C8"/>
    <w:rsid w:val="00832921"/>
    <w:rsid w:val="00832CE4"/>
    <w:rsid w:val="00832D42"/>
    <w:rsid w:val="008333E9"/>
    <w:rsid w:val="00833420"/>
    <w:rsid w:val="00833516"/>
    <w:rsid w:val="0083382F"/>
    <w:rsid w:val="008338D7"/>
    <w:rsid w:val="008339D6"/>
    <w:rsid w:val="00833A9D"/>
    <w:rsid w:val="00833FD4"/>
    <w:rsid w:val="00834250"/>
    <w:rsid w:val="00834282"/>
    <w:rsid w:val="00834935"/>
    <w:rsid w:val="008350A1"/>
    <w:rsid w:val="008355EC"/>
    <w:rsid w:val="0083570A"/>
    <w:rsid w:val="008363E9"/>
    <w:rsid w:val="00836B54"/>
    <w:rsid w:val="00836BFB"/>
    <w:rsid w:val="00836F7C"/>
    <w:rsid w:val="00836FEB"/>
    <w:rsid w:val="0083702D"/>
    <w:rsid w:val="008374AE"/>
    <w:rsid w:val="008376C4"/>
    <w:rsid w:val="0083781C"/>
    <w:rsid w:val="0083789D"/>
    <w:rsid w:val="00837AEC"/>
    <w:rsid w:val="00837DF6"/>
    <w:rsid w:val="00840053"/>
    <w:rsid w:val="00840582"/>
    <w:rsid w:val="008405D7"/>
    <w:rsid w:val="00840F62"/>
    <w:rsid w:val="00841099"/>
    <w:rsid w:val="008416F3"/>
    <w:rsid w:val="008418EE"/>
    <w:rsid w:val="00841BF8"/>
    <w:rsid w:val="00841C9C"/>
    <w:rsid w:val="00841F79"/>
    <w:rsid w:val="00841F8D"/>
    <w:rsid w:val="00842343"/>
    <w:rsid w:val="008425D6"/>
    <w:rsid w:val="00842D20"/>
    <w:rsid w:val="00843C5C"/>
    <w:rsid w:val="00843D7B"/>
    <w:rsid w:val="00843F2D"/>
    <w:rsid w:val="00844476"/>
    <w:rsid w:val="00844D48"/>
    <w:rsid w:val="00845103"/>
    <w:rsid w:val="008453AB"/>
    <w:rsid w:val="00845791"/>
    <w:rsid w:val="00845B05"/>
    <w:rsid w:val="00845EFF"/>
    <w:rsid w:val="008462EF"/>
    <w:rsid w:val="008465CD"/>
    <w:rsid w:val="008468EE"/>
    <w:rsid w:val="00846AAB"/>
    <w:rsid w:val="00846BE8"/>
    <w:rsid w:val="00846D0C"/>
    <w:rsid w:val="0084711B"/>
    <w:rsid w:val="00847301"/>
    <w:rsid w:val="0084750B"/>
    <w:rsid w:val="00847600"/>
    <w:rsid w:val="00847795"/>
    <w:rsid w:val="0084780C"/>
    <w:rsid w:val="00847845"/>
    <w:rsid w:val="00847A41"/>
    <w:rsid w:val="008508AD"/>
    <w:rsid w:val="00850A53"/>
    <w:rsid w:val="00850B17"/>
    <w:rsid w:val="00850B23"/>
    <w:rsid w:val="00850EA1"/>
    <w:rsid w:val="00851172"/>
    <w:rsid w:val="00851398"/>
    <w:rsid w:val="00851431"/>
    <w:rsid w:val="008515F7"/>
    <w:rsid w:val="00851764"/>
    <w:rsid w:val="00851A3D"/>
    <w:rsid w:val="00851AC4"/>
    <w:rsid w:val="00852AF8"/>
    <w:rsid w:val="008533FA"/>
    <w:rsid w:val="00853A22"/>
    <w:rsid w:val="00853E48"/>
    <w:rsid w:val="00853F23"/>
    <w:rsid w:val="00853FC6"/>
    <w:rsid w:val="0085503E"/>
    <w:rsid w:val="00855095"/>
    <w:rsid w:val="008551D3"/>
    <w:rsid w:val="00855219"/>
    <w:rsid w:val="00856232"/>
    <w:rsid w:val="00856568"/>
    <w:rsid w:val="00856783"/>
    <w:rsid w:val="00856990"/>
    <w:rsid w:val="00856C1A"/>
    <w:rsid w:val="008572AE"/>
    <w:rsid w:val="00857785"/>
    <w:rsid w:val="0085797A"/>
    <w:rsid w:val="00860090"/>
    <w:rsid w:val="008601E2"/>
    <w:rsid w:val="008602F3"/>
    <w:rsid w:val="008606CC"/>
    <w:rsid w:val="00860BED"/>
    <w:rsid w:val="00860F02"/>
    <w:rsid w:val="00860FCD"/>
    <w:rsid w:val="00861595"/>
    <w:rsid w:val="008621A1"/>
    <w:rsid w:val="00862319"/>
    <w:rsid w:val="0086242A"/>
    <w:rsid w:val="00862BBB"/>
    <w:rsid w:val="00862F70"/>
    <w:rsid w:val="00863260"/>
    <w:rsid w:val="00863705"/>
    <w:rsid w:val="00863B5A"/>
    <w:rsid w:val="0086401B"/>
    <w:rsid w:val="00864977"/>
    <w:rsid w:val="00864E9A"/>
    <w:rsid w:val="008650D4"/>
    <w:rsid w:val="00865218"/>
    <w:rsid w:val="008653B4"/>
    <w:rsid w:val="00865852"/>
    <w:rsid w:val="008659EA"/>
    <w:rsid w:val="00865AF6"/>
    <w:rsid w:val="00866D98"/>
    <w:rsid w:val="00867316"/>
    <w:rsid w:val="008673AA"/>
    <w:rsid w:val="008676E9"/>
    <w:rsid w:val="008700C4"/>
    <w:rsid w:val="0087020C"/>
    <w:rsid w:val="00870306"/>
    <w:rsid w:val="00870663"/>
    <w:rsid w:val="008708F5"/>
    <w:rsid w:val="0087137D"/>
    <w:rsid w:val="008713E0"/>
    <w:rsid w:val="008715E0"/>
    <w:rsid w:val="0087187C"/>
    <w:rsid w:val="00871D3E"/>
    <w:rsid w:val="008728CF"/>
    <w:rsid w:val="00872F66"/>
    <w:rsid w:val="0087338B"/>
    <w:rsid w:val="00873473"/>
    <w:rsid w:val="00873811"/>
    <w:rsid w:val="00873944"/>
    <w:rsid w:val="00873A4D"/>
    <w:rsid w:val="00873ECC"/>
    <w:rsid w:val="00873EE2"/>
    <w:rsid w:val="00874951"/>
    <w:rsid w:val="00874CB5"/>
    <w:rsid w:val="0087502E"/>
    <w:rsid w:val="00875548"/>
    <w:rsid w:val="008756DD"/>
    <w:rsid w:val="00875D03"/>
    <w:rsid w:val="008761E6"/>
    <w:rsid w:val="008761FC"/>
    <w:rsid w:val="00876605"/>
    <w:rsid w:val="008766E3"/>
    <w:rsid w:val="008767A9"/>
    <w:rsid w:val="00876A84"/>
    <w:rsid w:val="00876BDD"/>
    <w:rsid w:val="00876F0D"/>
    <w:rsid w:val="00877240"/>
    <w:rsid w:val="00877E4A"/>
    <w:rsid w:val="008800D4"/>
    <w:rsid w:val="008805BB"/>
    <w:rsid w:val="00880828"/>
    <w:rsid w:val="00880851"/>
    <w:rsid w:val="0088094C"/>
    <w:rsid w:val="00880AA5"/>
    <w:rsid w:val="00880B95"/>
    <w:rsid w:val="008812B4"/>
    <w:rsid w:val="00881562"/>
    <w:rsid w:val="00881A3E"/>
    <w:rsid w:val="00881BA3"/>
    <w:rsid w:val="00881BC2"/>
    <w:rsid w:val="00882318"/>
    <w:rsid w:val="008825CD"/>
    <w:rsid w:val="008833D5"/>
    <w:rsid w:val="0088341D"/>
    <w:rsid w:val="00883497"/>
    <w:rsid w:val="008835BE"/>
    <w:rsid w:val="00883B9F"/>
    <w:rsid w:val="008842FF"/>
    <w:rsid w:val="00884492"/>
    <w:rsid w:val="008846A1"/>
    <w:rsid w:val="00884BD9"/>
    <w:rsid w:val="00884CDA"/>
    <w:rsid w:val="00884DB1"/>
    <w:rsid w:val="00884EE0"/>
    <w:rsid w:val="00884EFD"/>
    <w:rsid w:val="0088516D"/>
    <w:rsid w:val="00885593"/>
    <w:rsid w:val="00885769"/>
    <w:rsid w:val="00885A00"/>
    <w:rsid w:val="0088606E"/>
    <w:rsid w:val="00886218"/>
    <w:rsid w:val="00886294"/>
    <w:rsid w:val="00886490"/>
    <w:rsid w:val="00886D91"/>
    <w:rsid w:val="00886E14"/>
    <w:rsid w:val="00886E1E"/>
    <w:rsid w:val="008870C2"/>
    <w:rsid w:val="00887649"/>
    <w:rsid w:val="0088781F"/>
    <w:rsid w:val="0088798D"/>
    <w:rsid w:val="00887A1C"/>
    <w:rsid w:val="00887B1D"/>
    <w:rsid w:val="00887B72"/>
    <w:rsid w:val="00890042"/>
    <w:rsid w:val="008907C0"/>
    <w:rsid w:val="00890A2E"/>
    <w:rsid w:val="00890DE0"/>
    <w:rsid w:val="00890F89"/>
    <w:rsid w:val="0089197E"/>
    <w:rsid w:val="00891F9C"/>
    <w:rsid w:val="00892513"/>
    <w:rsid w:val="0089281F"/>
    <w:rsid w:val="0089287B"/>
    <w:rsid w:val="00892B1D"/>
    <w:rsid w:val="00892BB9"/>
    <w:rsid w:val="00893048"/>
    <w:rsid w:val="008931EE"/>
    <w:rsid w:val="008934A4"/>
    <w:rsid w:val="00893832"/>
    <w:rsid w:val="008939B1"/>
    <w:rsid w:val="00893C42"/>
    <w:rsid w:val="00893DF8"/>
    <w:rsid w:val="008941B4"/>
    <w:rsid w:val="00894306"/>
    <w:rsid w:val="0089454D"/>
    <w:rsid w:val="0089479E"/>
    <w:rsid w:val="00894D19"/>
    <w:rsid w:val="00894D76"/>
    <w:rsid w:val="00894E74"/>
    <w:rsid w:val="0089545B"/>
    <w:rsid w:val="0089552B"/>
    <w:rsid w:val="00895693"/>
    <w:rsid w:val="0089587C"/>
    <w:rsid w:val="00895885"/>
    <w:rsid w:val="00896056"/>
    <w:rsid w:val="0089613D"/>
    <w:rsid w:val="00896216"/>
    <w:rsid w:val="008964C0"/>
    <w:rsid w:val="0089654E"/>
    <w:rsid w:val="008965DC"/>
    <w:rsid w:val="00896E67"/>
    <w:rsid w:val="00896FBF"/>
    <w:rsid w:val="00897489"/>
    <w:rsid w:val="00897AD6"/>
    <w:rsid w:val="008A0848"/>
    <w:rsid w:val="008A08CE"/>
    <w:rsid w:val="008A0C4A"/>
    <w:rsid w:val="008A1202"/>
    <w:rsid w:val="008A1F78"/>
    <w:rsid w:val="008A1F9D"/>
    <w:rsid w:val="008A1FF9"/>
    <w:rsid w:val="008A2130"/>
    <w:rsid w:val="008A2CEC"/>
    <w:rsid w:val="008A2EC4"/>
    <w:rsid w:val="008A2FD7"/>
    <w:rsid w:val="008A33B0"/>
    <w:rsid w:val="008A358E"/>
    <w:rsid w:val="008A360A"/>
    <w:rsid w:val="008A3A59"/>
    <w:rsid w:val="008A3CB9"/>
    <w:rsid w:val="008A3E17"/>
    <w:rsid w:val="008A4003"/>
    <w:rsid w:val="008A45D8"/>
    <w:rsid w:val="008A4E1C"/>
    <w:rsid w:val="008A4F78"/>
    <w:rsid w:val="008A54E5"/>
    <w:rsid w:val="008A55B5"/>
    <w:rsid w:val="008A5657"/>
    <w:rsid w:val="008A5802"/>
    <w:rsid w:val="008A5869"/>
    <w:rsid w:val="008A5920"/>
    <w:rsid w:val="008A59F0"/>
    <w:rsid w:val="008A5B45"/>
    <w:rsid w:val="008A5C23"/>
    <w:rsid w:val="008A63DF"/>
    <w:rsid w:val="008A655B"/>
    <w:rsid w:val="008A6DC9"/>
    <w:rsid w:val="008A7313"/>
    <w:rsid w:val="008A7A9D"/>
    <w:rsid w:val="008A7E19"/>
    <w:rsid w:val="008B05C7"/>
    <w:rsid w:val="008B072C"/>
    <w:rsid w:val="008B09EE"/>
    <w:rsid w:val="008B0CAC"/>
    <w:rsid w:val="008B0DC5"/>
    <w:rsid w:val="008B0F0F"/>
    <w:rsid w:val="008B1011"/>
    <w:rsid w:val="008B1122"/>
    <w:rsid w:val="008B1629"/>
    <w:rsid w:val="008B162E"/>
    <w:rsid w:val="008B1725"/>
    <w:rsid w:val="008B1C0A"/>
    <w:rsid w:val="008B248B"/>
    <w:rsid w:val="008B2C8C"/>
    <w:rsid w:val="008B2E95"/>
    <w:rsid w:val="008B309C"/>
    <w:rsid w:val="008B3499"/>
    <w:rsid w:val="008B3CCA"/>
    <w:rsid w:val="008B42AA"/>
    <w:rsid w:val="008B4826"/>
    <w:rsid w:val="008B4955"/>
    <w:rsid w:val="008B4BBD"/>
    <w:rsid w:val="008B5169"/>
    <w:rsid w:val="008B55CB"/>
    <w:rsid w:val="008B5645"/>
    <w:rsid w:val="008B576C"/>
    <w:rsid w:val="008B5EF4"/>
    <w:rsid w:val="008B6268"/>
    <w:rsid w:val="008B62D8"/>
    <w:rsid w:val="008B64F3"/>
    <w:rsid w:val="008B6AE6"/>
    <w:rsid w:val="008B6DAE"/>
    <w:rsid w:val="008B7392"/>
    <w:rsid w:val="008B77D4"/>
    <w:rsid w:val="008B79DB"/>
    <w:rsid w:val="008B7E27"/>
    <w:rsid w:val="008B7F77"/>
    <w:rsid w:val="008C038A"/>
    <w:rsid w:val="008C04F0"/>
    <w:rsid w:val="008C0F95"/>
    <w:rsid w:val="008C1151"/>
    <w:rsid w:val="008C135F"/>
    <w:rsid w:val="008C165F"/>
    <w:rsid w:val="008C18EE"/>
    <w:rsid w:val="008C1D60"/>
    <w:rsid w:val="008C1F15"/>
    <w:rsid w:val="008C22B1"/>
    <w:rsid w:val="008C257C"/>
    <w:rsid w:val="008C25DE"/>
    <w:rsid w:val="008C27CD"/>
    <w:rsid w:val="008C2B74"/>
    <w:rsid w:val="008C2F29"/>
    <w:rsid w:val="008C30B7"/>
    <w:rsid w:val="008C30CB"/>
    <w:rsid w:val="008C390F"/>
    <w:rsid w:val="008C4653"/>
    <w:rsid w:val="008C4694"/>
    <w:rsid w:val="008C50CC"/>
    <w:rsid w:val="008C56C1"/>
    <w:rsid w:val="008C57C0"/>
    <w:rsid w:val="008C59E6"/>
    <w:rsid w:val="008C5E4E"/>
    <w:rsid w:val="008C60B5"/>
    <w:rsid w:val="008C6276"/>
    <w:rsid w:val="008C637D"/>
    <w:rsid w:val="008C63E6"/>
    <w:rsid w:val="008C64B5"/>
    <w:rsid w:val="008C6953"/>
    <w:rsid w:val="008C6D11"/>
    <w:rsid w:val="008C7394"/>
    <w:rsid w:val="008C74C1"/>
    <w:rsid w:val="008C7888"/>
    <w:rsid w:val="008C78C1"/>
    <w:rsid w:val="008C7D37"/>
    <w:rsid w:val="008C7DED"/>
    <w:rsid w:val="008D146A"/>
    <w:rsid w:val="008D1544"/>
    <w:rsid w:val="008D16A1"/>
    <w:rsid w:val="008D19AA"/>
    <w:rsid w:val="008D1F22"/>
    <w:rsid w:val="008D1FEB"/>
    <w:rsid w:val="008D2002"/>
    <w:rsid w:val="008D21B0"/>
    <w:rsid w:val="008D22FB"/>
    <w:rsid w:val="008D25F7"/>
    <w:rsid w:val="008D2B66"/>
    <w:rsid w:val="008D2CBD"/>
    <w:rsid w:val="008D30CE"/>
    <w:rsid w:val="008D3891"/>
    <w:rsid w:val="008D38C3"/>
    <w:rsid w:val="008D394C"/>
    <w:rsid w:val="008D4336"/>
    <w:rsid w:val="008D4753"/>
    <w:rsid w:val="008D49C7"/>
    <w:rsid w:val="008D4AC3"/>
    <w:rsid w:val="008D4EA6"/>
    <w:rsid w:val="008D5095"/>
    <w:rsid w:val="008D51F2"/>
    <w:rsid w:val="008D5CAE"/>
    <w:rsid w:val="008D5FEA"/>
    <w:rsid w:val="008D62E5"/>
    <w:rsid w:val="008D641B"/>
    <w:rsid w:val="008D65D9"/>
    <w:rsid w:val="008D680D"/>
    <w:rsid w:val="008D6FE7"/>
    <w:rsid w:val="008D7289"/>
    <w:rsid w:val="008D7E40"/>
    <w:rsid w:val="008E0133"/>
    <w:rsid w:val="008E02ED"/>
    <w:rsid w:val="008E044B"/>
    <w:rsid w:val="008E0F0B"/>
    <w:rsid w:val="008E0F1F"/>
    <w:rsid w:val="008E0F84"/>
    <w:rsid w:val="008E10C4"/>
    <w:rsid w:val="008E1386"/>
    <w:rsid w:val="008E14E7"/>
    <w:rsid w:val="008E1631"/>
    <w:rsid w:val="008E1BBB"/>
    <w:rsid w:val="008E1C44"/>
    <w:rsid w:val="008E1CD8"/>
    <w:rsid w:val="008E1EDA"/>
    <w:rsid w:val="008E1EDD"/>
    <w:rsid w:val="008E21D1"/>
    <w:rsid w:val="008E268B"/>
    <w:rsid w:val="008E2726"/>
    <w:rsid w:val="008E2731"/>
    <w:rsid w:val="008E27A6"/>
    <w:rsid w:val="008E29E4"/>
    <w:rsid w:val="008E2A07"/>
    <w:rsid w:val="008E2D0D"/>
    <w:rsid w:val="008E32D0"/>
    <w:rsid w:val="008E33CF"/>
    <w:rsid w:val="008E391D"/>
    <w:rsid w:val="008E3A14"/>
    <w:rsid w:val="008E3B28"/>
    <w:rsid w:val="008E3D7D"/>
    <w:rsid w:val="008E3F4B"/>
    <w:rsid w:val="008E412A"/>
    <w:rsid w:val="008E4201"/>
    <w:rsid w:val="008E44F1"/>
    <w:rsid w:val="008E4788"/>
    <w:rsid w:val="008E48FB"/>
    <w:rsid w:val="008E4AC0"/>
    <w:rsid w:val="008E4C92"/>
    <w:rsid w:val="008E5428"/>
    <w:rsid w:val="008E5B0E"/>
    <w:rsid w:val="008E642E"/>
    <w:rsid w:val="008E658F"/>
    <w:rsid w:val="008E69A5"/>
    <w:rsid w:val="008E6A8A"/>
    <w:rsid w:val="008E70A5"/>
    <w:rsid w:val="008E7175"/>
    <w:rsid w:val="008E71B5"/>
    <w:rsid w:val="008E727D"/>
    <w:rsid w:val="008E7282"/>
    <w:rsid w:val="008F031D"/>
    <w:rsid w:val="008F0B6A"/>
    <w:rsid w:val="008F0D48"/>
    <w:rsid w:val="008F0EDD"/>
    <w:rsid w:val="008F0F06"/>
    <w:rsid w:val="008F0F1C"/>
    <w:rsid w:val="008F0FEE"/>
    <w:rsid w:val="008F116E"/>
    <w:rsid w:val="008F1227"/>
    <w:rsid w:val="008F130F"/>
    <w:rsid w:val="008F13F8"/>
    <w:rsid w:val="008F152C"/>
    <w:rsid w:val="008F1609"/>
    <w:rsid w:val="008F1C6A"/>
    <w:rsid w:val="008F1CED"/>
    <w:rsid w:val="008F1CFF"/>
    <w:rsid w:val="008F219E"/>
    <w:rsid w:val="008F245D"/>
    <w:rsid w:val="008F2BAD"/>
    <w:rsid w:val="008F2E15"/>
    <w:rsid w:val="008F2F66"/>
    <w:rsid w:val="008F32FA"/>
    <w:rsid w:val="008F3378"/>
    <w:rsid w:val="008F48CA"/>
    <w:rsid w:val="008F48CB"/>
    <w:rsid w:val="008F4987"/>
    <w:rsid w:val="008F4A7A"/>
    <w:rsid w:val="008F52AB"/>
    <w:rsid w:val="008F52B0"/>
    <w:rsid w:val="008F5317"/>
    <w:rsid w:val="008F58AA"/>
    <w:rsid w:val="008F5B7C"/>
    <w:rsid w:val="008F5E97"/>
    <w:rsid w:val="008F62A0"/>
    <w:rsid w:val="008F6332"/>
    <w:rsid w:val="008F6393"/>
    <w:rsid w:val="008F6542"/>
    <w:rsid w:val="008F6A74"/>
    <w:rsid w:val="008F6CC8"/>
    <w:rsid w:val="008F6E39"/>
    <w:rsid w:val="008F7034"/>
    <w:rsid w:val="008F779D"/>
    <w:rsid w:val="008F793D"/>
    <w:rsid w:val="008F7BDA"/>
    <w:rsid w:val="008F7DF2"/>
    <w:rsid w:val="008F7FB5"/>
    <w:rsid w:val="009000C5"/>
    <w:rsid w:val="009008DE"/>
    <w:rsid w:val="00900B38"/>
    <w:rsid w:val="00900C62"/>
    <w:rsid w:val="00900C6E"/>
    <w:rsid w:val="00900FE6"/>
    <w:rsid w:val="00901097"/>
    <w:rsid w:val="009012CB"/>
    <w:rsid w:val="0090145B"/>
    <w:rsid w:val="00901889"/>
    <w:rsid w:val="009019E3"/>
    <w:rsid w:val="009023F1"/>
    <w:rsid w:val="00902553"/>
    <w:rsid w:val="00902B19"/>
    <w:rsid w:val="00902C74"/>
    <w:rsid w:val="00903227"/>
    <w:rsid w:val="009032C5"/>
    <w:rsid w:val="00903749"/>
    <w:rsid w:val="00903AF2"/>
    <w:rsid w:val="00904093"/>
    <w:rsid w:val="00904824"/>
    <w:rsid w:val="00904D57"/>
    <w:rsid w:val="00905589"/>
    <w:rsid w:val="009056BF"/>
    <w:rsid w:val="00905A0C"/>
    <w:rsid w:val="00905A52"/>
    <w:rsid w:val="00905B0F"/>
    <w:rsid w:val="00905CF2"/>
    <w:rsid w:val="00905ECF"/>
    <w:rsid w:val="00906424"/>
    <w:rsid w:val="009064F7"/>
    <w:rsid w:val="009064FB"/>
    <w:rsid w:val="00906586"/>
    <w:rsid w:val="00906DA3"/>
    <w:rsid w:val="00906F2F"/>
    <w:rsid w:val="009074DC"/>
    <w:rsid w:val="009076E6"/>
    <w:rsid w:val="00907AE4"/>
    <w:rsid w:val="00910378"/>
    <w:rsid w:val="009104A6"/>
    <w:rsid w:val="0091051A"/>
    <w:rsid w:val="0091063B"/>
    <w:rsid w:val="009107D1"/>
    <w:rsid w:val="00911513"/>
    <w:rsid w:val="009115DE"/>
    <w:rsid w:val="00912A68"/>
    <w:rsid w:val="00912D8A"/>
    <w:rsid w:val="00912DEF"/>
    <w:rsid w:val="00913143"/>
    <w:rsid w:val="009131D1"/>
    <w:rsid w:val="009132BC"/>
    <w:rsid w:val="009135DD"/>
    <w:rsid w:val="00913678"/>
    <w:rsid w:val="00913CFF"/>
    <w:rsid w:val="00913E26"/>
    <w:rsid w:val="0091442A"/>
    <w:rsid w:val="00914A8D"/>
    <w:rsid w:val="00914B15"/>
    <w:rsid w:val="00914EF4"/>
    <w:rsid w:val="00914F95"/>
    <w:rsid w:val="0091501E"/>
    <w:rsid w:val="00915029"/>
    <w:rsid w:val="009152C6"/>
    <w:rsid w:val="009153A4"/>
    <w:rsid w:val="009154CB"/>
    <w:rsid w:val="00915C42"/>
    <w:rsid w:val="00916005"/>
    <w:rsid w:val="00916030"/>
    <w:rsid w:val="00916108"/>
    <w:rsid w:val="00916110"/>
    <w:rsid w:val="009161E9"/>
    <w:rsid w:val="009163FE"/>
    <w:rsid w:val="0091654C"/>
    <w:rsid w:val="00916AF7"/>
    <w:rsid w:val="0091726E"/>
    <w:rsid w:val="00917561"/>
    <w:rsid w:val="0091773E"/>
    <w:rsid w:val="00917F5A"/>
    <w:rsid w:val="0092042C"/>
    <w:rsid w:val="009204C3"/>
    <w:rsid w:val="00920702"/>
    <w:rsid w:val="00920CDE"/>
    <w:rsid w:val="00920FEA"/>
    <w:rsid w:val="0092104C"/>
    <w:rsid w:val="00921765"/>
    <w:rsid w:val="00921DF2"/>
    <w:rsid w:val="00922550"/>
    <w:rsid w:val="00922623"/>
    <w:rsid w:val="0092298B"/>
    <w:rsid w:val="009229BC"/>
    <w:rsid w:val="00922E38"/>
    <w:rsid w:val="00923190"/>
    <w:rsid w:val="0092396F"/>
    <w:rsid w:val="00923995"/>
    <w:rsid w:val="00923E89"/>
    <w:rsid w:val="00923FB0"/>
    <w:rsid w:val="00924C3E"/>
    <w:rsid w:val="00924F2A"/>
    <w:rsid w:val="0092543E"/>
    <w:rsid w:val="00925CD4"/>
    <w:rsid w:val="00925F13"/>
    <w:rsid w:val="0092628C"/>
    <w:rsid w:val="009263CD"/>
    <w:rsid w:val="00926646"/>
    <w:rsid w:val="00926764"/>
    <w:rsid w:val="009267F2"/>
    <w:rsid w:val="00926890"/>
    <w:rsid w:val="009269A9"/>
    <w:rsid w:val="00927186"/>
    <w:rsid w:val="009271A6"/>
    <w:rsid w:val="009278E7"/>
    <w:rsid w:val="00927CCF"/>
    <w:rsid w:val="00927FE1"/>
    <w:rsid w:val="0093058F"/>
    <w:rsid w:val="00930713"/>
    <w:rsid w:val="00930964"/>
    <w:rsid w:val="00930B11"/>
    <w:rsid w:val="00930C54"/>
    <w:rsid w:val="00930F53"/>
    <w:rsid w:val="00930F9A"/>
    <w:rsid w:val="009314EB"/>
    <w:rsid w:val="00931C54"/>
    <w:rsid w:val="00931CE3"/>
    <w:rsid w:val="00931FA5"/>
    <w:rsid w:val="00932183"/>
    <w:rsid w:val="00932256"/>
    <w:rsid w:val="0093232B"/>
    <w:rsid w:val="00932E10"/>
    <w:rsid w:val="00932ECF"/>
    <w:rsid w:val="00933599"/>
    <w:rsid w:val="009336D2"/>
    <w:rsid w:val="00933807"/>
    <w:rsid w:val="00933937"/>
    <w:rsid w:val="00933EFD"/>
    <w:rsid w:val="0093418B"/>
    <w:rsid w:val="00934370"/>
    <w:rsid w:val="009344D2"/>
    <w:rsid w:val="009345DB"/>
    <w:rsid w:val="00934623"/>
    <w:rsid w:val="009347B0"/>
    <w:rsid w:val="00934941"/>
    <w:rsid w:val="00934BA9"/>
    <w:rsid w:val="00934E76"/>
    <w:rsid w:val="0093508B"/>
    <w:rsid w:val="00935507"/>
    <w:rsid w:val="00935538"/>
    <w:rsid w:val="00935633"/>
    <w:rsid w:val="009358DD"/>
    <w:rsid w:val="009358FC"/>
    <w:rsid w:val="00936001"/>
    <w:rsid w:val="0093618F"/>
    <w:rsid w:val="00936438"/>
    <w:rsid w:val="009364DF"/>
    <w:rsid w:val="00936A94"/>
    <w:rsid w:val="009370E8"/>
    <w:rsid w:val="0093756E"/>
    <w:rsid w:val="00937781"/>
    <w:rsid w:val="00937ABF"/>
    <w:rsid w:val="00940101"/>
    <w:rsid w:val="00940533"/>
    <w:rsid w:val="00940633"/>
    <w:rsid w:val="0094063B"/>
    <w:rsid w:val="00940736"/>
    <w:rsid w:val="00940986"/>
    <w:rsid w:val="00940EE7"/>
    <w:rsid w:val="009414D4"/>
    <w:rsid w:val="00941714"/>
    <w:rsid w:val="009417F6"/>
    <w:rsid w:val="009418B1"/>
    <w:rsid w:val="00941CC8"/>
    <w:rsid w:val="009421E8"/>
    <w:rsid w:val="009426A3"/>
    <w:rsid w:val="00942889"/>
    <w:rsid w:val="00942B21"/>
    <w:rsid w:val="00942DBF"/>
    <w:rsid w:val="00942FFC"/>
    <w:rsid w:val="009434A6"/>
    <w:rsid w:val="009434F1"/>
    <w:rsid w:val="00943549"/>
    <w:rsid w:val="009435E2"/>
    <w:rsid w:val="0094385D"/>
    <w:rsid w:val="009439AC"/>
    <w:rsid w:val="009439F4"/>
    <w:rsid w:val="00943A93"/>
    <w:rsid w:val="0094438E"/>
    <w:rsid w:val="009445C7"/>
    <w:rsid w:val="009446E1"/>
    <w:rsid w:val="009449EF"/>
    <w:rsid w:val="00944C08"/>
    <w:rsid w:val="00945351"/>
    <w:rsid w:val="009459B9"/>
    <w:rsid w:val="00945E93"/>
    <w:rsid w:val="0094641A"/>
    <w:rsid w:val="00946740"/>
    <w:rsid w:val="00946793"/>
    <w:rsid w:val="0094738C"/>
    <w:rsid w:val="009477D7"/>
    <w:rsid w:val="00947808"/>
    <w:rsid w:val="00947E85"/>
    <w:rsid w:val="009500E0"/>
    <w:rsid w:val="00950329"/>
    <w:rsid w:val="0095064F"/>
    <w:rsid w:val="00950717"/>
    <w:rsid w:val="00950A45"/>
    <w:rsid w:val="00950DEF"/>
    <w:rsid w:val="00950F63"/>
    <w:rsid w:val="00951961"/>
    <w:rsid w:val="00951DB1"/>
    <w:rsid w:val="0095208B"/>
    <w:rsid w:val="009520A1"/>
    <w:rsid w:val="009520B9"/>
    <w:rsid w:val="0095221B"/>
    <w:rsid w:val="00952828"/>
    <w:rsid w:val="00952AB8"/>
    <w:rsid w:val="00952D60"/>
    <w:rsid w:val="00952E4F"/>
    <w:rsid w:val="00952F7F"/>
    <w:rsid w:val="009538E3"/>
    <w:rsid w:val="00953B28"/>
    <w:rsid w:val="00953CB1"/>
    <w:rsid w:val="00953D0A"/>
    <w:rsid w:val="00953E18"/>
    <w:rsid w:val="00953E49"/>
    <w:rsid w:val="00953EE2"/>
    <w:rsid w:val="00954354"/>
    <w:rsid w:val="0095438D"/>
    <w:rsid w:val="00954400"/>
    <w:rsid w:val="00954428"/>
    <w:rsid w:val="009546F4"/>
    <w:rsid w:val="0095478C"/>
    <w:rsid w:val="009547DB"/>
    <w:rsid w:val="0095481D"/>
    <w:rsid w:val="00954923"/>
    <w:rsid w:val="00954987"/>
    <w:rsid w:val="00954F51"/>
    <w:rsid w:val="009555A9"/>
    <w:rsid w:val="00955AC0"/>
    <w:rsid w:val="00955B44"/>
    <w:rsid w:val="00955D2F"/>
    <w:rsid w:val="0095620C"/>
    <w:rsid w:val="00956896"/>
    <w:rsid w:val="00956BC4"/>
    <w:rsid w:val="00956E9E"/>
    <w:rsid w:val="00957065"/>
    <w:rsid w:val="009577E8"/>
    <w:rsid w:val="00957A91"/>
    <w:rsid w:val="00957BA8"/>
    <w:rsid w:val="00957E00"/>
    <w:rsid w:val="00957FFE"/>
    <w:rsid w:val="0096001C"/>
    <w:rsid w:val="0096011A"/>
    <w:rsid w:val="009605A9"/>
    <w:rsid w:val="0096087B"/>
    <w:rsid w:val="009608EF"/>
    <w:rsid w:val="00960C8A"/>
    <w:rsid w:val="00960DB8"/>
    <w:rsid w:val="009611D9"/>
    <w:rsid w:val="0096174A"/>
    <w:rsid w:val="00961946"/>
    <w:rsid w:val="00961C4E"/>
    <w:rsid w:val="00961CD8"/>
    <w:rsid w:val="00961EE0"/>
    <w:rsid w:val="009622C0"/>
    <w:rsid w:val="009624FB"/>
    <w:rsid w:val="00962D8E"/>
    <w:rsid w:val="00963775"/>
    <w:rsid w:val="00963D76"/>
    <w:rsid w:val="00964094"/>
    <w:rsid w:val="009646D9"/>
    <w:rsid w:val="00965047"/>
    <w:rsid w:val="00965610"/>
    <w:rsid w:val="009658A3"/>
    <w:rsid w:val="00965DAB"/>
    <w:rsid w:val="00966204"/>
    <w:rsid w:val="0096640B"/>
    <w:rsid w:val="00966586"/>
    <w:rsid w:val="009666E0"/>
    <w:rsid w:val="00966FBA"/>
    <w:rsid w:val="009677E6"/>
    <w:rsid w:val="00967821"/>
    <w:rsid w:val="009678C5"/>
    <w:rsid w:val="00967A63"/>
    <w:rsid w:val="00967B4E"/>
    <w:rsid w:val="00967C6C"/>
    <w:rsid w:val="00967EFF"/>
    <w:rsid w:val="00970588"/>
    <w:rsid w:val="00970903"/>
    <w:rsid w:val="00970934"/>
    <w:rsid w:val="00970DA0"/>
    <w:rsid w:val="00970EC2"/>
    <w:rsid w:val="009716F3"/>
    <w:rsid w:val="009719D4"/>
    <w:rsid w:val="00972366"/>
    <w:rsid w:val="0097259E"/>
    <w:rsid w:val="00972AC9"/>
    <w:rsid w:val="00972ADA"/>
    <w:rsid w:val="00972C63"/>
    <w:rsid w:val="009735DA"/>
    <w:rsid w:val="009736CE"/>
    <w:rsid w:val="00973BD1"/>
    <w:rsid w:val="00973C3B"/>
    <w:rsid w:val="00973EEC"/>
    <w:rsid w:val="00974554"/>
    <w:rsid w:val="00974716"/>
    <w:rsid w:val="009748BB"/>
    <w:rsid w:val="009752C4"/>
    <w:rsid w:val="00975427"/>
    <w:rsid w:val="009756FF"/>
    <w:rsid w:val="00975BBE"/>
    <w:rsid w:val="00975D32"/>
    <w:rsid w:val="00976124"/>
    <w:rsid w:val="009761BC"/>
    <w:rsid w:val="009761D0"/>
    <w:rsid w:val="0097631D"/>
    <w:rsid w:val="0097642F"/>
    <w:rsid w:val="009764FB"/>
    <w:rsid w:val="00976515"/>
    <w:rsid w:val="00976543"/>
    <w:rsid w:val="009766BD"/>
    <w:rsid w:val="009768C6"/>
    <w:rsid w:val="00976D74"/>
    <w:rsid w:val="00976D96"/>
    <w:rsid w:val="009770C8"/>
    <w:rsid w:val="00977377"/>
    <w:rsid w:val="009776E3"/>
    <w:rsid w:val="00977A47"/>
    <w:rsid w:val="00977BD0"/>
    <w:rsid w:val="00977BE5"/>
    <w:rsid w:val="00977D71"/>
    <w:rsid w:val="00980378"/>
    <w:rsid w:val="00980660"/>
    <w:rsid w:val="0098083D"/>
    <w:rsid w:val="0098105D"/>
    <w:rsid w:val="009811A1"/>
    <w:rsid w:val="00981255"/>
    <w:rsid w:val="00981327"/>
    <w:rsid w:val="009814C9"/>
    <w:rsid w:val="0098155B"/>
    <w:rsid w:val="00981933"/>
    <w:rsid w:val="009823CB"/>
    <w:rsid w:val="00982605"/>
    <w:rsid w:val="00982A94"/>
    <w:rsid w:val="00982B05"/>
    <w:rsid w:val="00982E6F"/>
    <w:rsid w:val="00983245"/>
    <w:rsid w:val="00983683"/>
    <w:rsid w:val="00984089"/>
    <w:rsid w:val="00984295"/>
    <w:rsid w:val="009842CC"/>
    <w:rsid w:val="0098458A"/>
    <w:rsid w:val="00984C05"/>
    <w:rsid w:val="00984D5B"/>
    <w:rsid w:val="00985001"/>
    <w:rsid w:val="0098529A"/>
    <w:rsid w:val="00985414"/>
    <w:rsid w:val="009855AE"/>
    <w:rsid w:val="0098598B"/>
    <w:rsid w:val="00985A4D"/>
    <w:rsid w:val="00985B72"/>
    <w:rsid w:val="00985C15"/>
    <w:rsid w:val="0098658A"/>
    <w:rsid w:val="009868CB"/>
    <w:rsid w:val="00986937"/>
    <w:rsid w:val="00986BE2"/>
    <w:rsid w:val="009870FD"/>
    <w:rsid w:val="00987125"/>
    <w:rsid w:val="00987308"/>
    <w:rsid w:val="009874E2"/>
    <w:rsid w:val="0098768B"/>
    <w:rsid w:val="00987C83"/>
    <w:rsid w:val="00987DF2"/>
    <w:rsid w:val="00990419"/>
    <w:rsid w:val="00990923"/>
    <w:rsid w:val="00990B24"/>
    <w:rsid w:val="00991208"/>
    <w:rsid w:val="00991712"/>
    <w:rsid w:val="00991EA6"/>
    <w:rsid w:val="0099228E"/>
    <w:rsid w:val="00992E1D"/>
    <w:rsid w:val="009930C2"/>
    <w:rsid w:val="009932A1"/>
    <w:rsid w:val="009932BF"/>
    <w:rsid w:val="00993932"/>
    <w:rsid w:val="00994A29"/>
    <w:rsid w:val="00994A7D"/>
    <w:rsid w:val="0099531B"/>
    <w:rsid w:val="00995843"/>
    <w:rsid w:val="00995CAD"/>
    <w:rsid w:val="009960BE"/>
    <w:rsid w:val="009968BA"/>
    <w:rsid w:val="00996B75"/>
    <w:rsid w:val="00997346"/>
    <w:rsid w:val="00997493"/>
    <w:rsid w:val="00997646"/>
    <w:rsid w:val="0099795D"/>
    <w:rsid w:val="009A0E9F"/>
    <w:rsid w:val="009A0EED"/>
    <w:rsid w:val="009A132E"/>
    <w:rsid w:val="009A1499"/>
    <w:rsid w:val="009A15D0"/>
    <w:rsid w:val="009A1606"/>
    <w:rsid w:val="009A179E"/>
    <w:rsid w:val="009A1B9E"/>
    <w:rsid w:val="009A1E03"/>
    <w:rsid w:val="009A24BA"/>
    <w:rsid w:val="009A2596"/>
    <w:rsid w:val="009A25E2"/>
    <w:rsid w:val="009A26D0"/>
    <w:rsid w:val="009A2921"/>
    <w:rsid w:val="009A2A6D"/>
    <w:rsid w:val="009A2B19"/>
    <w:rsid w:val="009A3164"/>
    <w:rsid w:val="009A33D2"/>
    <w:rsid w:val="009A369A"/>
    <w:rsid w:val="009A36F0"/>
    <w:rsid w:val="009A3E59"/>
    <w:rsid w:val="009A4484"/>
    <w:rsid w:val="009A4734"/>
    <w:rsid w:val="009A4A43"/>
    <w:rsid w:val="009A4AD0"/>
    <w:rsid w:val="009A4E6A"/>
    <w:rsid w:val="009A5190"/>
    <w:rsid w:val="009A576A"/>
    <w:rsid w:val="009A5A96"/>
    <w:rsid w:val="009A5B2B"/>
    <w:rsid w:val="009A5B53"/>
    <w:rsid w:val="009A5D1A"/>
    <w:rsid w:val="009A5E58"/>
    <w:rsid w:val="009A665C"/>
    <w:rsid w:val="009A6CA6"/>
    <w:rsid w:val="009A72C6"/>
    <w:rsid w:val="009A7680"/>
    <w:rsid w:val="009A7772"/>
    <w:rsid w:val="009A7E60"/>
    <w:rsid w:val="009B01F6"/>
    <w:rsid w:val="009B025F"/>
    <w:rsid w:val="009B06AE"/>
    <w:rsid w:val="009B0A6C"/>
    <w:rsid w:val="009B0BEE"/>
    <w:rsid w:val="009B1312"/>
    <w:rsid w:val="009B136D"/>
    <w:rsid w:val="009B16CE"/>
    <w:rsid w:val="009B171C"/>
    <w:rsid w:val="009B1A86"/>
    <w:rsid w:val="009B1F7D"/>
    <w:rsid w:val="009B2262"/>
    <w:rsid w:val="009B29E0"/>
    <w:rsid w:val="009B2BAA"/>
    <w:rsid w:val="009B2CB1"/>
    <w:rsid w:val="009B2E97"/>
    <w:rsid w:val="009B2F3E"/>
    <w:rsid w:val="009B3120"/>
    <w:rsid w:val="009B32CA"/>
    <w:rsid w:val="009B332F"/>
    <w:rsid w:val="009B33CE"/>
    <w:rsid w:val="009B34C4"/>
    <w:rsid w:val="009B352C"/>
    <w:rsid w:val="009B370F"/>
    <w:rsid w:val="009B3F6E"/>
    <w:rsid w:val="009B3FB5"/>
    <w:rsid w:val="009B3FD6"/>
    <w:rsid w:val="009B4179"/>
    <w:rsid w:val="009B458F"/>
    <w:rsid w:val="009B45BB"/>
    <w:rsid w:val="009B4678"/>
    <w:rsid w:val="009B4978"/>
    <w:rsid w:val="009B4C36"/>
    <w:rsid w:val="009B4C3B"/>
    <w:rsid w:val="009B524F"/>
    <w:rsid w:val="009B552C"/>
    <w:rsid w:val="009B5584"/>
    <w:rsid w:val="009B5642"/>
    <w:rsid w:val="009B5698"/>
    <w:rsid w:val="009B596A"/>
    <w:rsid w:val="009B6380"/>
    <w:rsid w:val="009B638F"/>
    <w:rsid w:val="009B64EE"/>
    <w:rsid w:val="009B6B43"/>
    <w:rsid w:val="009B6F34"/>
    <w:rsid w:val="009B6F84"/>
    <w:rsid w:val="009B703B"/>
    <w:rsid w:val="009B71B6"/>
    <w:rsid w:val="009B7471"/>
    <w:rsid w:val="009B7817"/>
    <w:rsid w:val="009B7BD8"/>
    <w:rsid w:val="009B7E2E"/>
    <w:rsid w:val="009B7F54"/>
    <w:rsid w:val="009C0CC3"/>
    <w:rsid w:val="009C0D2B"/>
    <w:rsid w:val="009C0FE4"/>
    <w:rsid w:val="009C119A"/>
    <w:rsid w:val="009C165B"/>
    <w:rsid w:val="009C1D85"/>
    <w:rsid w:val="009C23EE"/>
    <w:rsid w:val="009C26FA"/>
    <w:rsid w:val="009C2761"/>
    <w:rsid w:val="009C29CD"/>
    <w:rsid w:val="009C2BA0"/>
    <w:rsid w:val="009C2D9A"/>
    <w:rsid w:val="009C2EB1"/>
    <w:rsid w:val="009C304D"/>
    <w:rsid w:val="009C3684"/>
    <w:rsid w:val="009C39C8"/>
    <w:rsid w:val="009C3B17"/>
    <w:rsid w:val="009C3F04"/>
    <w:rsid w:val="009C43DF"/>
    <w:rsid w:val="009C4438"/>
    <w:rsid w:val="009C4520"/>
    <w:rsid w:val="009C46FE"/>
    <w:rsid w:val="009C475E"/>
    <w:rsid w:val="009C49C2"/>
    <w:rsid w:val="009C4A9C"/>
    <w:rsid w:val="009C4EAC"/>
    <w:rsid w:val="009C4F74"/>
    <w:rsid w:val="009C5325"/>
    <w:rsid w:val="009C55CA"/>
    <w:rsid w:val="009C5679"/>
    <w:rsid w:val="009C5E79"/>
    <w:rsid w:val="009C62CF"/>
    <w:rsid w:val="009C67FE"/>
    <w:rsid w:val="009C6D83"/>
    <w:rsid w:val="009C6F1C"/>
    <w:rsid w:val="009C6FE8"/>
    <w:rsid w:val="009C758E"/>
    <w:rsid w:val="009C7605"/>
    <w:rsid w:val="009C7626"/>
    <w:rsid w:val="009C79A4"/>
    <w:rsid w:val="009D0192"/>
    <w:rsid w:val="009D0367"/>
    <w:rsid w:val="009D03A1"/>
    <w:rsid w:val="009D0B4A"/>
    <w:rsid w:val="009D0CCD"/>
    <w:rsid w:val="009D0FA1"/>
    <w:rsid w:val="009D13F6"/>
    <w:rsid w:val="009D15B2"/>
    <w:rsid w:val="009D16C1"/>
    <w:rsid w:val="009D1CE7"/>
    <w:rsid w:val="009D1D4D"/>
    <w:rsid w:val="009D1EF9"/>
    <w:rsid w:val="009D2141"/>
    <w:rsid w:val="009D221D"/>
    <w:rsid w:val="009D26EF"/>
    <w:rsid w:val="009D271A"/>
    <w:rsid w:val="009D2812"/>
    <w:rsid w:val="009D3487"/>
    <w:rsid w:val="009D3955"/>
    <w:rsid w:val="009D39A7"/>
    <w:rsid w:val="009D3DCE"/>
    <w:rsid w:val="009D3FF7"/>
    <w:rsid w:val="009D4458"/>
    <w:rsid w:val="009D4FFF"/>
    <w:rsid w:val="009D5364"/>
    <w:rsid w:val="009D5448"/>
    <w:rsid w:val="009D560F"/>
    <w:rsid w:val="009D56F8"/>
    <w:rsid w:val="009D5A7F"/>
    <w:rsid w:val="009D6065"/>
    <w:rsid w:val="009D6295"/>
    <w:rsid w:val="009D65C6"/>
    <w:rsid w:val="009D7230"/>
    <w:rsid w:val="009D757E"/>
    <w:rsid w:val="009D7AFE"/>
    <w:rsid w:val="009D7CF6"/>
    <w:rsid w:val="009D7EA6"/>
    <w:rsid w:val="009E000B"/>
    <w:rsid w:val="009E00E9"/>
    <w:rsid w:val="009E074F"/>
    <w:rsid w:val="009E0CE1"/>
    <w:rsid w:val="009E1445"/>
    <w:rsid w:val="009E1784"/>
    <w:rsid w:val="009E23D4"/>
    <w:rsid w:val="009E26AE"/>
    <w:rsid w:val="009E2880"/>
    <w:rsid w:val="009E290C"/>
    <w:rsid w:val="009E2C21"/>
    <w:rsid w:val="009E2D1F"/>
    <w:rsid w:val="009E2F69"/>
    <w:rsid w:val="009E3182"/>
    <w:rsid w:val="009E3925"/>
    <w:rsid w:val="009E39BF"/>
    <w:rsid w:val="009E3AB4"/>
    <w:rsid w:val="009E3D9F"/>
    <w:rsid w:val="009E3DF3"/>
    <w:rsid w:val="009E42A0"/>
    <w:rsid w:val="009E47B2"/>
    <w:rsid w:val="009E47DE"/>
    <w:rsid w:val="009E4A89"/>
    <w:rsid w:val="009E4DCD"/>
    <w:rsid w:val="009E4FCD"/>
    <w:rsid w:val="009E504F"/>
    <w:rsid w:val="009E522A"/>
    <w:rsid w:val="009E5425"/>
    <w:rsid w:val="009E5834"/>
    <w:rsid w:val="009E5C54"/>
    <w:rsid w:val="009E6054"/>
    <w:rsid w:val="009E6111"/>
    <w:rsid w:val="009E62F2"/>
    <w:rsid w:val="009E6679"/>
    <w:rsid w:val="009E677A"/>
    <w:rsid w:val="009E68E2"/>
    <w:rsid w:val="009E698E"/>
    <w:rsid w:val="009E69A4"/>
    <w:rsid w:val="009E6BA6"/>
    <w:rsid w:val="009E6BC5"/>
    <w:rsid w:val="009E6CF5"/>
    <w:rsid w:val="009E6F84"/>
    <w:rsid w:val="009E736E"/>
    <w:rsid w:val="009E743D"/>
    <w:rsid w:val="009E7520"/>
    <w:rsid w:val="009E7589"/>
    <w:rsid w:val="009E7B99"/>
    <w:rsid w:val="009E7BD4"/>
    <w:rsid w:val="009E7F5E"/>
    <w:rsid w:val="009F0297"/>
    <w:rsid w:val="009F0648"/>
    <w:rsid w:val="009F0661"/>
    <w:rsid w:val="009F09A7"/>
    <w:rsid w:val="009F0E87"/>
    <w:rsid w:val="009F1344"/>
    <w:rsid w:val="009F1609"/>
    <w:rsid w:val="009F1782"/>
    <w:rsid w:val="009F23DE"/>
    <w:rsid w:val="009F2509"/>
    <w:rsid w:val="009F28F0"/>
    <w:rsid w:val="009F2A1E"/>
    <w:rsid w:val="009F367D"/>
    <w:rsid w:val="009F36A0"/>
    <w:rsid w:val="009F39C6"/>
    <w:rsid w:val="009F3AF2"/>
    <w:rsid w:val="009F3B94"/>
    <w:rsid w:val="009F3CF5"/>
    <w:rsid w:val="009F3D39"/>
    <w:rsid w:val="009F3E1F"/>
    <w:rsid w:val="009F4021"/>
    <w:rsid w:val="009F4473"/>
    <w:rsid w:val="009F4635"/>
    <w:rsid w:val="009F4C54"/>
    <w:rsid w:val="009F4D17"/>
    <w:rsid w:val="009F4DA6"/>
    <w:rsid w:val="009F522C"/>
    <w:rsid w:val="009F544C"/>
    <w:rsid w:val="009F5483"/>
    <w:rsid w:val="009F563A"/>
    <w:rsid w:val="009F5911"/>
    <w:rsid w:val="009F6127"/>
    <w:rsid w:val="009F62DE"/>
    <w:rsid w:val="009F6322"/>
    <w:rsid w:val="009F731E"/>
    <w:rsid w:val="009F7333"/>
    <w:rsid w:val="009F7675"/>
    <w:rsid w:val="009F781A"/>
    <w:rsid w:val="009F7D45"/>
    <w:rsid w:val="009F7DA7"/>
    <w:rsid w:val="00A0003E"/>
    <w:rsid w:val="00A0040C"/>
    <w:rsid w:val="00A00692"/>
    <w:rsid w:val="00A006AF"/>
    <w:rsid w:val="00A00C68"/>
    <w:rsid w:val="00A00DC3"/>
    <w:rsid w:val="00A00E6A"/>
    <w:rsid w:val="00A00EE4"/>
    <w:rsid w:val="00A01193"/>
    <w:rsid w:val="00A01280"/>
    <w:rsid w:val="00A0141F"/>
    <w:rsid w:val="00A01576"/>
    <w:rsid w:val="00A01B0C"/>
    <w:rsid w:val="00A01B27"/>
    <w:rsid w:val="00A01EAC"/>
    <w:rsid w:val="00A0219A"/>
    <w:rsid w:val="00A0224A"/>
    <w:rsid w:val="00A02311"/>
    <w:rsid w:val="00A027E4"/>
    <w:rsid w:val="00A028A9"/>
    <w:rsid w:val="00A02DE2"/>
    <w:rsid w:val="00A0376F"/>
    <w:rsid w:val="00A038DF"/>
    <w:rsid w:val="00A03969"/>
    <w:rsid w:val="00A03E40"/>
    <w:rsid w:val="00A041B9"/>
    <w:rsid w:val="00A0532D"/>
    <w:rsid w:val="00A055E4"/>
    <w:rsid w:val="00A05624"/>
    <w:rsid w:val="00A05E53"/>
    <w:rsid w:val="00A060E3"/>
    <w:rsid w:val="00A06259"/>
    <w:rsid w:val="00A06292"/>
    <w:rsid w:val="00A066C1"/>
    <w:rsid w:val="00A06921"/>
    <w:rsid w:val="00A06B34"/>
    <w:rsid w:val="00A07197"/>
    <w:rsid w:val="00A07387"/>
    <w:rsid w:val="00A076C1"/>
    <w:rsid w:val="00A07834"/>
    <w:rsid w:val="00A07B38"/>
    <w:rsid w:val="00A07E38"/>
    <w:rsid w:val="00A1066A"/>
    <w:rsid w:val="00A10928"/>
    <w:rsid w:val="00A10E20"/>
    <w:rsid w:val="00A10E4A"/>
    <w:rsid w:val="00A10EDA"/>
    <w:rsid w:val="00A11588"/>
    <w:rsid w:val="00A1168C"/>
    <w:rsid w:val="00A118C8"/>
    <w:rsid w:val="00A11CAC"/>
    <w:rsid w:val="00A11F7B"/>
    <w:rsid w:val="00A123C9"/>
    <w:rsid w:val="00A12AE2"/>
    <w:rsid w:val="00A12BA5"/>
    <w:rsid w:val="00A12E0D"/>
    <w:rsid w:val="00A12E5B"/>
    <w:rsid w:val="00A130DB"/>
    <w:rsid w:val="00A1426D"/>
    <w:rsid w:val="00A148A5"/>
    <w:rsid w:val="00A14954"/>
    <w:rsid w:val="00A14C02"/>
    <w:rsid w:val="00A1526C"/>
    <w:rsid w:val="00A153CA"/>
    <w:rsid w:val="00A156D0"/>
    <w:rsid w:val="00A156E0"/>
    <w:rsid w:val="00A15D38"/>
    <w:rsid w:val="00A16037"/>
    <w:rsid w:val="00A166D8"/>
    <w:rsid w:val="00A16CBC"/>
    <w:rsid w:val="00A1702E"/>
    <w:rsid w:val="00A17069"/>
    <w:rsid w:val="00A170DB"/>
    <w:rsid w:val="00A17230"/>
    <w:rsid w:val="00A1741A"/>
    <w:rsid w:val="00A17431"/>
    <w:rsid w:val="00A17630"/>
    <w:rsid w:val="00A17691"/>
    <w:rsid w:val="00A17ED6"/>
    <w:rsid w:val="00A20207"/>
    <w:rsid w:val="00A204FD"/>
    <w:rsid w:val="00A20712"/>
    <w:rsid w:val="00A20827"/>
    <w:rsid w:val="00A21126"/>
    <w:rsid w:val="00A2154C"/>
    <w:rsid w:val="00A2162E"/>
    <w:rsid w:val="00A216CF"/>
    <w:rsid w:val="00A2176A"/>
    <w:rsid w:val="00A2183D"/>
    <w:rsid w:val="00A21CB8"/>
    <w:rsid w:val="00A22B16"/>
    <w:rsid w:val="00A22CA9"/>
    <w:rsid w:val="00A22CAE"/>
    <w:rsid w:val="00A22E30"/>
    <w:rsid w:val="00A23105"/>
    <w:rsid w:val="00A2336E"/>
    <w:rsid w:val="00A235E6"/>
    <w:rsid w:val="00A2395D"/>
    <w:rsid w:val="00A2398B"/>
    <w:rsid w:val="00A23CC4"/>
    <w:rsid w:val="00A24505"/>
    <w:rsid w:val="00A247C8"/>
    <w:rsid w:val="00A24A1A"/>
    <w:rsid w:val="00A24D6B"/>
    <w:rsid w:val="00A2505E"/>
    <w:rsid w:val="00A2527F"/>
    <w:rsid w:val="00A25523"/>
    <w:rsid w:val="00A256A5"/>
    <w:rsid w:val="00A257C2"/>
    <w:rsid w:val="00A258CD"/>
    <w:rsid w:val="00A2594C"/>
    <w:rsid w:val="00A25E6F"/>
    <w:rsid w:val="00A2624B"/>
    <w:rsid w:val="00A265D0"/>
    <w:rsid w:val="00A2691E"/>
    <w:rsid w:val="00A2699C"/>
    <w:rsid w:val="00A26B06"/>
    <w:rsid w:val="00A26F27"/>
    <w:rsid w:val="00A271CB"/>
    <w:rsid w:val="00A27352"/>
    <w:rsid w:val="00A27712"/>
    <w:rsid w:val="00A2776E"/>
    <w:rsid w:val="00A277D9"/>
    <w:rsid w:val="00A27D22"/>
    <w:rsid w:val="00A27E4E"/>
    <w:rsid w:val="00A27F86"/>
    <w:rsid w:val="00A30153"/>
    <w:rsid w:val="00A30700"/>
    <w:rsid w:val="00A31114"/>
    <w:rsid w:val="00A313AE"/>
    <w:rsid w:val="00A31714"/>
    <w:rsid w:val="00A31A29"/>
    <w:rsid w:val="00A31AE9"/>
    <w:rsid w:val="00A324BD"/>
    <w:rsid w:val="00A32503"/>
    <w:rsid w:val="00A325AB"/>
    <w:rsid w:val="00A325D0"/>
    <w:rsid w:val="00A3260C"/>
    <w:rsid w:val="00A32922"/>
    <w:rsid w:val="00A32B57"/>
    <w:rsid w:val="00A32D89"/>
    <w:rsid w:val="00A32DFC"/>
    <w:rsid w:val="00A332A2"/>
    <w:rsid w:val="00A3358C"/>
    <w:rsid w:val="00A3377E"/>
    <w:rsid w:val="00A33AF8"/>
    <w:rsid w:val="00A33E31"/>
    <w:rsid w:val="00A33E67"/>
    <w:rsid w:val="00A34209"/>
    <w:rsid w:val="00A34373"/>
    <w:rsid w:val="00A34552"/>
    <w:rsid w:val="00A348B5"/>
    <w:rsid w:val="00A34DDE"/>
    <w:rsid w:val="00A34E31"/>
    <w:rsid w:val="00A34E9F"/>
    <w:rsid w:val="00A353B5"/>
    <w:rsid w:val="00A353DA"/>
    <w:rsid w:val="00A3540B"/>
    <w:rsid w:val="00A354DA"/>
    <w:rsid w:val="00A35745"/>
    <w:rsid w:val="00A35873"/>
    <w:rsid w:val="00A35D8A"/>
    <w:rsid w:val="00A3642C"/>
    <w:rsid w:val="00A36F1F"/>
    <w:rsid w:val="00A370FE"/>
    <w:rsid w:val="00A37B39"/>
    <w:rsid w:val="00A37BEE"/>
    <w:rsid w:val="00A4024E"/>
    <w:rsid w:val="00A407E1"/>
    <w:rsid w:val="00A409CC"/>
    <w:rsid w:val="00A40B98"/>
    <w:rsid w:val="00A40F90"/>
    <w:rsid w:val="00A41140"/>
    <w:rsid w:val="00A414AB"/>
    <w:rsid w:val="00A41998"/>
    <w:rsid w:val="00A422B2"/>
    <w:rsid w:val="00A42508"/>
    <w:rsid w:val="00A4271B"/>
    <w:rsid w:val="00A42771"/>
    <w:rsid w:val="00A4287C"/>
    <w:rsid w:val="00A42A31"/>
    <w:rsid w:val="00A42C33"/>
    <w:rsid w:val="00A42C95"/>
    <w:rsid w:val="00A42DB8"/>
    <w:rsid w:val="00A4306B"/>
    <w:rsid w:val="00A43762"/>
    <w:rsid w:val="00A43F30"/>
    <w:rsid w:val="00A441B2"/>
    <w:rsid w:val="00A4433D"/>
    <w:rsid w:val="00A4437A"/>
    <w:rsid w:val="00A443F4"/>
    <w:rsid w:val="00A444FB"/>
    <w:rsid w:val="00A44A7C"/>
    <w:rsid w:val="00A44BA8"/>
    <w:rsid w:val="00A4531D"/>
    <w:rsid w:val="00A45857"/>
    <w:rsid w:val="00A45A56"/>
    <w:rsid w:val="00A45A99"/>
    <w:rsid w:val="00A45F5B"/>
    <w:rsid w:val="00A462A3"/>
    <w:rsid w:val="00A468BE"/>
    <w:rsid w:val="00A46CCA"/>
    <w:rsid w:val="00A46D4B"/>
    <w:rsid w:val="00A471A5"/>
    <w:rsid w:val="00A4742C"/>
    <w:rsid w:val="00A47594"/>
    <w:rsid w:val="00A475C3"/>
    <w:rsid w:val="00A476BF"/>
    <w:rsid w:val="00A47B7A"/>
    <w:rsid w:val="00A47EBC"/>
    <w:rsid w:val="00A502B0"/>
    <w:rsid w:val="00A50A94"/>
    <w:rsid w:val="00A50AF8"/>
    <w:rsid w:val="00A50B61"/>
    <w:rsid w:val="00A51112"/>
    <w:rsid w:val="00A51559"/>
    <w:rsid w:val="00A51826"/>
    <w:rsid w:val="00A51992"/>
    <w:rsid w:val="00A51A40"/>
    <w:rsid w:val="00A51D54"/>
    <w:rsid w:val="00A51D5F"/>
    <w:rsid w:val="00A522D6"/>
    <w:rsid w:val="00A523A9"/>
    <w:rsid w:val="00A52866"/>
    <w:rsid w:val="00A52B10"/>
    <w:rsid w:val="00A5346A"/>
    <w:rsid w:val="00A53736"/>
    <w:rsid w:val="00A53830"/>
    <w:rsid w:val="00A53AD4"/>
    <w:rsid w:val="00A53B27"/>
    <w:rsid w:val="00A53B2D"/>
    <w:rsid w:val="00A53B6E"/>
    <w:rsid w:val="00A53CAC"/>
    <w:rsid w:val="00A53DCB"/>
    <w:rsid w:val="00A5425A"/>
    <w:rsid w:val="00A544E4"/>
    <w:rsid w:val="00A54DE4"/>
    <w:rsid w:val="00A54E90"/>
    <w:rsid w:val="00A54EFC"/>
    <w:rsid w:val="00A552FE"/>
    <w:rsid w:val="00A554F0"/>
    <w:rsid w:val="00A555B6"/>
    <w:rsid w:val="00A558B2"/>
    <w:rsid w:val="00A55C35"/>
    <w:rsid w:val="00A56752"/>
    <w:rsid w:val="00A56A9A"/>
    <w:rsid w:val="00A56AEF"/>
    <w:rsid w:val="00A56E0F"/>
    <w:rsid w:val="00A56F16"/>
    <w:rsid w:val="00A57777"/>
    <w:rsid w:val="00A579DA"/>
    <w:rsid w:val="00A57BEC"/>
    <w:rsid w:val="00A60004"/>
    <w:rsid w:val="00A6024E"/>
    <w:rsid w:val="00A606D0"/>
    <w:rsid w:val="00A60B1D"/>
    <w:rsid w:val="00A60C28"/>
    <w:rsid w:val="00A6134A"/>
    <w:rsid w:val="00A61C6D"/>
    <w:rsid w:val="00A620EC"/>
    <w:rsid w:val="00A6232E"/>
    <w:rsid w:val="00A62483"/>
    <w:rsid w:val="00A62531"/>
    <w:rsid w:val="00A62652"/>
    <w:rsid w:val="00A62E83"/>
    <w:rsid w:val="00A63043"/>
    <w:rsid w:val="00A63138"/>
    <w:rsid w:val="00A6332A"/>
    <w:rsid w:val="00A6343F"/>
    <w:rsid w:val="00A635D8"/>
    <w:rsid w:val="00A635E4"/>
    <w:rsid w:val="00A63896"/>
    <w:rsid w:val="00A63949"/>
    <w:rsid w:val="00A63987"/>
    <w:rsid w:val="00A63C16"/>
    <w:rsid w:val="00A63C32"/>
    <w:rsid w:val="00A6450F"/>
    <w:rsid w:val="00A64859"/>
    <w:rsid w:val="00A64F32"/>
    <w:rsid w:val="00A654F6"/>
    <w:rsid w:val="00A658D7"/>
    <w:rsid w:val="00A66025"/>
    <w:rsid w:val="00A6636F"/>
    <w:rsid w:val="00A66ADB"/>
    <w:rsid w:val="00A66DE1"/>
    <w:rsid w:val="00A673F6"/>
    <w:rsid w:val="00A67A24"/>
    <w:rsid w:val="00A67AD5"/>
    <w:rsid w:val="00A67B20"/>
    <w:rsid w:val="00A70913"/>
    <w:rsid w:val="00A70C31"/>
    <w:rsid w:val="00A70F62"/>
    <w:rsid w:val="00A70F72"/>
    <w:rsid w:val="00A71D3C"/>
    <w:rsid w:val="00A71E3B"/>
    <w:rsid w:val="00A7288E"/>
    <w:rsid w:val="00A73813"/>
    <w:rsid w:val="00A73E17"/>
    <w:rsid w:val="00A73E88"/>
    <w:rsid w:val="00A74332"/>
    <w:rsid w:val="00A74A47"/>
    <w:rsid w:val="00A74DA2"/>
    <w:rsid w:val="00A750E2"/>
    <w:rsid w:val="00A752DB"/>
    <w:rsid w:val="00A754E8"/>
    <w:rsid w:val="00A75885"/>
    <w:rsid w:val="00A7594C"/>
    <w:rsid w:val="00A75987"/>
    <w:rsid w:val="00A75F2D"/>
    <w:rsid w:val="00A766CE"/>
    <w:rsid w:val="00A7701A"/>
    <w:rsid w:val="00A770FC"/>
    <w:rsid w:val="00A7713A"/>
    <w:rsid w:val="00A772BC"/>
    <w:rsid w:val="00A77613"/>
    <w:rsid w:val="00A77B3E"/>
    <w:rsid w:val="00A77DEA"/>
    <w:rsid w:val="00A77F2C"/>
    <w:rsid w:val="00A808E8"/>
    <w:rsid w:val="00A80B21"/>
    <w:rsid w:val="00A80D89"/>
    <w:rsid w:val="00A80D8C"/>
    <w:rsid w:val="00A80DE9"/>
    <w:rsid w:val="00A8132B"/>
    <w:rsid w:val="00A81735"/>
    <w:rsid w:val="00A81844"/>
    <w:rsid w:val="00A8189D"/>
    <w:rsid w:val="00A81CB1"/>
    <w:rsid w:val="00A82300"/>
    <w:rsid w:val="00A82344"/>
    <w:rsid w:val="00A824C3"/>
    <w:rsid w:val="00A829AB"/>
    <w:rsid w:val="00A82EB9"/>
    <w:rsid w:val="00A8318E"/>
    <w:rsid w:val="00A832B5"/>
    <w:rsid w:val="00A83969"/>
    <w:rsid w:val="00A84364"/>
    <w:rsid w:val="00A845A1"/>
    <w:rsid w:val="00A8480B"/>
    <w:rsid w:val="00A84AE1"/>
    <w:rsid w:val="00A85186"/>
    <w:rsid w:val="00A853EA"/>
    <w:rsid w:val="00A85CAC"/>
    <w:rsid w:val="00A85DE9"/>
    <w:rsid w:val="00A85F7C"/>
    <w:rsid w:val="00A862DC"/>
    <w:rsid w:val="00A863DD"/>
    <w:rsid w:val="00A865CB"/>
    <w:rsid w:val="00A86638"/>
    <w:rsid w:val="00A86769"/>
    <w:rsid w:val="00A8687B"/>
    <w:rsid w:val="00A86990"/>
    <w:rsid w:val="00A86B42"/>
    <w:rsid w:val="00A87473"/>
    <w:rsid w:val="00A87582"/>
    <w:rsid w:val="00A87817"/>
    <w:rsid w:val="00A878C7"/>
    <w:rsid w:val="00A8790F"/>
    <w:rsid w:val="00A8799C"/>
    <w:rsid w:val="00A903D9"/>
    <w:rsid w:val="00A9061D"/>
    <w:rsid w:val="00A9087B"/>
    <w:rsid w:val="00A90CE5"/>
    <w:rsid w:val="00A9113D"/>
    <w:rsid w:val="00A911C1"/>
    <w:rsid w:val="00A9121B"/>
    <w:rsid w:val="00A91DD0"/>
    <w:rsid w:val="00A91F60"/>
    <w:rsid w:val="00A92207"/>
    <w:rsid w:val="00A92320"/>
    <w:rsid w:val="00A926BC"/>
    <w:rsid w:val="00A92FE9"/>
    <w:rsid w:val="00A93199"/>
    <w:rsid w:val="00A934ED"/>
    <w:rsid w:val="00A93505"/>
    <w:rsid w:val="00A93B11"/>
    <w:rsid w:val="00A94346"/>
    <w:rsid w:val="00A94608"/>
    <w:rsid w:val="00A94720"/>
    <w:rsid w:val="00A947AF"/>
    <w:rsid w:val="00A94A93"/>
    <w:rsid w:val="00A94AB4"/>
    <w:rsid w:val="00A94AF8"/>
    <w:rsid w:val="00A94D55"/>
    <w:rsid w:val="00A94DB5"/>
    <w:rsid w:val="00A94F4A"/>
    <w:rsid w:val="00A95120"/>
    <w:rsid w:val="00A95683"/>
    <w:rsid w:val="00A95925"/>
    <w:rsid w:val="00A95974"/>
    <w:rsid w:val="00A95A32"/>
    <w:rsid w:val="00A95BE0"/>
    <w:rsid w:val="00A95DFF"/>
    <w:rsid w:val="00A95F86"/>
    <w:rsid w:val="00A95F98"/>
    <w:rsid w:val="00A9604F"/>
    <w:rsid w:val="00A96293"/>
    <w:rsid w:val="00A968F8"/>
    <w:rsid w:val="00A96D9F"/>
    <w:rsid w:val="00A96F5E"/>
    <w:rsid w:val="00A96FEF"/>
    <w:rsid w:val="00A9714E"/>
    <w:rsid w:val="00A97ADB"/>
    <w:rsid w:val="00A97B45"/>
    <w:rsid w:val="00A97D0C"/>
    <w:rsid w:val="00A97FA7"/>
    <w:rsid w:val="00AA02CC"/>
    <w:rsid w:val="00AA0313"/>
    <w:rsid w:val="00AA03FB"/>
    <w:rsid w:val="00AA0BF5"/>
    <w:rsid w:val="00AA0CF6"/>
    <w:rsid w:val="00AA0DEA"/>
    <w:rsid w:val="00AA184D"/>
    <w:rsid w:val="00AA1AD9"/>
    <w:rsid w:val="00AA2034"/>
    <w:rsid w:val="00AA20ED"/>
    <w:rsid w:val="00AA2249"/>
    <w:rsid w:val="00AA24C3"/>
    <w:rsid w:val="00AA26D2"/>
    <w:rsid w:val="00AA27BC"/>
    <w:rsid w:val="00AA2832"/>
    <w:rsid w:val="00AA2B12"/>
    <w:rsid w:val="00AA2D83"/>
    <w:rsid w:val="00AA3117"/>
    <w:rsid w:val="00AA376E"/>
    <w:rsid w:val="00AA37DC"/>
    <w:rsid w:val="00AA3D9A"/>
    <w:rsid w:val="00AA3EF1"/>
    <w:rsid w:val="00AA3F4F"/>
    <w:rsid w:val="00AA3FDC"/>
    <w:rsid w:val="00AA4947"/>
    <w:rsid w:val="00AA4959"/>
    <w:rsid w:val="00AA4B6F"/>
    <w:rsid w:val="00AA4C74"/>
    <w:rsid w:val="00AA5078"/>
    <w:rsid w:val="00AA5129"/>
    <w:rsid w:val="00AA5235"/>
    <w:rsid w:val="00AA56F2"/>
    <w:rsid w:val="00AA5734"/>
    <w:rsid w:val="00AA5920"/>
    <w:rsid w:val="00AA59C8"/>
    <w:rsid w:val="00AA5B51"/>
    <w:rsid w:val="00AA6043"/>
    <w:rsid w:val="00AA6248"/>
    <w:rsid w:val="00AA6551"/>
    <w:rsid w:val="00AA6965"/>
    <w:rsid w:val="00AA696A"/>
    <w:rsid w:val="00AA69DA"/>
    <w:rsid w:val="00AA6FDD"/>
    <w:rsid w:val="00AA7502"/>
    <w:rsid w:val="00AA7F45"/>
    <w:rsid w:val="00AA7FDE"/>
    <w:rsid w:val="00AB0175"/>
    <w:rsid w:val="00AB0178"/>
    <w:rsid w:val="00AB018D"/>
    <w:rsid w:val="00AB03DF"/>
    <w:rsid w:val="00AB04C5"/>
    <w:rsid w:val="00AB0947"/>
    <w:rsid w:val="00AB0B6A"/>
    <w:rsid w:val="00AB22E1"/>
    <w:rsid w:val="00AB2358"/>
    <w:rsid w:val="00AB2549"/>
    <w:rsid w:val="00AB263C"/>
    <w:rsid w:val="00AB2B86"/>
    <w:rsid w:val="00AB441D"/>
    <w:rsid w:val="00AB46BA"/>
    <w:rsid w:val="00AB4B3A"/>
    <w:rsid w:val="00AB4BA1"/>
    <w:rsid w:val="00AB5CEC"/>
    <w:rsid w:val="00AB5E19"/>
    <w:rsid w:val="00AB5E9F"/>
    <w:rsid w:val="00AB6709"/>
    <w:rsid w:val="00AB68C3"/>
    <w:rsid w:val="00AB6C97"/>
    <w:rsid w:val="00AB724A"/>
    <w:rsid w:val="00AB72E8"/>
    <w:rsid w:val="00AB743E"/>
    <w:rsid w:val="00AB7887"/>
    <w:rsid w:val="00AB7A57"/>
    <w:rsid w:val="00AC01AA"/>
    <w:rsid w:val="00AC025D"/>
    <w:rsid w:val="00AC0380"/>
    <w:rsid w:val="00AC0956"/>
    <w:rsid w:val="00AC0C90"/>
    <w:rsid w:val="00AC1038"/>
    <w:rsid w:val="00AC1C83"/>
    <w:rsid w:val="00AC1E99"/>
    <w:rsid w:val="00AC230D"/>
    <w:rsid w:val="00AC273B"/>
    <w:rsid w:val="00AC2B21"/>
    <w:rsid w:val="00AC2BDB"/>
    <w:rsid w:val="00AC2C54"/>
    <w:rsid w:val="00AC2E5D"/>
    <w:rsid w:val="00AC2EFB"/>
    <w:rsid w:val="00AC2FBA"/>
    <w:rsid w:val="00AC3192"/>
    <w:rsid w:val="00AC32D4"/>
    <w:rsid w:val="00AC35F7"/>
    <w:rsid w:val="00AC3D50"/>
    <w:rsid w:val="00AC4071"/>
    <w:rsid w:val="00AC4251"/>
    <w:rsid w:val="00AC48B7"/>
    <w:rsid w:val="00AC491A"/>
    <w:rsid w:val="00AC4B9D"/>
    <w:rsid w:val="00AC510F"/>
    <w:rsid w:val="00AC521D"/>
    <w:rsid w:val="00AC525E"/>
    <w:rsid w:val="00AC57E2"/>
    <w:rsid w:val="00AC5944"/>
    <w:rsid w:val="00AC5D6C"/>
    <w:rsid w:val="00AC6151"/>
    <w:rsid w:val="00AC617A"/>
    <w:rsid w:val="00AC675B"/>
    <w:rsid w:val="00AC6937"/>
    <w:rsid w:val="00AC714C"/>
    <w:rsid w:val="00AC74FA"/>
    <w:rsid w:val="00AC7579"/>
    <w:rsid w:val="00AC75E9"/>
    <w:rsid w:val="00AC761F"/>
    <w:rsid w:val="00AC7E75"/>
    <w:rsid w:val="00AC7EF0"/>
    <w:rsid w:val="00AD0077"/>
    <w:rsid w:val="00AD0164"/>
    <w:rsid w:val="00AD017D"/>
    <w:rsid w:val="00AD022A"/>
    <w:rsid w:val="00AD0277"/>
    <w:rsid w:val="00AD02C4"/>
    <w:rsid w:val="00AD09CB"/>
    <w:rsid w:val="00AD126C"/>
    <w:rsid w:val="00AD187E"/>
    <w:rsid w:val="00AD1997"/>
    <w:rsid w:val="00AD1AC4"/>
    <w:rsid w:val="00AD1ACE"/>
    <w:rsid w:val="00AD1D37"/>
    <w:rsid w:val="00AD206B"/>
    <w:rsid w:val="00AD2177"/>
    <w:rsid w:val="00AD2BB7"/>
    <w:rsid w:val="00AD2D21"/>
    <w:rsid w:val="00AD2E8C"/>
    <w:rsid w:val="00AD2F4A"/>
    <w:rsid w:val="00AD3073"/>
    <w:rsid w:val="00AD377E"/>
    <w:rsid w:val="00AD3796"/>
    <w:rsid w:val="00AD37E6"/>
    <w:rsid w:val="00AD390B"/>
    <w:rsid w:val="00AD3A67"/>
    <w:rsid w:val="00AD3F4C"/>
    <w:rsid w:val="00AD4079"/>
    <w:rsid w:val="00AD4118"/>
    <w:rsid w:val="00AD4466"/>
    <w:rsid w:val="00AD45E8"/>
    <w:rsid w:val="00AD4860"/>
    <w:rsid w:val="00AD5063"/>
    <w:rsid w:val="00AD50E3"/>
    <w:rsid w:val="00AD5147"/>
    <w:rsid w:val="00AD514D"/>
    <w:rsid w:val="00AD536E"/>
    <w:rsid w:val="00AD57D2"/>
    <w:rsid w:val="00AD57D8"/>
    <w:rsid w:val="00AD58EE"/>
    <w:rsid w:val="00AD5908"/>
    <w:rsid w:val="00AD5919"/>
    <w:rsid w:val="00AD5A17"/>
    <w:rsid w:val="00AD5DF8"/>
    <w:rsid w:val="00AD66F3"/>
    <w:rsid w:val="00AD682F"/>
    <w:rsid w:val="00AD728A"/>
    <w:rsid w:val="00AD73E2"/>
    <w:rsid w:val="00AD75FF"/>
    <w:rsid w:val="00AD78BF"/>
    <w:rsid w:val="00AD79D7"/>
    <w:rsid w:val="00AE0156"/>
    <w:rsid w:val="00AE01CB"/>
    <w:rsid w:val="00AE0270"/>
    <w:rsid w:val="00AE0274"/>
    <w:rsid w:val="00AE049C"/>
    <w:rsid w:val="00AE04A5"/>
    <w:rsid w:val="00AE0E71"/>
    <w:rsid w:val="00AE1790"/>
    <w:rsid w:val="00AE1AFD"/>
    <w:rsid w:val="00AE1B93"/>
    <w:rsid w:val="00AE1E1A"/>
    <w:rsid w:val="00AE22B6"/>
    <w:rsid w:val="00AE2450"/>
    <w:rsid w:val="00AE2462"/>
    <w:rsid w:val="00AE2634"/>
    <w:rsid w:val="00AE276B"/>
    <w:rsid w:val="00AE27CD"/>
    <w:rsid w:val="00AE2970"/>
    <w:rsid w:val="00AE297B"/>
    <w:rsid w:val="00AE2C7E"/>
    <w:rsid w:val="00AE2F37"/>
    <w:rsid w:val="00AE3152"/>
    <w:rsid w:val="00AE369C"/>
    <w:rsid w:val="00AE3749"/>
    <w:rsid w:val="00AE39FD"/>
    <w:rsid w:val="00AE3C4E"/>
    <w:rsid w:val="00AE3D5D"/>
    <w:rsid w:val="00AE3D73"/>
    <w:rsid w:val="00AE40BB"/>
    <w:rsid w:val="00AE42CE"/>
    <w:rsid w:val="00AE4303"/>
    <w:rsid w:val="00AE462A"/>
    <w:rsid w:val="00AE4667"/>
    <w:rsid w:val="00AE4889"/>
    <w:rsid w:val="00AE500F"/>
    <w:rsid w:val="00AE53D6"/>
    <w:rsid w:val="00AE53E1"/>
    <w:rsid w:val="00AE54AC"/>
    <w:rsid w:val="00AE55BC"/>
    <w:rsid w:val="00AE57A8"/>
    <w:rsid w:val="00AE5808"/>
    <w:rsid w:val="00AE5ECE"/>
    <w:rsid w:val="00AE6204"/>
    <w:rsid w:val="00AE622C"/>
    <w:rsid w:val="00AE6251"/>
    <w:rsid w:val="00AE6382"/>
    <w:rsid w:val="00AE6539"/>
    <w:rsid w:val="00AE6952"/>
    <w:rsid w:val="00AE6AD7"/>
    <w:rsid w:val="00AE6D86"/>
    <w:rsid w:val="00AE6EC8"/>
    <w:rsid w:val="00AE700C"/>
    <w:rsid w:val="00AE7644"/>
    <w:rsid w:val="00AE78EC"/>
    <w:rsid w:val="00AE79AB"/>
    <w:rsid w:val="00AE7BD0"/>
    <w:rsid w:val="00AF0164"/>
    <w:rsid w:val="00AF0E2C"/>
    <w:rsid w:val="00AF0F40"/>
    <w:rsid w:val="00AF0FF1"/>
    <w:rsid w:val="00AF1723"/>
    <w:rsid w:val="00AF1AC6"/>
    <w:rsid w:val="00AF1E47"/>
    <w:rsid w:val="00AF1EAF"/>
    <w:rsid w:val="00AF2575"/>
    <w:rsid w:val="00AF2AFC"/>
    <w:rsid w:val="00AF3735"/>
    <w:rsid w:val="00AF37A7"/>
    <w:rsid w:val="00AF3950"/>
    <w:rsid w:val="00AF3D2C"/>
    <w:rsid w:val="00AF417D"/>
    <w:rsid w:val="00AF4277"/>
    <w:rsid w:val="00AF4631"/>
    <w:rsid w:val="00AF4D91"/>
    <w:rsid w:val="00AF4FA7"/>
    <w:rsid w:val="00AF4FD3"/>
    <w:rsid w:val="00AF51A8"/>
    <w:rsid w:val="00AF55ED"/>
    <w:rsid w:val="00AF5E0A"/>
    <w:rsid w:val="00AF5E4A"/>
    <w:rsid w:val="00AF5ECB"/>
    <w:rsid w:val="00AF60F0"/>
    <w:rsid w:val="00AF6107"/>
    <w:rsid w:val="00AF612B"/>
    <w:rsid w:val="00AF642A"/>
    <w:rsid w:val="00AF66A9"/>
    <w:rsid w:val="00AF68B2"/>
    <w:rsid w:val="00AF6ADC"/>
    <w:rsid w:val="00AF74D7"/>
    <w:rsid w:val="00AF75B8"/>
    <w:rsid w:val="00AF7E3C"/>
    <w:rsid w:val="00B000DB"/>
    <w:rsid w:val="00B001A4"/>
    <w:rsid w:val="00B001AE"/>
    <w:rsid w:val="00B0092B"/>
    <w:rsid w:val="00B00B5E"/>
    <w:rsid w:val="00B00F3C"/>
    <w:rsid w:val="00B014F9"/>
    <w:rsid w:val="00B019A9"/>
    <w:rsid w:val="00B01AAB"/>
    <w:rsid w:val="00B01EC2"/>
    <w:rsid w:val="00B0205E"/>
    <w:rsid w:val="00B0235D"/>
    <w:rsid w:val="00B023C5"/>
    <w:rsid w:val="00B024BD"/>
    <w:rsid w:val="00B02901"/>
    <w:rsid w:val="00B02AAF"/>
    <w:rsid w:val="00B02BA0"/>
    <w:rsid w:val="00B02C87"/>
    <w:rsid w:val="00B02E08"/>
    <w:rsid w:val="00B02ECE"/>
    <w:rsid w:val="00B02F86"/>
    <w:rsid w:val="00B03759"/>
    <w:rsid w:val="00B03843"/>
    <w:rsid w:val="00B03BBF"/>
    <w:rsid w:val="00B03C07"/>
    <w:rsid w:val="00B03FB9"/>
    <w:rsid w:val="00B049A6"/>
    <w:rsid w:val="00B04AC2"/>
    <w:rsid w:val="00B04D6F"/>
    <w:rsid w:val="00B05521"/>
    <w:rsid w:val="00B05798"/>
    <w:rsid w:val="00B05E5D"/>
    <w:rsid w:val="00B064BE"/>
    <w:rsid w:val="00B06645"/>
    <w:rsid w:val="00B072B0"/>
    <w:rsid w:val="00B074AB"/>
    <w:rsid w:val="00B0755D"/>
    <w:rsid w:val="00B07726"/>
    <w:rsid w:val="00B07853"/>
    <w:rsid w:val="00B07BC3"/>
    <w:rsid w:val="00B105F5"/>
    <w:rsid w:val="00B10899"/>
    <w:rsid w:val="00B10D1D"/>
    <w:rsid w:val="00B10F20"/>
    <w:rsid w:val="00B10F44"/>
    <w:rsid w:val="00B10FCB"/>
    <w:rsid w:val="00B10FDD"/>
    <w:rsid w:val="00B115CB"/>
    <w:rsid w:val="00B115D4"/>
    <w:rsid w:val="00B11835"/>
    <w:rsid w:val="00B11BC9"/>
    <w:rsid w:val="00B11EDD"/>
    <w:rsid w:val="00B12004"/>
    <w:rsid w:val="00B126E6"/>
    <w:rsid w:val="00B128C0"/>
    <w:rsid w:val="00B12D54"/>
    <w:rsid w:val="00B13321"/>
    <w:rsid w:val="00B1344E"/>
    <w:rsid w:val="00B13505"/>
    <w:rsid w:val="00B1368C"/>
    <w:rsid w:val="00B138AD"/>
    <w:rsid w:val="00B13986"/>
    <w:rsid w:val="00B139D5"/>
    <w:rsid w:val="00B13BE8"/>
    <w:rsid w:val="00B14096"/>
    <w:rsid w:val="00B14F12"/>
    <w:rsid w:val="00B15043"/>
    <w:rsid w:val="00B161C7"/>
    <w:rsid w:val="00B16A69"/>
    <w:rsid w:val="00B16AB9"/>
    <w:rsid w:val="00B17045"/>
    <w:rsid w:val="00B17201"/>
    <w:rsid w:val="00B1743F"/>
    <w:rsid w:val="00B174CA"/>
    <w:rsid w:val="00B17AFD"/>
    <w:rsid w:val="00B2078B"/>
    <w:rsid w:val="00B20802"/>
    <w:rsid w:val="00B20AF2"/>
    <w:rsid w:val="00B20D44"/>
    <w:rsid w:val="00B20EC4"/>
    <w:rsid w:val="00B2106C"/>
    <w:rsid w:val="00B21670"/>
    <w:rsid w:val="00B21CBE"/>
    <w:rsid w:val="00B224C5"/>
    <w:rsid w:val="00B228BD"/>
    <w:rsid w:val="00B22E8D"/>
    <w:rsid w:val="00B22F46"/>
    <w:rsid w:val="00B237B3"/>
    <w:rsid w:val="00B238CB"/>
    <w:rsid w:val="00B248A0"/>
    <w:rsid w:val="00B2492C"/>
    <w:rsid w:val="00B24B79"/>
    <w:rsid w:val="00B24D87"/>
    <w:rsid w:val="00B25053"/>
    <w:rsid w:val="00B25A16"/>
    <w:rsid w:val="00B25B2A"/>
    <w:rsid w:val="00B262B0"/>
    <w:rsid w:val="00B262D9"/>
    <w:rsid w:val="00B26406"/>
    <w:rsid w:val="00B26665"/>
    <w:rsid w:val="00B268C0"/>
    <w:rsid w:val="00B26978"/>
    <w:rsid w:val="00B269E5"/>
    <w:rsid w:val="00B26AEA"/>
    <w:rsid w:val="00B26AF0"/>
    <w:rsid w:val="00B26DFB"/>
    <w:rsid w:val="00B27092"/>
    <w:rsid w:val="00B2732E"/>
    <w:rsid w:val="00B2744F"/>
    <w:rsid w:val="00B27503"/>
    <w:rsid w:val="00B278DB"/>
    <w:rsid w:val="00B27B3F"/>
    <w:rsid w:val="00B305DE"/>
    <w:rsid w:val="00B30A1B"/>
    <w:rsid w:val="00B30BF4"/>
    <w:rsid w:val="00B311B7"/>
    <w:rsid w:val="00B31621"/>
    <w:rsid w:val="00B31718"/>
    <w:rsid w:val="00B3179A"/>
    <w:rsid w:val="00B31CF0"/>
    <w:rsid w:val="00B32273"/>
    <w:rsid w:val="00B325EA"/>
    <w:rsid w:val="00B32835"/>
    <w:rsid w:val="00B32D73"/>
    <w:rsid w:val="00B33033"/>
    <w:rsid w:val="00B333D8"/>
    <w:rsid w:val="00B33586"/>
    <w:rsid w:val="00B3367C"/>
    <w:rsid w:val="00B338BA"/>
    <w:rsid w:val="00B34288"/>
    <w:rsid w:val="00B346D8"/>
    <w:rsid w:val="00B3486B"/>
    <w:rsid w:val="00B348E8"/>
    <w:rsid w:val="00B34DE3"/>
    <w:rsid w:val="00B355AE"/>
    <w:rsid w:val="00B35668"/>
    <w:rsid w:val="00B35A5B"/>
    <w:rsid w:val="00B35BBE"/>
    <w:rsid w:val="00B35E6C"/>
    <w:rsid w:val="00B365AC"/>
    <w:rsid w:val="00B36B64"/>
    <w:rsid w:val="00B37019"/>
    <w:rsid w:val="00B3739D"/>
    <w:rsid w:val="00B374D2"/>
    <w:rsid w:val="00B379DC"/>
    <w:rsid w:val="00B379EF"/>
    <w:rsid w:val="00B37BE0"/>
    <w:rsid w:val="00B37CD5"/>
    <w:rsid w:val="00B37D66"/>
    <w:rsid w:val="00B37E39"/>
    <w:rsid w:val="00B37EE5"/>
    <w:rsid w:val="00B4022C"/>
    <w:rsid w:val="00B404C8"/>
    <w:rsid w:val="00B40673"/>
    <w:rsid w:val="00B40686"/>
    <w:rsid w:val="00B408EE"/>
    <w:rsid w:val="00B40F2A"/>
    <w:rsid w:val="00B40F46"/>
    <w:rsid w:val="00B410C9"/>
    <w:rsid w:val="00B41106"/>
    <w:rsid w:val="00B414BE"/>
    <w:rsid w:val="00B41E5F"/>
    <w:rsid w:val="00B423AE"/>
    <w:rsid w:val="00B42ECD"/>
    <w:rsid w:val="00B42FB4"/>
    <w:rsid w:val="00B43486"/>
    <w:rsid w:val="00B434C2"/>
    <w:rsid w:val="00B43C51"/>
    <w:rsid w:val="00B43F74"/>
    <w:rsid w:val="00B4438E"/>
    <w:rsid w:val="00B446AA"/>
    <w:rsid w:val="00B447A8"/>
    <w:rsid w:val="00B44B2D"/>
    <w:rsid w:val="00B44E07"/>
    <w:rsid w:val="00B45BA9"/>
    <w:rsid w:val="00B45E3D"/>
    <w:rsid w:val="00B45EA4"/>
    <w:rsid w:val="00B45EC1"/>
    <w:rsid w:val="00B45F07"/>
    <w:rsid w:val="00B45F25"/>
    <w:rsid w:val="00B45F7B"/>
    <w:rsid w:val="00B46189"/>
    <w:rsid w:val="00B463B9"/>
    <w:rsid w:val="00B47588"/>
    <w:rsid w:val="00B479D8"/>
    <w:rsid w:val="00B47E3A"/>
    <w:rsid w:val="00B50148"/>
    <w:rsid w:val="00B50873"/>
    <w:rsid w:val="00B50F90"/>
    <w:rsid w:val="00B51565"/>
    <w:rsid w:val="00B5171C"/>
    <w:rsid w:val="00B51B01"/>
    <w:rsid w:val="00B51D80"/>
    <w:rsid w:val="00B51DAA"/>
    <w:rsid w:val="00B5208C"/>
    <w:rsid w:val="00B522AF"/>
    <w:rsid w:val="00B52807"/>
    <w:rsid w:val="00B52AAA"/>
    <w:rsid w:val="00B532C4"/>
    <w:rsid w:val="00B53629"/>
    <w:rsid w:val="00B5370A"/>
    <w:rsid w:val="00B538AC"/>
    <w:rsid w:val="00B5415C"/>
    <w:rsid w:val="00B54296"/>
    <w:rsid w:val="00B54476"/>
    <w:rsid w:val="00B54847"/>
    <w:rsid w:val="00B54A15"/>
    <w:rsid w:val="00B54B53"/>
    <w:rsid w:val="00B54DE9"/>
    <w:rsid w:val="00B54FB0"/>
    <w:rsid w:val="00B55260"/>
    <w:rsid w:val="00B55394"/>
    <w:rsid w:val="00B556CD"/>
    <w:rsid w:val="00B557BF"/>
    <w:rsid w:val="00B55A52"/>
    <w:rsid w:val="00B55E3E"/>
    <w:rsid w:val="00B56417"/>
    <w:rsid w:val="00B567E5"/>
    <w:rsid w:val="00B567FA"/>
    <w:rsid w:val="00B56D35"/>
    <w:rsid w:val="00B56E36"/>
    <w:rsid w:val="00B56F69"/>
    <w:rsid w:val="00B56FD5"/>
    <w:rsid w:val="00B5709F"/>
    <w:rsid w:val="00B571FB"/>
    <w:rsid w:val="00B572E2"/>
    <w:rsid w:val="00B573B1"/>
    <w:rsid w:val="00B573BE"/>
    <w:rsid w:val="00B5751A"/>
    <w:rsid w:val="00B57C11"/>
    <w:rsid w:val="00B57C60"/>
    <w:rsid w:val="00B604D6"/>
    <w:rsid w:val="00B60791"/>
    <w:rsid w:val="00B607E1"/>
    <w:rsid w:val="00B609B6"/>
    <w:rsid w:val="00B60C01"/>
    <w:rsid w:val="00B60FF3"/>
    <w:rsid w:val="00B61403"/>
    <w:rsid w:val="00B615BC"/>
    <w:rsid w:val="00B616A7"/>
    <w:rsid w:val="00B61FA6"/>
    <w:rsid w:val="00B61FD2"/>
    <w:rsid w:val="00B61FE5"/>
    <w:rsid w:val="00B627CB"/>
    <w:rsid w:val="00B62863"/>
    <w:rsid w:val="00B6328E"/>
    <w:rsid w:val="00B63316"/>
    <w:rsid w:val="00B6339B"/>
    <w:rsid w:val="00B640ED"/>
    <w:rsid w:val="00B6415F"/>
    <w:rsid w:val="00B6574C"/>
    <w:rsid w:val="00B6599E"/>
    <w:rsid w:val="00B65BA7"/>
    <w:rsid w:val="00B65E0D"/>
    <w:rsid w:val="00B660E5"/>
    <w:rsid w:val="00B660EF"/>
    <w:rsid w:val="00B665B6"/>
    <w:rsid w:val="00B66635"/>
    <w:rsid w:val="00B66A3D"/>
    <w:rsid w:val="00B66A9B"/>
    <w:rsid w:val="00B66CFA"/>
    <w:rsid w:val="00B66DD0"/>
    <w:rsid w:val="00B66FAC"/>
    <w:rsid w:val="00B66FF4"/>
    <w:rsid w:val="00B673CD"/>
    <w:rsid w:val="00B67729"/>
    <w:rsid w:val="00B67840"/>
    <w:rsid w:val="00B67A19"/>
    <w:rsid w:val="00B67CB3"/>
    <w:rsid w:val="00B704C2"/>
    <w:rsid w:val="00B7066C"/>
    <w:rsid w:val="00B706E9"/>
    <w:rsid w:val="00B70828"/>
    <w:rsid w:val="00B70AB3"/>
    <w:rsid w:val="00B70D8B"/>
    <w:rsid w:val="00B71A3A"/>
    <w:rsid w:val="00B71CFB"/>
    <w:rsid w:val="00B7205B"/>
    <w:rsid w:val="00B722D5"/>
    <w:rsid w:val="00B72A26"/>
    <w:rsid w:val="00B72B8D"/>
    <w:rsid w:val="00B72D1F"/>
    <w:rsid w:val="00B72E1A"/>
    <w:rsid w:val="00B72F10"/>
    <w:rsid w:val="00B7339F"/>
    <w:rsid w:val="00B73599"/>
    <w:rsid w:val="00B73A15"/>
    <w:rsid w:val="00B73B84"/>
    <w:rsid w:val="00B73EA8"/>
    <w:rsid w:val="00B73F3F"/>
    <w:rsid w:val="00B745E1"/>
    <w:rsid w:val="00B74621"/>
    <w:rsid w:val="00B7483B"/>
    <w:rsid w:val="00B74D37"/>
    <w:rsid w:val="00B75358"/>
    <w:rsid w:val="00B75919"/>
    <w:rsid w:val="00B75B72"/>
    <w:rsid w:val="00B75DF2"/>
    <w:rsid w:val="00B75E24"/>
    <w:rsid w:val="00B762A2"/>
    <w:rsid w:val="00B767B8"/>
    <w:rsid w:val="00B76DF2"/>
    <w:rsid w:val="00B7731A"/>
    <w:rsid w:val="00B77678"/>
    <w:rsid w:val="00B77BDF"/>
    <w:rsid w:val="00B77C78"/>
    <w:rsid w:val="00B77E30"/>
    <w:rsid w:val="00B804AA"/>
    <w:rsid w:val="00B8089C"/>
    <w:rsid w:val="00B80900"/>
    <w:rsid w:val="00B8094A"/>
    <w:rsid w:val="00B81169"/>
    <w:rsid w:val="00B8130E"/>
    <w:rsid w:val="00B81F23"/>
    <w:rsid w:val="00B822D0"/>
    <w:rsid w:val="00B82ADA"/>
    <w:rsid w:val="00B82D09"/>
    <w:rsid w:val="00B82DE4"/>
    <w:rsid w:val="00B82E23"/>
    <w:rsid w:val="00B83006"/>
    <w:rsid w:val="00B83216"/>
    <w:rsid w:val="00B8371B"/>
    <w:rsid w:val="00B8379F"/>
    <w:rsid w:val="00B83CDD"/>
    <w:rsid w:val="00B841BE"/>
    <w:rsid w:val="00B84586"/>
    <w:rsid w:val="00B8468A"/>
    <w:rsid w:val="00B847D6"/>
    <w:rsid w:val="00B8482A"/>
    <w:rsid w:val="00B84A0A"/>
    <w:rsid w:val="00B84A11"/>
    <w:rsid w:val="00B84B96"/>
    <w:rsid w:val="00B85446"/>
    <w:rsid w:val="00B8544C"/>
    <w:rsid w:val="00B85674"/>
    <w:rsid w:val="00B85817"/>
    <w:rsid w:val="00B858F7"/>
    <w:rsid w:val="00B85A2D"/>
    <w:rsid w:val="00B85A79"/>
    <w:rsid w:val="00B865A8"/>
    <w:rsid w:val="00B86A42"/>
    <w:rsid w:val="00B86BC8"/>
    <w:rsid w:val="00B86BD9"/>
    <w:rsid w:val="00B86D10"/>
    <w:rsid w:val="00B8701D"/>
    <w:rsid w:val="00B87436"/>
    <w:rsid w:val="00B8769A"/>
    <w:rsid w:val="00B8777B"/>
    <w:rsid w:val="00B879C5"/>
    <w:rsid w:val="00B87AAA"/>
    <w:rsid w:val="00B87BEA"/>
    <w:rsid w:val="00B90BDF"/>
    <w:rsid w:val="00B90DAF"/>
    <w:rsid w:val="00B91186"/>
    <w:rsid w:val="00B91A54"/>
    <w:rsid w:val="00B91B5F"/>
    <w:rsid w:val="00B91DF3"/>
    <w:rsid w:val="00B91FA2"/>
    <w:rsid w:val="00B921F0"/>
    <w:rsid w:val="00B925EF"/>
    <w:rsid w:val="00B9272F"/>
    <w:rsid w:val="00B92ECF"/>
    <w:rsid w:val="00B93035"/>
    <w:rsid w:val="00B9330F"/>
    <w:rsid w:val="00B93376"/>
    <w:rsid w:val="00B933E6"/>
    <w:rsid w:val="00B93406"/>
    <w:rsid w:val="00B9369C"/>
    <w:rsid w:val="00B94095"/>
    <w:rsid w:val="00B94732"/>
    <w:rsid w:val="00B94943"/>
    <w:rsid w:val="00B94B50"/>
    <w:rsid w:val="00B9542D"/>
    <w:rsid w:val="00B95583"/>
    <w:rsid w:val="00B95786"/>
    <w:rsid w:val="00B959E4"/>
    <w:rsid w:val="00B95B7C"/>
    <w:rsid w:val="00B95F5E"/>
    <w:rsid w:val="00B960A4"/>
    <w:rsid w:val="00B962FF"/>
    <w:rsid w:val="00B96387"/>
    <w:rsid w:val="00B963FF"/>
    <w:rsid w:val="00B96455"/>
    <w:rsid w:val="00B96456"/>
    <w:rsid w:val="00B96604"/>
    <w:rsid w:val="00B96677"/>
    <w:rsid w:val="00B96A66"/>
    <w:rsid w:val="00B96ADB"/>
    <w:rsid w:val="00B96BA5"/>
    <w:rsid w:val="00B96CF5"/>
    <w:rsid w:val="00B97105"/>
    <w:rsid w:val="00B9735D"/>
    <w:rsid w:val="00BA0522"/>
    <w:rsid w:val="00BA09B2"/>
    <w:rsid w:val="00BA0C9A"/>
    <w:rsid w:val="00BA0FF3"/>
    <w:rsid w:val="00BA132C"/>
    <w:rsid w:val="00BA1769"/>
    <w:rsid w:val="00BA1879"/>
    <w:rsid w:val="00BA1BB8"/>
    <w:rsid w:val="00BA1D1A"/>
    <w:rsid w:val="00BA1FCA"/>
    <w:rsid w:val="00BA20AD"/>
    <w:rsid w:val="00BA233F"/>
    <w:rsid w:val="00BA2606"/>
    <w:rsid w:val="00BA26D5"/>
    <w:rsid w:val="00BA2EDA"/>
    <w:rsid w:val="00BA2FED"/>
    <w:rsid w:val="00BA3517"/>
    <w:rsid w:val="00BA3872"/>
    <w:rsid w:val="00BA3DEE"/>
    <w:rsid w:val="00BA3E57"/>
    <w:rsid w:val="00BA46DE"/>
    <w:rsid w:val="00BA4E96"/>
    <w:rsid w:val="00BA4EC8"/>
    <w:rsid w:val="00BA5223"/>
    <w:rsid w:val="00BA530C"/>
    <w:rsid w:val="00BA53A1"/>
    <w:rsid w:val="00BA53EE"/>
    <w:rsid w:val="00BA5887"/>
    <w:rsid w:val="00BA60E2"/>
    <w:rsid w:val="00BA6484"/>
    <w:rsid w:val="00BA64C3"/>
    <w:rsid w:val="00BA67F6"/>
    <w:rsid w:val="00BA6A2D"/>
    <w:rsid w:val="00BA6AF3"/>
    <w:rsid w:val="00BA74E0"/>
    <w:rsid w:val="00BA755C"/>
    <w:rsid w:val="00BA76E1"/>
    <w:rsid w:val="00BA7DC7"/>
    <w:rsid w:val="00BB0097"/>
    <w:rsid w:val="00BB0847"/>
    <w:rsid w:val="00BB08D4"/>
    <w:rsid w:val="00BB0914"/>
    <w:rsid w:val="00BB0D04"/>
    <w:rsid w:val="00BB1AA0"/>
    <w:rsid w:val="00BB1C67"/>
    <w:rsid w:val="00BB222D"/>
    <w:rsid w:val="00BB27E9"/>
    <w:rsid w:val="00BB3CC3"/>
    <w:rsid w:val="00BB43FC"/>
    <w:rsid w:val="00BB4428"/>
    <w:rsid w:val="00BB4A3A"/>
    <w:rsid w:val="00BB4BBF"/>
    <w:rsid w:val="00BB52C0"/>
    <w:rsid w:val="00BB544D"/>
    <w:rsid w:val="00BB5B85"/>
    <w:rsid w:val="00BB5CD9"/>
    <w:rsid w:val="00BB60F5"/>
    <w:rsid w:val="00BB631E"/>
    <w:rsid w:val="00BB679C"/>
    <w:rsid w:val="00BB687B"/>
    <w:rsid w:val="00BB6A91"/>
    <w:rsid w:val="00BB6C02"/>
    <w:rsid w:val="00BB7026"/>
    <w:rsid w:val="00BB772C"/>
    <w:rsid w:val="00BB7806"/>
    <w:rsid w:val="00BB78BD"/>
    <w:rsid w:val="00BB7C8B"/>
    <w:rsid w:val="00BB7E09"/>
    <w:rsid w:val="00BC0118"/>
    <w:rsid w:val="00BC04CF"/>
    <w:rsid w:val="00BC04EA"/>
    <w:rsid w:val="00BC06E3"/>
    <w:rsid w:val="00BC1177"/>
    <w:rsid w:val="00BC17C6"/>
    <w:rsid w:val="00BC1B73"/>
    <w:rsid w:val="00BC1D85"/>
    <w:rsid w:val="00BC21F1"/>
    <w:rsid w:val="00BC23BE"/>
    <w:rsid w:val="00BC2588"/>
    <w:rsid w:val="00BC2845"/>
    <w:rsid w:val="00BC30CE"/>
    <w:rsid w:val="00BC31A9"/>
    <w:rsid w:val="00BC3384"/>
    <w:rsid w:val="00BC33E8"/>
    <w:rsid w:val="00BC34B7"/>
    <w:rsid w:val="00BC3AE0"/>
    <w:rsid w:val="00BC4264"/>
    <w:rsid w:val="00BC4612"/>
    <w:rsid w:val="00BC4DA4"/>
    <w:rsid w:val="00BC56AC"/>
    <w:rsid w:val="00BC57E4"/>
    <w:rsid w:val="00BC57EE"/>
    <w:rsid w:val="00BC5D1B"/>
    <w:rsid w:val="00BC5F6E"/>
    <w:rsid w:val="00BC5FF5"/>
    <w:rsid w:val="00BC60D7"/>
    <w:rsid w:val="00BC6155"/>
    <w:rsid w:val="00BC63DA"/>
    <w:rsid w:val="00BC6691"/>
    <w:rsid w:val="00BC67B8"/>
    <w:rsid w:val="00BC6AA5"/>
    <w:rsid w:val="00BC6D6F"/>
    <w:rsid w:val="00BC7123"/>
    <w:rsid w:val="00BC727F"/>
    <w:rsid w:val="00BC7559"/>
    <w:rsid w:val="00BC7769"/>
    <w:rsid w:val="00BC7AEE"/>
    <w:rsid w:val="00BC7BBA"/>
    <w:rsid w:val="00BC7D26"/>
    <w:rsid w:val="00BC7E8D"/>
    <w:rsid w:val="00BD006E"/>
    <w:rsid w:val="00BD0303"/>
    <w:rsid w:val="00BD03EC"/>
    <w:rsid w:val="00BD055B"/>
    <w:rsid w:val="00BD0D17"/>
    <w:rsid w:val="00BD10B6"/>
    <w:rsid w:val="00BD135E"/>
    <w:rsid w:val="00BD19C7"/>
    <w:rsid w:val="00BD1DFA"/>
    <w:rsid w:val="00BD1F66"/>
    <w:rsid w:val="00BD212C"/>
    <w:rsid w:val="00BD2132"/>
    <w:rsid w:val="00BD236E"/>
    <w:rsid w:val="00BD23F4"/>
    <w:rsid w:val="00BD31DD"/>
    <w:rsid w:val="00BD35AA"/>
    <w:rsid w:val="00BD3AFD"/>
    <w:rsid w:val="00BD3B89"/>
    <w:rsid w:val="00BD3D30"/>
    <w:rsid w:val="00BD471D"/>
    <w:rsid w:val="00BD4BD4"/>
    <w:rsid w:val="00BD4DD4"/>
    <w:rsid w:val="00BD506D"/>
    <w:rsid w:val="00BD51E8"/>
    <w:rsid w:val="00BD5382"/>
    <w:rsid w:val="00BD5975"/>
    <w:rsid w:val="00BD5B58"/>
    <w:rsid w:val="00BD5CC3"/>
    <w:rsid w:val="00BD62C0"/>
    <w:rsid w:val="00BD631C"/>
    <w:rsid w:val="00BD6BDF"/>
    <w:rsid w:val="00BD71E4"/>
    <w:rsid w:val="00BD74F7"/>
    <w:rsid w:val="00BD7629"/>
    <w:rsid w:val="00BD7AEC"/>
    <w:rsid w:val="00BD7C34"/>
    <w:rsid w:val="00BD7E54"/>
    <w:rsid w:val="00BD7F83"/>
    <w:rsid w:val="00BE0199"/>
    <w:rsid w:val="00BE032D"/>
    <w:rsid w:val="00BE058E"/>
    <w:rsid w:val="00BE05A9"/>
    <w:rsid w:val="00BE06F2"/>
    <w:rsid w:val="00BE0805"/>
    <w:rsid w:val="00BE0932"/>
    <w:rsid w:val="00BE1161"/>
    <w:rsid w:val="00BE1C76"/>
    <w:rsid w:val="00BE1EE4"/>
    <w:rsid w:val="00BE31D3"/>
    <w:rsid w:val="00BE3312"/>
    <w:rsid w:val="00BE3552"/>
    <w:rsid w:val="00BE3599"/>
    <w:rsid w:val="00BE39BD"/>
    <w:rsid w:val="00BE3AB9"/>
    <w:rsid w:val="00BE43A3"/>
    <w:rsid w:val="00BE465F"/>
    <w:rsid w:val="00BE4B32"/>
    <w:rsid w:val="00BE54DA"/>
    <w:rsid w:val="00BE55C2"/>
    <w:rsid w:val="00BE578B"/>
    <w:rsid w:val="00BE5879"/>
    <w:rsid w:val="00BE5A27"/>
    <w:rsid w:val="00BE5DE9"/>
    <w:rsid w:val="00BE5EF2"/>
    <w:rsid w:val="00BE626D"/>
    <w:rsid w:val="00BE6393"/>
    <w:rsid w:val="00BE69F9"/>
    <w:rsid w:val="00BE6C68"/>
    <w:rsid w:val="00BE6E61"/>
    <w:rsid w:val="00BE7011"/>
    <w:rsid w:val="00BE77AB"/>
    <w:rsid w:val="00BE7B1E"/>
    <w:rsid w:val="00BE7E10"/>
    <w:rsid w:val="00BF04CD"/>
    <w:rsid w:val="00BF074C"/>
    <w:rsid w:val="00BF07A7"/>
    <w:rsid w:val="00BF08FB"/>
    <w:rsid w:val="00BF09CF"/>
    <w:rsid w:val="00BF0ABA"/>
    <w:rsid w:val="00BF1070"/>
    <w:rsid w:val="00BF20C1"/>
    <w:rsid w:val="00BF2546"/>
    <w:rsid w:val="00BF2564"/>
    <w:rsid w:val="00BF293D"/>
    <w:rsid w:val="00BF29B6"/>
    <w:rsid w:val="00BF2A5E"/>
    <w:rsid w:val="00BF2ECD"/>
    <w:rsid w:val="00BF2EE6"/>
    <w:rsid w:val="00BF31EA"/>
    <w:rsid w:val="00BF3377"/>
    <w:rsid w:val="00BF3EB9"/>
    <w:rsid w:val="00BF3F05"/>
    <w:rsid w:val="00BF40F7"/>
    <w:rsid w:val="00BF491A"/>
    <w:rsid w:val="00BF49A4"/>
    <w:rsid w:val="00BF4A35"/>
    <w:rsid w:val="00BF4B1C"/>
    <w:rsid w:val="00BF4F63"/>
    <w:rsid w:val="00BF50D7"/>
    <w:rsid w:val="00BF54B7"/>
    <w:rsid w:val="00BF556D"/>
    <w:rsid w:val="00BF56E7"/>
    <w:rsid w:val="00BF5752"/>
    <w:rsid w:val="00BF5898"/>
    <w:rsid w:val="00BF5C79"/>
    <w:rsid w:val="00BF5DBB"/>
    <w:rsid w:val="00BF60A3"/>
    <w:rsid w:val="00BF6126"/>
    <w:rsid w:val="00BF621D"/>
    <w:rsid w:val="00BF6811"/>
    <w:rsid w:val="00BF686E"/>
    <w:rsid w:val="00BF697B"/>
    <w:rsid w:val="00BF6DC4"/>
    <w:rsid w:val="00BF6E63"/>
    <w:rsid w:val="00BF718E"/>
    <w:rsid w:val="00BF71C4"/>
    <w:rsid w:val="00BF73E4"/>
    <w:rsid w:val="00BF7C25"/>
    <w:rsid w:val="00BF7E97"/>
    <w:rsid w:val="00BF7F21"/>
    <w:rsid w:val="00C00228"/>
    <w:rsid w:val="00C004AB"/>
    <w:rsid w:val="00C00E17"/>
    <w:rsid w:val="00C01D5A"/>
    <w:rsid w:val="00C02107"/>
    <w:rsid w:val="00C02A5D"/>
    <w:rsid w:val="00C033F3"/>
    <w:rsid w:val="00C03632"/>
    <w:rsid w:val="00C0393E"/>
    <w:rsid w:val="00C03B91"/>
    <w:rsid w:val="00C0404F"/>
    <w:rsid w:val="00C04254"/>
    <w:rsid w:val="00C04374"/>
    <w:rsid w:val="00C045EF"/>
    <w:rsid w:val="00C04812"/>
    <w:rsid w:val="00C04E74"/>
    <w:rsid w:val="00C05128"/>
    <w:rsid w:val="00C05371"/>
    <w:rsid w:val="00C05463"/>
    <w:rsid w:val="00C056EB"/>
    <w:rsid w:val="00C05C39"/>
    <w:rsid w:val="00C05CDB"/>
    <w:rsid w:val="00C062BA"/>
    <w:rsid w:val="00C0653E"/>
    <w:rsid w:val="00C06671"/>
    <w:rsid w:val="00C06726"/>
    <w:rsid w:val="00C06857"/>
    <w:rsid w:val="00C06B59"/>
    <w:rsid w:val="00C06BEA"/>
    <w:rsid w:val="00C06D41"/>
    <w:rsid w:val="00C070A8"/>
    <w:rsid w:val="00C07281"/>
    <w:rsid w:val="00C073C6"/>
    <w:rsid w:val="00C07ACB"/>
    <w:rsid w:val="00C07CDF"/>
    <w:rsid w:val="00C07E62"/>
    <w:rsid w:val="00C07FAF"/>
    <w:rsid w:val="00C10245"/>
    <w:rsid w:val="00C10952"/>
    <w:rsid w:val="00C10CFC"/>
    <w:rsid w:val="00C10FD0"/>
    <w:rsid w:val="00C11037"/>
    <w:rsid w:val="00C111A0"/>
    <w:rsid w:val="00C11551"/>
    <w:rsid w:val="00C1159B"/>
    <w:rsid w:val="00C116EE"/>
    <w:rsid w:val="00C11E9B"/>
    <w:rsid w:val="00C11F54"/>
    <w:rsid w:val="00C12019"/>
    <w:rsid w:val="00C1248B"/>
    <w:rsid w:val="00C128FA"/>
    <w:rsid w:val="00C12A85"/>
    <w:rsid w:val="00C12AA0"/>
    <w:rsid w:val="00C12DC4"/>
    <w:rsid w:val="00C13263"/>
    <w:rsid w:val="00C13386"/>
    <w:rsid w:val="00C13752"/>
    <w:rsid w:val="00C138B7"/>
    <w:rsid w:val="00C13E6F"/>
    <w:rsid w:val="00C14220"/>
    <w:rsid w:val="00C1473C"/>
    <w:rsid w:val="00C14ECA"/>
    <w:rsid w:val="00C14FCD"/>
    <w:rsid w:val="00C14FD5"/>
    <w:rsid w:val="00C1542A"/>
    <w:rsid w:val="00C15CC1"/>
    <w:rsid w:val="00C16085"/>
    <w:rsid w:val="00C1677B"/>
    <w:rsid w:val="00C16B59"/>
    <w:rsid w:val="00C16C76"/>
    <w:rsid w:val="00C16E2E"/>
    <w:rsid w:val="00C17254"/>
    <w:rsid w:val="00C17407"/>
    <w:rsid w:val="00C1740F"/>
    <w:rsid w:val="00C176F6"/>
    <w:rsid w:val="00C177B8"/>
    <w:rsid w:val="00C179C8"/>
    <w:rsid w:val="00C17AC9"/>
    <w:rsid w:val="00C2008A"/>
    <w:rsid w:val="00C202C4"/>
    <w:rsid w:val="00C20397"/>
    <w:rsid w:val="00C20468"/>
    <w:rsid w:val="00C20538"/>
    <w:rsid w:val="00C205AE"/>
    <w:rsid w:val="00C20B0C"/>
    <w:rsid w:val="00C215BE"/>
    <w:rsid w:val="00C21952"/>
    <w:rsid w:val="00C21BC6"/>
    <w:rsid w:val="00C21C63"/>
    <w:rsid w:val="00C21DA3"/>
    <w:rsid w:val="00C21DEE"/>
    <w:rsid w:val="00C220E7"/>
    <w:rsid w:val="00C2225D"/>
    <w:rsid w:val="00C2252D"/>
    <w:rsid w:val="00C22BBB"/>
    <w:rsid w:val="00C22C3C"/>
    <w:rsid w:val="00C22E53"/>
    <w:rsid w:val="00C22FDF"/>
    <w:rsid w:val="00C24010"/>
    <w:rsid w:val="00C240E3"/>
    <w:rsid w:val="00C242DE"/>
    <w:rsid w:val="00C24329"/>
    <w:rsid w:val="00C24670"/>
    <w:rsid w:val="00C24A83"/>
    <w:rsid w:val="00C25255"/>
    <w:rsid w:val="00C253BB"/>
    <w:rsid w:val="00C25423"/>
    <w:rsid w:val="00C25799"/>
    <w:rsid w:val="00C258FF"/>
    <w:rsid w:val="00C25AB4"/>
    <w:rsid w:val="00C25D9C"/>
    <w:rsid w:val="00C266ED"/>
    <w:rsid w:val="00C26862"/>
    <w:rsid w:val="00C2686F"/>
    <w:rsid w:val="00C27012"/>
    <w:rsid w:val="00C270DE"/>
    <w:rsid w:val="00C2741C"/>
    <w:rsid w:val="00C27EA8"/>
    <w:rsid w:val="00C30060"/>
    <w:rsid w:val="00C301BE"/>
    <w:rsid w:val="00C30243"/>
    <w:rsid w:val="00C302B5"/>
    <w:rsid w:val="00C308F8"/>
    <w:rsid w:val="00C30A5F"/>
    <w:rsid w:val="00C31139"/>
    <w:rsid w:val="00C31E78"/>
    <w:rsid w:val="00C31EB8"/>
    <w:rsid w:val="00C32094"/>
    <w:rsid w:val="00C324B8"/>
    <w:rsid w:val="00C325ED"/>
    <w:rsid w:val="00C326ED"/>
    <w:rsid w:val="00C32A5F"/>
    <w:rsid w:val="00C32AEF"/>
    <w:rsid w:val="00C32EDF"/>
    <w:rsid w:val="00C32F3B"/>
    <w:rsid w:val="00C32F6B"/>
    <w:rsid w:val="00C33A42"/>
    <w:rsid w:val="00C33BD8"/>
    <w:rsid w:val="00C33CF1"/>
    <w:rsid w:val="00C34096"/>
    <w:rsid w:val="00C3443A"/>
    <w:rsid w:val="00C34AE9"/>
    <w:rsid w:val="00C34D04"/>
    <w:rsid w:val="00C35194"/>
    <w:rsid w:val="00C35550"/>
    <w:rsid w:val="00C35718"/>
    <w:rsid w:val="00C35A33"/>
    <w:rsid w:val="00C35B2C"/>
    <w:rsid w:val="00C35D1A"/>
    <w:rsid w:val="00C36806"/>
    <w:rsid w:val="00C36E4B"/>
    <w:rsid w:val="00C36E7D"/>
    <w:rsid w:val="00C37215"/>
    <w:rsid w:val="00C3757C"/>
    <w:rsid w:val="00C37742"/>
    <w:rsid w:val="00C37C97"/>
    <w:rsid w:val="00C37ED8"/>
    <w:rsid w:val="00C40226"/>
    <w:rsid w:val="00C407AF"/>
    <w:rsid w:val="00C4095D"/>
    <w:rsid w:val="00C40D72"/>
    <w:rsid w:val="00C414C0"/>
    <w:rsid w:val="00C415B7"/>
    <w:rsid w:val="00C41947"/>
    <w:rsid w:val="00C41A8D"/>
    <w:rsid w:val="00C41AD0"/>
    <w:rsid w:val="00C41D16"/>
    <w:rsid w:val="00C41E5F"/>
    <w:rsid w:val="00C42F60"/>
    <w:rsid w:val="00C430C5"/>
    <w:rsid w:val="00C43403"/>
    <w:rsid w:val="00C43483"/>
    <w:rsid w:val="00C437FD"/>
    <w:rsid w:val="00C438AF"/>
    <w:rsid w:val="00C4395E"/>
    <w:rsid w:val="00C43EAF"/>
    <w:rsid w:val="00C44175"/>
    <w:rsid w:val="00C441BF"/>
    <w:rsid w:val="00C442E4"/>
    <w:rsid w:val="00C44307"/>
    <w:rsid w:val="00C4431B"/>
    <w:rsid w:val="00C445B2"/>
    <w:rsid w:val="00C44BC6"/>
    <w:rsid w:val="00C45035"/>
    <w:rsid w:val="00C4549B"/>
    <w:rsid w:val="00C45569"/>
    <w:rsid w:val="00C45D04"/>
    <w:rsid w:val="00C45D1A"/>
    <w:rsid w:val="00C45E32"/>
    <w:rsid w:val="00C46109"/>
    <w:rsid w:val="00C463C7"/>
    <w:rsid w:val="00C4685A"/>
    <w:rsid w:val="00C468FA"/>
    <w:rsid w:val="00C469C6"/>
    <w:rsid w:val="00C469CC"/>
    <w:rsid w:val="00C46AEF"/>
    <w:rsid w:val="00C46C0C"/>
    <w:rsid w:val="00C4742F"/>
    <w:rsid w:val="00C4794D"/>
    <w:rsid w:val="00C479E3"/>
    <w:rsid w:val="00C47A43"/>
    <w:rsid w:val="00C47B9F"/>
    <w:rsid w:val="00C501ED"/>
    <w:rsid w:val="00C5023A"/>
    <w:rsid w:val="00C504C3"/>
    <w:rsid w:val="00C50772"/>
    <w:rsid w:val="00C50783"/>
    <w:rsid w:val="00C50AFC"/>
    <w:rsid w:val="00C50BAF"/>
    <w:rsid w:val="00C50FDB"/>
    <w:rsid w:val="00C5117C"/>
    <w:rsid w:val="00C5149C"/>
    <w:rsid w:val="00C516BD"/>
    <w:rsid w:val="00C521C3"/>
    <w:rsid w:val="00C5220E"/>
    <w:rsid w:val="00C522AD"/>
    <w:rsid w:val="00C52AA8"/>
    <w:rsid w:val="00C52CD4"/>
    <w:rsid w:val="00C52D71"/>
    <w:rsid w:val="00C52E2A"/>
    <w:rsid w:val="00C537DA"/>
    <w:rsid w:val="00C53AF2"/>
    <w:rsid w:val="00C54626"/>
    <w:rsid w:val="00C54B4C"/>
    <w:rsid w:val="00C54DD7"/>
    <w:rsid w:val="00C55114"/>
    <w:rsid w:val="00C554B9"/>
    <w:rsid w:val="00C557D4"/>
    <w:rsid w:val="00C55EEE"/>
    <w:rsid w:val="00C5634E"/>
    <w:rsid w:val="00C56606"/>
    <w:rsid w:val="00C569A6"/>
    <w:rsid w:val="00C56A85"/>
    <w:rsid w:val="00C570E0"/>
    <w:rsid w:val="00C57511"/>
    <w:rsid w:val="00C57800"/>
    <w:rsid w:val="00C57932"/>
    <w:rsid w:val="00C57951"/>
    <w:rsid w:val="00C57A57"/>
    <w:rsid w:val="00C57D97"/>
    <w:rsid w:val="00C57E91"/>
    <w:rsid w:val="00C57EA2"/>
    <w:rsid w:val="00C60430"/>
    <w:rsid w:val="00C604C6"/>
    <w:rsid w:val="00C605BD"/>
    <w:rsid w:val="00C60BF6"/>
    <w:rsid w:val="00C60D7B"/>
    <w:rsid w:val="00C61F9C"/>
    <w:rsid w:val="00C621D8"/>
    <w:rsid w:val="00C62B22"/>
    <w:rsid w:val="00C62D14"/>
    <w:rsid w:val="00C62DC4"/>
    <w:rsid w:val="00C62FE1"/>
    <w:rsid w:val="00C630C0"/>
    <w:rsid w:val="00C63323"/>
    <w:rsid w:val="00C63B1C"/>
    <w:rsid w:val="00C642A3"/>
    <w:rsid w:val="00C64863"/>
    <w:rsid w:val="00C649BB"/>
    <w:rsid w:val="00C654E9"/>
    <w:rsid w:val="00C658F0"/>
    <w:rsid w:val="00C65B4D"/>
    <w:rsid w:val="00C66213"/>
    <w:rsid w:val="00C663DB"/>
    <w:rsid w:val="00C66551"/>
    <w:rsid w:val="00C66572"/>
    <w:rsid w:val="00C666DC"/>
    <w:rsid w:val="00C667D2"/>
    <w:rsid w:val="00C669B7"/>
    <w:rsid w:val="00C66F2A"/>
    <w:rsid w:val="00C672B3"/>
    <w:rsid w:val="00C6731F"/>
    <w:rsid w:val="00C67470"/>
    <w:rsid w:val="00C67655"/>
    <w:rsid w:val="00C6767A"/>
    <w:rsid w:val="00C67DE0"/>
    <w:rsid w:val="00C706B3"/>
    <w:rsid w:val="00C70AC6"/>
    <w:rsid w:val="00C70C69"/>
    <w:rsid w:val="00C70C9E"/>
    <w:rsid w:val="00C70E61"/>
    <w:rsid w:val="00C70E9B"/>
    <w:rsid w:val="00C71493"/>
    <w:rsid w:val="00C71953"/>
    <w:rsid w:val="00C71F8B"/>
    <w:rsid w:val="00C72019"/>
    <w:rsid w:val="00C72058"/>
    <w:rsid w:val="00C720F2"/>
    <w:rsid w:val="00C725A5"/>
    <w:rsid w:val="00C72779"/>
    <w:rsid w:val="00C728D3"/>
    <w:rsid w:val="00C72BF8"/>
    <w:rsid w:val="00C73213"/>
    <w:rsid w:val="00C73762"/>
    <w:rsid w:val="00C7382F"/>
    <w:rsid w:val="00C73B76"/>
    <w:rsid w:val="00C73BF0"/>
    <w:rsid w:val="00C73EE9"/>
    <w:rsid w:val="00C7417C"/>
    <w:rsid w:val="00C7461D"/>
    <w:rsid w:val="00C74BDF"/>
    <w:rsid w:val="00C74CE2"/>
    <w:rsid w:val="00C74EF3"/>
    <w:rsid w:val="00C74F5F"/>
    <w:rsid w:val="00C7520C"/>
    <w:rsid w:val="00C75314"/>
    <w:rsid w:val="00C755BA"/>
    <w:rsid w:val="00C75C9E"/>
    <w:rsid w:val="00C76458"/>
    <w:rsid w:val="00C76B4F"/>
    <w:rsid w:val="00C76E6C"/>
    <w:rsid w:val="00C76F6B"/>
    <w:rsid w:val="00C770DC"/>
    <w:rsid w:val="00C773E1"/>
    <w:rsid w:val="00C7743E"/>
    <w:rsid w:val="00C774D0"/>
    <w:rsid w:val="00C776EE"/>
    <w:rsid w:val="00C778EA"/>
    <w:rsid w:val="00C77933"/>
    <w:rsid w:val="00C77AB7"/>
    <w:rsid w:val="00C77C54"/>
    <w:rsid w:val="00C77C73"/>
    <w:rsid w:val="00C80742"/>
    <w:rsid w:val="00C807AF"/>
    <w:rsid w:val="00C808A2"/>
    <w:rsid w:val="00C81027"/>
    <w:rsid w:val="00C81242"/>
    <w:rsid w:val="00C81256"/>
    <w:rsid w:val="00C81958"/>
    <w:rsid w:val="00C81B5A"/>
    <w:rsid w:val="00C81E96"/>
    <w:rsid w:val="00C81FF7"/>
    <w:rsid w:val="00C82798"/>
    <w:rsid w:val="00C827D6"/>
    <w:rsid w:val="00C8282E"/>
    <w:rsid w:val="00C835D2"/>
    <w:rsid w:val="00C83A19"/>
    <w:rsid w:val="00C83B80"/>
    <w:rsid w:val="00C83C64"/>
    <w:rsid w:val="00C848F3"/>
    <w:rsid w:val="00C84B72"/>
    <w:rsid w:val="00C84D20"/>
    <w:rsid w:val="00C84FF6"/>
    <w:rsid w:val="00C85DA4"/>
    <w:rsid w:val="00C85FDC"/>
    <w:rsid w:val="00C86199"/>
    <w:rsid w:val="00C86A06"/>
    <w:rsid w:val="00C86EFD"/>
    <w:rsid w:val="00C87067"/>
    <w:rsid w:val="00C87452"/>
    <w:rsid w:val="00C87811"/>
    <w:rsid w:val="00C878C5"/>
    <w:rsid w:val="00C87EE2"/>
    <w:rsid w:val="00C87F77"/>
    <w:rsid w:val="00C87F80"/>
    <w:rsid w:val="00C90095"/>
    <w:rsid w:val="00C9092C"/>
    <w:rsid w:val="00C909F8"/>
    <w:rsid w:val="00C910DC"/>
    <w:rsid w:val="00C912F2"/>
    <w:rsid w:val="00C916C2"/>
    <w:rsid w:val="00C91895"/>
    <w:rsid w:val="00C91B63"/>
    <w:rsid w:val="00C922B1"/>
    <w:rsid w:val="00C92331"/>
    <w:rsid w:val="00C9245A"/>
    <w:rsid w:val="00C929C7"/>
    <w:rsid w:val="00C932FB"/>
    <w:rsid w:val="00C933E3"/>
    <w:rsid w:val="00C9355B"/>
    <w:rsid w:val="00C93665"/>
    <w:rsid w:val="00C9391C"/>
    <w:rsid w:val="00C93C50"/>
    <w:rsid w:val="00C93D8A"/>
    <w:rsid w:val="00C94425"/>
    <w:rsid w:val="00C94736"/>
    <w:rsid w:val="00C9479E"/>
    <w:rsid w:val="00C947FD"/>
    <w:rsid w:val="00C948A4"/>
    <w:rsid w:val="00C952E8"/>
    <w:rsid w:val="00C953A0"/>
    <w:rsid w:val="00C95C68"/>
    <w:rsid w:val="00C95F28"/>
    <w:rsid w:val="00C95FE0"/>
    <w:rsid w:val="00C965E2"/>
    <w:rsid w:val="00C9666E"/>
    <w:rsid w:val="00C96992"/>
    <w:rsid w:val="00C96A75"/>
    <w:rsid w:val="00C96B02"/>
    <w:rsid w:val="00C96BE8"/>
    <w:rsid w:val="00C970C0"/>
    <w:rsid w:val="00C97282"/>
    <w:rsid w:val="00C9743A"/>
    <w:rsid w:val="00C9745F"/>
    <w:rsid w:val="00C97460"/>
    <w:rsid w:val="00C9792F"/>
    <w:rsid w:val="00C97A85"/>
    <w:rsid w:val="00C97B91"/>
    <w:rsid w:val="00C97BE9"/>
    <w:rsid w:val="00C97E3C"/>
    <w:rsid w:val="00CA02C1"/>
    <w:rsid w:val="00CA04D2"/>
    <w:rsid w:val="00CA09E6"/>
    <w:rsid w:val="00CA1626"/>
    <w:rsid w:val="00CA1826"/>
    <w:rsid w:val="00CA1C2A"/>
    <w:rsid w:val="00CA1E1E"/>
    <w:rsid w:val="00CA1EEC"/>
    <w:rsid w:val="00CA1F01"/>
    <w:rsid w:val="00CA2169"/>
    <w:rsid w:val="00CA2393"/>
    <w:rsid w:val="00CA25F0"/>
    <w:rsid w:val="00CA2B74"/>
    <w:rsid w:val="00CA2D6B"/>
    <w:rsid w:val="00CA2DA5"/>
    <w:rsid w:val="00CA2EBB"/>
    <w:rsid w:val="00CA2ECC"/>
    <w:rsid w:val="00CA30E7"/>
    <w:rsid w:val="00CA356A"/>
    <w:rsid w:val="00CA35F9"/>
    <w:rsid w:val="00CA3CD4"/>
    <w:rsid w:val="00CA3E56"/>
    <w:rsid w:val="00CA40F1"/>
    <w:rsid w:val="00CA438C"/>
    <w:rsid w:val="00CA459E"/>
    <w:rsid w:val="00CA4780"/>
    <w:rsid w:val="00CA48AD"/>
    <w:rsid w:val="00CA4E4D"/>
    <w:rsid w:val="00CA52B6"/>
    <w:rsid w:val="00CA5339"/>
    <w:rsid w:val="00CA5BC3"/>
    <w:rsid w:val="00CA5D56"/>
    <w:rsid w:val="00CA5FE9"/>
    <w:rsid w:val="00CA6025"/>
    <w:rsid w:val="00CA60F8"/>
    <w:rsid w:val="00CA620B"/>
    <w:rsid w:val="00CA65C3"/>
    <w:rsid w:val="00CA67CA"/>
    <w:rsid w:val="00CA6ACB"/>
    <w:rsid w:val="00CA6B43"/>
    <w:rsid w:val="00CA6E65"/>
    <w:rsid w:val="00CA6FC7"/>
    <w:rsid w:val="00CA6FCB"/>
    <w:rsid w:val="00CA7763"/>
    <w:rsid w:val="00CA7873"/>
    <w:rsid w:val="00CA7CD4"/>
    <w:rsid w:val="00CA7FA0"/>
    <w:rsid w:val="00CA7FD4"/>
    <w:rsid w:val="00CB0086"/>
    <w:rsid w:val="00CB0091"/>
    <w:rsid w:val="00CB01D8"/>
    <w:rsid w:val="00CB0462"/>
    <w:rsid w:val="00CB069D"/>
    <w:rsid w:val="00CB0C62"/>
    <w:rsid w:val="00CB102D"/>
    <w:rsid w:val="00CB1354"/>
    <w:rsid w:val="00CB156E"/>
    <w:rsid w:val="00CB15C8"/>
    <w:rsid w:val="00CB1741"/>
    <w:rsid w:val="00CB19DB"/>
    <w:rsid w:val="00CB1A94"/>
    <w:rsid w:val="00CB1AF9"/>
    <w:rsid w:val="00CB1D50"/>
    <w:rsid w:val="00CB1FB1"/>
    <w:rsid w:val="00CB209C"/>
    <w:rsid w:val="00CB20AD"/>
    <w:rsid w:val="00CB2295"/>
    <w:rsid w:val="00CB22C2"/>
    <w:rsid w:val="00CB2DED"/>
    <w:rsid w:val="00CB30FD"/>
    <w:rsid w:val="00CB347C"/>
    <w:rsid w:val="00CB3855"/>
    <w:rsid w:val="00CB38B7"/>
    <w:rsid w:val="00CB38C2"/>
    <w:rsid w:val="00CB3943"/>
    <w:rsid w:val="00CB3B7F"/>
    <w:rsid w:val="00CB3BBA"/>
    <w:rsid w:val="00CB3D3E"/>
    <w:rsid w:val="00CB4192"/>
    <w:rsid w:val="00CB41C7"/>
    <w:rsid w:val="00CB42EB"/>
    <w:rsid w:val="00CB4379"/>
    <w:rsid w:val="00CB4C07"/>
    <w:rsid w:val="00CB4E1D"/>
    <w:rsid w:val="00CB4FC6"/>
    <w:rsid w:val="00CB5ABE"/>
    <w:rsid w:val="00CB5EAF"/>
    <w:rsid w:val="00CB5F80"/>
    <w:rsid w:val="00CB69A1"/>
    <w:rsid w:val="00CB6B09"/>
    <w:rsid w:val="00CB6D3E"/>
    <w:rsid w:val="00CB7358"/>
    <w:rsid w:val="00CB767B"/>
    <w:rsid w:val="00CB77EB"/>
    <w:rsid w:val="00CB7998"/>
    <w:rsid w:val="00CB7AD6"/>
    <w:rsid w:val="00CB7DB1"/>
    <w:rsid w:val="00CB7DED"/>
    <w:rsid w:val="00CC0584"/>
    <w:rsid w:val="00CC06E6"/>
    <w:rsid w:val="00CC0B3F"/>
    <w:rsid w:val="00CC0E99"/>
    <w:rsid w:val="00CC1470"/>
    <w:rsid w:val="00CC1589"/>
    <w:rsid w:val="00CC1914"/>
    <w:rsid w:val="00CC1B69"/>
    <w:rsid w:val="00CC1DE3"/>
    <w:rsid w:val="00CC1E99"/>
    <w:rsid w:val="00CC2105"/>
    <w:rsid w:val="00CC239D"/>
    <w:rsid w:val="00CC23D5"/>
    <w:rsid w:val="00CC2E54"/>
    <w:rsid w:val="00CC3003"/>
    <w:rsid w:val="00CC329F"/>
    <w:rsid w:val="00CC354B"/>
    <w:rsid w:val="00CC3599"/>
    <w:rsid w:val="00CC3702"/>
    <w:rsid w:val="00CC3729"/>
    <w:rsid w:val="00CC39FD"/>
    <w:rsid w:val="00CC3B96"/>
    <w:rsid w:val="00CC3C77"/>
    <w:rsid w:val="00CC3EBA"/>
    <w:rsid w:val="00CC410C"/>
    <w:rsid w:val="00CC426F"/>
    <w:rsid w:val="00CC464E"/>
    <w:rsid w:val="00CC47FD"/>
    <w:rsid w:val="00CC49C7"/>
    <w:rsid w:val="00CC4A12"/>
    <w:rsid w:val="00CC4BF3"/>
    <w:rsid w:val="00CC4DEE"/>
    <w:rsid w:val="00CC4F3F"/>
    <w:rsid w:val="00CC5148"/>
    <w:rsid w:val="00CC5344"/>
    <w:rsid w:val="00CC5718"/>
    <w:rsid w:val="00CC5778"/>
    <w:rsid w:val="00CC5D0A"/>
    <w:rsid w:val="00CC5EC9"/>
    <w:rsid w:val="00CC6194"/>
    <w:rsid w:val="00CC61B2"/>
    <w:rsid w:val="00CC63DD"/>
    <w:rsid w:val="00CC678B"/>
    <w:rsid w:val="00CC70E4"/>
    <w:rsid w:val="00CC7394"/>
    <w:rsid w:val="00CC73A6"/>
    <w:rsid w:val="00CC74A3"/>
    <w:rsid w:val="00CC76EE"/>
    <w:rsid w:val="00CC775E"/>
    <w:rsid w:val="00CC7961"/>
    <w:rsid w:val="00CC7B55"/>
    <w:rsid w:val="00CC7C82"/>
    <w:rsid w:val="00CC7D1D"/>
    <w:rsid w:val="00CD01E4"/>
    <w:rsid w:val="00CD0C40"/>
    <w:rsid w:val="00CD0F0C"/>
    <w:rsid w:val="00CD13BF"/>
    <w:rsid w:val="00CD1E0F"/>
    <w:rsid w:val="00CD1EDA"/>
    <w:rsid w:val="00CD20AB"/>
    <w:rsid w:val="00CD20BA"/>
    <w:rsid w:val="00CD2894"/>
    <w:rsid w:val="00CD28A8"/>
    <w:rsid w:val="00CD28E4"/>
    <w:rsid w:val="00CD2A23"/>
    <w:rsid w:val="00CD2E64"/>
    <w:rsid w:val="00CD2F20"/>
    <w:rsid w:val="00CD2FC1"/>
    <w:rsid w:val="00CD3155"/>
    <w:rsid w:val="00CD3464"/>
    <w:rsid w:val="00CD352A"/>
    <w:rsid w:val="00CD3893"/>
    <w:rsid w:val="00CD3B98"/>
    <w:rsid w:val="00CD3F2F"/>
    <w:rsid w:val="00CD4295"/>
    <w:rsid w:val="00CD42E5"/>
    <w:rsid w:val="00CD49A5"/>
    <w:rsid w:val="00CD4E6B"/>
    <w:rsid w:val="00CD6946"/>
    <w:rsid w:val="00CD6A7A"/>
    <w:rsid w:val="00CD6FD7"/>
    <w:rsid w:val="00CD7210"/>
    <w:rsid w:val="00CD76CB"/>
    <w:rsid w:val="00CD7A4E"/>
    <w:rsid w:val="00CD7CE6"/>
    <w:rsid w:val="00CE0614"/>
    <w:rsid w:val="00CE0618"/>
    <w:rsid w:val="00CE0722"/>
    <w:rsid w:val="00CE09E9"/>
    <w:rsid w:val="00CE0C8F"/>
    <w:rsid w:val="00CE0E2E"/>
    <w:rsid w:val="00CE1282"/>
    <w:rsid w:val="00CE1322"/>
    <w:rsid w:val="00CE17AF"/>
    <w:rsid w:val="00CE1C3B"/>
    <w:rsid w:val="00CE1DF0"/>
    <w:rsid w:val="00CE2181"/>
    <w:rsid w:val="00CE21E6"/>
    <w:rsid w:val="00CE2BA5"/>
    <w:rsid w:val="00CE309A"/>
    <w:rsid w:val="00CE35FA"/>
    <w:rsid w:val="00CE390A"/>
    <w:rsid w:val="00CE3945"/>
    <w:rsid w:val="00CE3C6A"/>
    <w:rsid w:val="00CE3CDB"/>
    <w:rsid w:val="00CE468B"/>
    <w:rsid w:val="00CE4943"/>
    <w:rsid w:val="00CE5167"/>
    <w:rsid w:val="00CE543C"/>
    <w:rsid w:val="00CE5C2B"/>
    <w:rsid w:val="00CE5C8F"/>
    <w:rsid w:val="00CE5F3B"/>
    <w:rsid w:val="00CE65BD"/>
    <w:rsid w:val="00CE660D"/>
    <w:rsid w:val="00CE6D61"/>
    <w:rsid w:val="00CE6DEC"/>
    <w:rsid w:val="00CE79A0"/>
    <w:rsid w:val="00CE7FEC"/>
    <w:rsid w:val="00CF00A7"/>
    <w:rsid w:val="00CF052E"/>
    <w:rsid w:val="00CF075E"/>
    <w:rsid w:val="00CF0900"/>
    <w:rsid w:val="00CF0B87"/>
    <w:rsid w:val="00CF10F8"/>
    <w:rsid w:val="00CF129C"/>
    <w:rsid w:val="00CF166D"/>
    <w:rsid w:val="00CF17D5"/>
    <w:rsid w:val="00CF1BB1"/>
    <w:rsid w:val="00CF1C0B"/>
    <w:rsid w:val="00CF245A"/>
    <w:rsid w:val="00CF24D2"/>
    <w:rsid w:val="00CF277D"/>
    <w:rsid w:val="00CF2C91"/>
    <w:rsid w:val="00CF2DC7"/>
    <w:rsid w:val="00CF3A30"/>
    <w:rsid w:val="00CF3A4A"/>
    <w:rsid w:val="00CF3D52"/>
    <w:rsid w:val="00CF43F5"/>
    <w:rsid w:val="00CF4450"/>
    <w:rsid w:val="00CF4468"/>
    <w:rsid w:val="00CF4DB2"/>
    <w:rsid w:val="00CF4DCA"/>
    <w:rsid w:val="00CF4E19"/>
    <w:rsid w:val="00CF5395"/>
    <w:rsid w:val="00CF54DA"/>
    <w:rsid w:val="00CF58FE"/>
    <w:rsid w:val="00CF593B"/>
    <w:rsid w:val="00CF5C1A"/>
    <w:rsid w:val="00CF5D4C"/>
    <w:rsid w:val="00CF5E9B"/>
    <w:rsid w:val="00CF67B7"/>
    <w:rsid w:val="00CF6C63"/>
    <w:rsid w:val="00CF76A4"/>
    <w:rsid w:val="00CF7A28"/>
    <w:rsid w:val="00CF7BA4"/>
    <w:rsid w:val="00D000A9"/>
    <w:rsid w:val="00D005FB"/>
    <w:rsid w:val="00D00CF9"/>
    <w:rsid w:val="00D01261"/>
    <w:rsid w:val="00D013F6"/>
    <w:rsid w:val="00D016A7"/>
    <w:rsid w:val="00D01923"/>
    <w:rsid w:val="00D01A41"/>
    <w:rsid w:val="00D01B29"/>
    <w:rsid w:val="00D01C8C"/>
    <w:rsid w:val="00D020CD"/>
    <w:rsid w:val="00D02E69"/>
    <w:rsid w:val="00D02E92"/>
    <w:rsid w:val="00D03082"/>
    <w:rsid w:val="00D032B4"/>
    <w:rsid w:val="00D0336A"/>
    <w:rsid w:val="00D03725"/>
    <w:rsid w:val="00D04281"/>
    <w:rsid w:val="00D04339"/>
    <w:rsid w:val="00D0505D"/>
    <w:rsid w:val="00D055CC"/>
    <w:rsid w:val="00D05741"/>
    <w:rsid w:val="00D05946"/>
    <w:rsid w:val="00D05A6C"/>
    <w:rsid w:val="00D05AF3"/>
    <w:rsid w:val="00D05B39"/>
    <w:rsid w:val="00D05E4A"/>
    <w:rsid w:val="00D06398"/>
    <w:rsid w:val="00D06E18"/>
    <w:rsid w:val="00D0710E"/>
    <w:rsid w:val="00D10349"/>
    <w:rsid w:val="00D10AA3"/>
    <w:rsid w:val="00D1161B"/>
    <w:rsid w:val="00D118C1"/>
    <w:rsid w:val="00D11973"/>
    <w:rsid w:val="00D12251"/>
    <w:rsid w:val="00D123AC"/>
    <w:rsid w:val="00D123C5"/>
    <w:rsid w:val="00D12457"/>
    <w:rsid w:val="00D125A0"/>
    <w:rsid w:val="00D12838"/>
    <w:rsid w:val="00D1351D"/>
    <w:rsid w:val="00D1352C"/>
    <w:rsid w:val="00D137FD"/>
    <w:rsid w:val="00D13FF4"/>
    <w:rsid w:val="00D142B6"/>
    <w:rsid w:val="00D145CB"/>
    <w:rsid w:val="00D14706"/>
    <w:rsid w:val="00D14A5E"/>
    <w:rsid w:val="00D14B27"/>
    <w:rsid w:val="00D14D47"/>
    <w:rsid w:val="00D15914"/>
    <w:rsid w:val="00D159C2"/>
    <w:rsid w:val="00D159C5"/>
    <w:rsid w:val="00D15C1C"/>
    <w:rsid w:val="00D15D31"/>
    <w:rsid w:val="00D15F53"/>
    <w:rsid w:val="00D16490"/>
    <w:rsid w:val="00D164E5"/>
    <w:rsid w:val="00D164FF"/>
    <w:rsid w:val="00D16B21"/>
    <w:rsid w:val="00D16F5E"/>
    <w:rsid w:val="00D16FE9"/>
    <w:rsid w:val="00D170AE"/>
    <w:rsid w:val="00D17248"/>
    <w:rsid w:val="00D17751"/>
    <w:rsid w:val="00D178C7"/>
    <w:rsid w:val="00D2030A"/>
    <w:rsid w:val="00D2069F"/>
    <w:rsid w:val="00D206BD"/>
    <w:rsid w:val="00D20929"/>
    <w:rsid w:val="00D20B75"/>
    <w:rsid w:val="00D20E84"/>
    <w:rsid w:val="00D20FEE"/>
    <w:rsid w:val="00D214E9"/>
    <w:rsid w:val="00D21577"/>
    <w:rsid w:val="00D2218D"/>
    <w:rsid w:val="00D2219A"/>
    <w:rsid w:val="00D2228E"/>
    <w:rsid w:val="00D22753"/>
    <w:rsid w:val="00D22CB9"/>
    <w:rsid w:val="00D22EA5"/>
    <w:rsid w:val="00D232A4"/>
    <w:rsid w:val="00D232B0"/>
    <w:rsid w:val="00D233C2"/>
    <w:rsid w:val="00D23D1A"/>
    <w:rsid w:val="00D23FF0"/>
    <w:rsid w:val="00D2433F"/>
    <w:rsid w:val="00D24340"/>
    <w:rsid w:val="00D24902"/>
    <w:rsid w:val="00D24C74"/>
    <w:rsid w:val="00D253AC"/>
    <w:rsid w:val="00D253BC"/>
    <w:rsid w:val="00D2545E"/>
    <w:rsid w:val="00D25661"/>
    <w:rsid w:val="00D25974"/>
    <w:rsid w:val="00D25A25"/>
    <w:rsid w:val="00D25BB0"/>
    <w:rsid w:val="00D25C51"/>
    <w:rsid w:val="00D26204"/>
    <w:rsid w:val="00D26260"/>
    <w:rsid w:val="00D263E2"/>
    <w:rsid w:val="00D26424"/>
    <w:rsid w:val="00D26C3F"/>
    <w:rsid w:val="00D26C4F"/>
    <w:rsid w:val="00D27452"/>
    <w:rsid w:val="00D27602"/>
    <w:rsid w:val="00D278CB"/>
    <w:rsid w:val="00D27B5C"/>
    <w:rsid w:val="00D27C5E"/>
    <w:rsid w:val="00D27E1C"/>
    <w:rsid w:val="00D27F3C"/>
    <w:rsid w:val="00D303CF"/>
    <w:rsid w:val="00D306EE"/>
    <w:rsid w:val="00D3086D"/>
    <w:rsid w:val="00D31124"/>
    <w:rsid w:val="00D32ECB"/>
    <w:rsid w:val="00D33450"/>
    <w:rsid w:val="00D33A7E"/>
    <w:rsid w:val="00D33F40"/>
    <w:rsid w:val="00D33FB7"/>
    <w:rsid w:val="00D3415F"/>
    <w:rsid w:val="00D34533"/>
    <w:rsid w:val="00D34683"/>
    <w:rsid w:val="00D34963"/>
    <w:rsid w:val="00D3503D"/>
    <w:rsid w:val="00D35171"/>
    <w:rsid w:val="00D3526D"/>
    <w:rsid w:val="00D35793"/>
    <w:rsid w:val="00D35EDB"/>
    <w:rsid w:val="00D36311"/>
    <w:rsid w:val="00D36345"/>
    <w:rsid w:val="00D3653B"/>
    <w:rsid w:val="00D3654B"/>
    <w:rsid w:val="00D365DD"/>
    <w:rsid w:val="00D368D1"/>
    <w:rsid w:val="00D368EF"/>
    <w:rsid w:val="00D368F2"/>
    <w:rsid w:val="00D36DA8"/>
    <w:rsid w:val="00D36E6E"/>
    <w:rsid w:val="00D3732D"/>
    <w:rsid w:val="00D37917"/>
    <w:rsid w:val="00D3792E"/>
    <w:rsid w:val="00D37A8B"/>
    <w:rsid w:val="00D37E28"/>
    <w:rsid w:val="00D37E8E"/>
    <w:rsid w:val="00D37EAF"/>
    <w:rsid w:val="00D40231"/>
    <w:rsid w:val="00D4046E"/>
    <w:rsid w:val="00D404DA"/>
    <w:rsid w:val="00D40DD2"/>
    <w:rsid w:val="00D40F52"/>
    <w:rsid w:val="00D412CD"/>
    <w:rsid w:val="00D41545"/>
    <w:rsid w:val="00D415B2"/>
    <w:rsid w:val="00D41612"/>
    <w:rsid w:val="00D4266D"/>
    <w:rsid w:val="00D42AE7"/>
    <w:rsid w:val="00D42CF4"/>
    <w:rsid w:val="00D430CC"/>
    <w:rsid w:val="00D439C7"/>
    <w:rsid w:val="00D43AF4"/>
    <w:rsid w:val="00D43B0D"/>
    <w:rsid w:val="00D43BAA"/>
    <w:rsid w:val="00D43CD6"/>
    <w:rsid w:val="00D44415"/>
    <w:rsid w:val="00D4498D"/>
    <w:rsid w:val="00D44BE2"/>
    <w:rsid w:val="00D44C14"/>
    <w:rsid w:val="00D44D34"/>
    <w:rsid w:val="00D455B8"/>
    <w:rsid w:val="00D4572A"/>
    <w:rsid w:val="00D45A70"/>
    <w:rsid w:val="00D45D5D"/>
    <w:rsid w:val="00D45F58"/>
    <w:rsid w:val="00D46129"/>
    <w:rsid w:val="00D461F4"/>
    <w:rsid w:val="00D46347"/>
    <w:rsid w:val="00D464B0"/>
    <w:rsid w:val="00D466B5"/>
    <w:rsid w:val="00D46EC9"/>
    <w:rsid w:val="00D470BF"/>
    <w:rsid w:val="00D472B7"/>
    <w:rsid w:val="00D478EA"/>
    <w:rsid w:val="00D47B93"/>
    <w:rsid w:val="00D47BA9"/>
    <w:rsid w:val="00D47E22"/>
    <w:rsid w:val="00D50058"/>
    <w:rsid w:val="00D50241"/>
    <w:rsid w:val="00D50A2B"/>
    <w:rsid w:val="00D50F7C"/>
    <w:rsid w:val="00D512DE"/>
    <w:rsid w:val="00D5134D"/>
    <w:rsid w:val="00D514B1"/>
    <w:rsid w:val="00D51671"/>
    <w:rsid w:val="00D518BB"/>
    <w:rsid w:val="00D521A5"/>
    <w:rsid w:val="00D524D7"/>
    <w:rsid w:val="00D52653"/>
    <w:rsid w:val="00D52995"/>
    <w:rsid w:val="00D52C99"/>
    <w:rsid w:val="00D52D70"/>
    <w:rsid w:val="00D53287"/>
    <w:rsid w:val="00D53720"/>
    <w:rsid w:val="00D5380F"/>
    <w:rsid w:val="00D53A35"/>
    <w:rsid w:val="00D53A3F"/>
    <w:rsid w:val="00D53B59"/>
    <w:rsid w:val="00D53C2C"/>
    <w:rsid w:val="00D53C61"/>
    <w:rsid w:val="00D54114"/>
    <w:rsid w:val="00D54DE3"/>
    <w:rsid w:val="00D5559E"/>
    <w:rsid w:val="00D558E8"/>
    <w:rsid w:val="00D55AD6"/>
    <w:rsid w:val="00D56281"/>
    <w:rsid w:val="00D565B8"/>
    <w:rsid w:val="00D565D4"/>
    <w:rsid w:val="00D56642"/>
    <w:rsid w:val="00D5669B"/>
    <w:rsid w:val="00D566C2"/>
    <w:rsid w:val="00D56EDF"/>
    <w:rsid w:val="00D571A5"/>
    <w:rsid w:val="00D571C5"/>
    <w:rsid w:val="00D57334"/>
    <w:rsid w:val="00D5773B"/>
    <w:rsid w:val="00D5783C"/>
    <w:rsid w:val="00D57C82"/>
    <w:rsid w:val="00D57EB5"/>
    <w:rsid w:val="00D606C0"/>
    <w:rsid w:val="00D60730"/>
    <w:rsid w:val="00D60F47"/>
    <w:rsid w:val="00D611CB"/>
    <w:rsid w:val="00D61288"/>
    <w:rsid w:val="00D61838"/>
    <w:rsid w:val="00D61B84"/>
    <w:rsid w:val="00D61FE6"/>
    <w:rsid w:val="00D6207B"/>
    <w:rsid w:val="00D62298"/>
    <w:rsid w:val="00D6292B"/>
    <w:rsid w:val="00D63419"/>
    <w:rsid w:val="00D63BFC"/>
    <w:rsid w:val="00D63D61"/>
    <w:rsid w:val="00D640A7"/>
    <w:rsid w:val="00D64304"/>
    <w:rsid w:val="00D64558"/>
    <w:rsid w:val="00D645C4"/>
    <w:rsid w:val="00D64EC0"/>
    <w:rsid w:val="00D65215"/>
    <w:rsid w:val="00D6530B"/>
    <w:rsid w:val="00D6534E"/>
    <w:rsid w:val="00D65583"/>
    <w:rsid w:val="00D65DF1"/>
    <w:rsid w:val="00D65DFB"/>
    <w:rsid w:val="00D6605F"/>
    <w:rsid w:val="00D66146"/>
    <w:rsid w:val="00D66408"/>
    <w:rsid w:val="00D664E0"/>
    <w:rsid w:val="00D6690D"/>
    <w:rsid w:val="00D66C29"/>
    <w:rsid w:val="00D66E00"/>
    <w:rsid w:val="00D66E4C"/>
    <w:rsid w:val="00D673D7"/>
    <w:rsid w:val="00D673DC"/>
    <w:rsid w:val="00D674F5"/>
    <w:rsid w:val="00D6753F"/>
    <w:rsid w:val="00D67645"/>
    <w:rsid w:val="00D67959"/>
    <w:rsid w:val="00D67F1B"/>
    <w:rsid w:val="00D7011B"/>
    <w:rsid w:val="00D70A73"/>
    <w:rsid w:val="00D70BC9"/>
    <w:rsid w:val="00D70C0E"/>
    <w:rsid w:val="00D710E5"/>
    <w:rsid w:val="00D71BEB"/>
    <w:rsid w:val="00D71C67"/>
    <w:rsid w:val="00D71DD1"/>
    <w:rsid w:val="00D7243C"/>
    <w:rsid w:val="00D72635"/>
    <w:rsid w:val="00D7269C"/>
    <w:rsid w:val="00D738D1"/>
    <w:rsid w:val="00D739A3"/>
    <w:rsid w:val="00D73C56"/>
    <w:rsid w:val="00D7407A"/>
    <w:rsid w:val="00D74103"/>
    <w:rsid w:val="00D7423C"/>
    <w:rsid w:val="00D74252"/>
    <w:rsid w:val="00D74356"/>
    <w:rsid w:val="00D74A18"/>
    <w:rsid w:val="00D751F6"/>
    <w:rsid w:val="00D752D3"/>
    <w:rsid w:val="00D757E9"/>
    <w:rsid w:val="00D75F67"/>
    <w:rsid w:val="00D76247"/>
    <w:rsid w:val="00D764D1"/>
    <w:rsid w:val="00D76F58"/>
    <w:rsid w:val="00D76FA7"/>
    <w:rsid w:val="00D770AE"/>
    <w:rsid w:val="00D77142"/>
    <w:rsid w:val="00D77248"/>
    <w:rsid w:val="00D7740D"/>
    <w:rsid w:val="00D77B7C"/>
    <w:rsid w:val="00D77E21"/>
    <w:rsid w:val="00D8006B"/>
    <w:rsid w:val="00D803B2"/>
    <w:rsid w:val="00D809FB"/>
    <w:rsid w:val="00D80A23"/>
    <w:rsid w:val="00D80AA6"/>
    <w:rsid w:val="00D8110A"/>
    <w:rsid w:val="00D8111F"/>
    <w:rsid w:val="00D816AD"/>
    <w:rsid w:val="00D81AA2"/>
    <w:rsid w:val="00D8265B"/>
    <w:rsid w:val="00D82C06"/>
    <w:rsid w:val="00D83068"/>
    <w:rsid w:val="00D8311A"/>
    <w:rsid w:val="00D83184"/>
    <w:rsid w:val="00D83290"/>
    <w:rsid w:val="00D8336E"/>
    <w:rsid w:val="00D836B6"/>
    <w:rsid w:val="00D83EE9"/>
    <w:rsid w:val="00D83F82"/>
    <w:rsid w:val="00D848F2"/>
    <w:rsid w:val="00D84E57"/>
    <w:rsid w:val="00D85780"/>
    <w:rsid w:val="00D85C69"/>
    <w:rsid w:val="00D85C82"/>
    <w:rsid w:val="00D85DA1"/>
    <w:rsid w:val="00D85FFE"/>
    <w:rsid w:val="00D8601F"/>
    <w:rsid w:val="00D860FE"/>
    <w:rsid w:val="00D86425"/>
    <w:rsid w:val="00D86C54"/>
    <w:rsid w:val="00D8751A"/>
    <w:rsid w:val="00D87551"/>
    <w:rsid w:val="00D87726"/>
    <w:rsid w:val="00D87A1F"/>
    <w:rsid w:val="00D87FC4"/>
    <w:rsid w:val="00D90131"/>
    <w:rsid w:val="00D901D2"/>
    <w:rsid w:val="00D902D4"/>
    <w:rsid w:val="00D90352"/>
    <w:rsid w:val="00D9053F"/>
    <w:rsid w:val="00D90A15"/>
    <w:rsid w:val="00D90A73"/>
    <w:rsid w:val="00D90C46"/>
    <w:rsid w:val="00D90D91"/>
    <w:rsid w:val="00D91119"/>
    <w:rsid w:val="00D91152"/>
    <w:rsid w:val="00D91345"/>
    <w:rsid w:val="00D914D7"/>
    <w:rsid w:val="00D919D9"/>
    <w:rsid w:val="00D91DEF"/>
    <w:rsid w:val="00D92199"/>
    <w:rsid w:val="00D92299"/>
    <w:rsid w:val="00D923B9"/>
    <w:rsid w:val="00D9266B"/>
    <w:rsid w:val="00D928B1"/>
    <w:rsid w:val="00D92EE1"/>
    <w:rsid w:val="00D9344F"/>
    <w:rsid w:val="00D939CF"/>
    <w:rsid w:val="00D93BAB"/>
    <w:rsid w:val="00D93BDE"/>
    <w:rsid w:val="00D93C39"/>
    <w:rsid w:val="00D93CA0"/>
    <w:rsid w:val="00D93DC0"/>
    <w:rsid w:val="00D93F03"/>
    <w:rsid w:val="00D9443A"/>
    <w:rsid w:val="00D94619"/>
    <w:rsid w:val="00D94A1F"/>
    <w:rsid w:val="00D94D3D"/>
    <w:rsid w:val="00D94F16"/>
    <w:rsid w:val="00D9519B"/>
    <w:rsid w:val="00D951DC"/>
    <w:rsid w:val="00D95A12"/>
    <w:rsid w:val="00D95B1D"/>
    <w:rsid w:val="00D95C66"/>
    <w:rsid w:val="00D96508"/>
    <w:rsid w:val="00D966D6"/>
    <w:rsid w:val="00D97141"/>
    <w:rsid w:val="00D97743"/>
    <w:rsid w:val="00D97DA0"/>
    <w:rsid w:val="00D97EC5"/>
    <w:rsid w:val="00D97F2A"/>
    <w:rsid w:val="00D97FF8"/>
    <w:rsid w:val="00DA018E"/>
    <w:rsid w:val="00DA0246"/>
    <w:rsid w:val="00DA0346"/>
    <w:rsid w:val="00DA0409"/>
    <w:rsid w:val="00DA050D"/>
    <w:rsid w:val="00DA0AA3"/>
    <w:rsid w:val="00DA0C56"/>
    <w:rsid w:val="00DA1002"/>
    <w:rsid w:val="00DA1089"/>
    <w:rsid w:val="00DA112A"/>
    <w:rsid w:val="00DA1205"/>
    <w:rsid w:val="00DA12FE"/>
    <w:rsid w:val="00DA141D"/>
    <w:rsid w:val="00DA1572"/>
    <w:rsid w:val="00DA1A2D"/>
    <w:rsid w:val="00DA1CB2"/>
    <w:rsid w:val="00DA2050"/>
    <w:rsid w:val="00DA28F9"/>
    <w:rsid w:val="00DA2D6D"/>
    <w:rsid w:val="00DA2D89"/>
    <w:rsid w:val="00DA3183"/>
    <w:rsid w:val="00DA4062"/>
    <w:rsid w:val="00DA420E"/>
    <w:rsid w:val="00DA4AD9"/>
    <w:rsid w:val="00DA4F20"/>
    <w:rsid w:val="00DA535A"/>
    <w:rsid w:val="00DA55C8"/>
    <w:rsid w:val="00DA5836"/>
    <w:rsid w:val="00DA5EDB"/>
    <w:rsid w:val="00DA6191"/>
    <w:rsid w:val="00DA669A"/>
    <w:rsid w:val="00DA6BBD"/>
    <w:rsid w:val="00DA72CC"/>
    <w:rsid w:val="00DA76E4"/>
    <w:rsid w:val="00DA7786"/>
    <w:rsid w:val="00DA7F2D"/>
    <w:rsid w:val="00DB017A"/>
    <w:rsid w:val="00DB040C"/>
    <w:rsid w:val="00DB0484"/>
    <w:rsid w:val="00DB048D"/>
    <w:rsid w:val="00DB0633"/>
    <w:rsid w:val="00DB067E"/>
    <w:rsid w:val="00DB0E82"/>
    <w:rsid w:val="00DB127C"/>
    <w:rsid w:val="00DB1506"/>
    <w:rsid w:val="00DB162D"/>
    <w:rsid w:val="00DB1716"/>
    <w:rsid w:val="00DB19DE"/>
    <w:rsid w:val="00DB1FA2"/>
    <w:rsid w:val="00DB2315"/>
    <w:rsid w:val="00DB2853"/>
    <w:rsid w:val="00DB28B0"/>
    <w:rsid w:val="00DB29E8"/>
    <w:rsid w:val="00DB2A20"/>
    <w:rsid w:val="00DB2B6F"/>
    <w:rsid w:val="00DB2DC2"/>
    <w:rsid w:val="00DB2EBB"/>
    <w:rsid w:val="00DB303D"/>
    <w:rsid w:val="00DB325E"/>
    <w:rsid w:val="00DB3413"/>
    <w:rsid w:val="00DB346A"/>
    <w:rsid w:val="00DB372D"/>
    <w:rsid w:val="00DB3829"/>
    <w:rsid w:val="00DB3938"/>
    <w:rsid w:val="00DB4458"/>
    <w:rsid w:val="00DB4E36"/>
    <w:rsid w:val="00DB4F42"/>
    <w:rsid w:val="00DB5375"/>
    <w:rsid w:val="00DB5461"/>
    <w:rsid w:val="00DB56A7"/>
    <w:rsid w:val="00DB57C6"/>
    <w:rsid w:val="00DB5AA0"/>
    <w:rsid w:val="00DB5DC6"/>
    <w:rsid w:val="00DB5E0F"/>
    <w:rsid w:val="00DB5E6B"/>
    <w:rsid w:val="00DB617D"/>
    <w:rsid w:val="00DB6195"/>
    <w:rsid w:val="00DB63F4"/>
    <w:rsid w:val="00DB64E7"/>
    <w:rsid w:val="00DB6947"/>
    <w:rsid w:val="00DB6D16"/>
    <w:rsid w:val="00DB6F5C"/>
    <w:rsid w:val="00DB7ADE"/>
    <w:rsid w:val="00DB7C74"/>
    <w:rsid w:val="00DC04C7"/>
    <w:rsid w:val="00DC055D"/>
    <w:rsid w:val="00DC06D9"/>
    <w:rsid w:val="00DC07F0"/>
    <w:rsid w:val="00DC0C16"/>
    <w:rsid w:val="00DC0D28"/>
    <w:rsid w:val="00DC0F35"/>
    <w:rsid w:val="00DC12A0"/>
    <w:rsid w:val="00DC141F"/>
    <w:rsid w:val="00DC1B38"/>
    <w:rsid w:val="00DC1CCC"/>
    <w:rsid w:val="00DC1CF9"/>
    <w:rsid w:val="00DC29CB"/>
    <w:rsid w:val="00DC2BC9"/>
    <w:rsid w:val="00DC2C83"/>
    <w:rsid w:val="00DC31FB"/>
    <w:rsid w:val="00DC33C9"/>
    <w:rsid w:val="00DC36CC"/>
    <w:rsid w:val="00DC3875"/>
    <w:rsid w:val="00DC3F56"/>
    <w:rsid w:val="00DC4266"/>
    <w:rsid w:val="00DC43ED"/>
    <w:rsid w:val="00DC4726"/>
    <w:rsid w:val="00DC4CD2"/>
    <w:rsid w:val="00DC4F12"/>
    <w:rsid w:val="00DC522E"/>
    <w:rsid w:val="00DC582A"/>
    <w:rsid w:val="00DC58A6"/>
    <w:rsid w:val="00DC5B5A"/>
    <w:rsid w:val="00DC5B92"/>
    <w:rsid w:val="00DC64B1"/>
    <w:rsid w:val="00DC68C2"/>
    <w:rsid w:val="00DC68FA"/>
    <w:rsid w:val="00DC6D71"/>
    <w:rsid w:val="00DC6F4C"/>
    <w:rsid w:val="00DC6FAF"/>
    <w:rsid w:val="00DC70CC"/>
    <w:rsid w:val="00DC71A4"/>
    <w:rsid w:val="00DC7215"/>
    <w:rsid w:val="00DC7228"/>
    <w:rsid w:val="00DC7610"/>
    <w:rsid w:val="00DC77F4"/>
    <w:rsid w:val="00DC780D"/>
    <w:rsid w:val="00DC7977"/>
    <w:rsid w:val="00DD0177"/>
    <w:rsid w:val="00DD0199"/>
    <w:rsid w:val="00DD0364"/>
    <w:rsid w:val="00DD0552"/>
    <w:rsid w:val="00DD05EB"/>
    <w:rsid w:val="00DD0EE3"/>
    <w:rsid w:val="00DD0FA5"/>
    <w:rsid w:val="00DD1027"/>
    <w:rsid w:val="00DD1124"/>
    <w:rsid w:val="00DD132F"/>
    <w:rsid w:val="00DD15C2"/>
    <w:rsid w:val="00DD1F5B"/>
    <w:rsid w:val="00DD25D4"/>
    <w:rsid w:val="00DD2E15"/>
    <w:rsid w:val="00DD2F21"/>
    <w:rsid w:val="00DD2FB9"/>
    <w:rsid w:val="00DD31BE"/>
    <w:rsid w:val="00DD3273"/>
    <w:rsid w:val="00DD3544"/>
    <w:rsid w:val="00DD388D"/>
    <w:rsid w:val="00DD4282"/>
    <w:rsid w:val="00DD43E7"/>
    <w:rsid w:val="00DD445C"/>
    <w:rsid w:val="00DD4539"/>
    <w:rsid w:val="00DD474A"/>
    <w:rsid w:val="00DD4791"/>
    <w:rsid w:val="00DD4952"/>
    <w:rsid w:val="00DD4CAC"/>
    <w:rsid w:val="00DD4CC4"/>
    <w:rsid w:val="00DD530A"/>
    <w:rsid w:val="00DD55B8"/>
    <w:rsid w:val="00DD55DF"/>
    <w:rsid w:val="00DD56BB"/>
    <w:rsid w:val="00DD611C"/>
    <w:rsid w:val="00DD6227"/>
    <w:rsid w:val="00DD625F"/>
    <w:rsid w:val="00DD670B"/>
    <w:rsid w:val="00DD6D39"/>
    <w:rsid w:val="00DD7008"/>
    <w:rsid w:val="00DD70C7"/>
    <w:rsid w:val="00DD74EF"/>
    <w:rsid w:val="00DD77C7"/>
    <w:rsid w:val="00DD7C0D"/>
    <w:rsid w:val="00DE0434"/>
    <w:rsid w:val="00DE0740"/>
    <w:rsid w:val="00DE0ADD"/>
    <w:rsid w:val="00DE0B8C"/>
    <w:rsid w:val="00DE135C"/>
    <w:rsid w:val="00DE14D7"/>
    <w:rsid w:val="00DE1B27"/>
    <w:rsid w:val="00DE1B67"/>
    <w:rsid w:val="00DE1F24"/>
    <w:rsid w:val="00DE24C4"/>
    <w:rsid w:val="00DE2A82"/>
    <w:rsid w:val="00DE2D55"/>
    <w:rsid w:val="00DE3002"/>
    <w:rsid w:val="00DE320E"/>
    <w:rsid w:val="00DE324B"/>
    <w:rsid w:val="00DE3727"/>
    <w:rsid w:val="00DE38ED"/>
    <w:rsid w:val="00DE3B23"/>
    <w:rsid w:val="00DE3D3E"/>
    <w:rsid w:val="00DE3E47"/>
    <w:rsid w:val="00DE3F08"/>
    <w:rsid w:val="00DE3FA0"/>
    <w:rsid w:val="00DE415C"/>
    <w:rsid w:val="00DE4A53"/>
    <w:rsid w:val="00DE4BCC"/>
    <w:rsid w:val="00DE5092"/>
    <w:rsid w:val="00DE617F"/>
    <w:rsid w:val="00DE653B"/>
    <w:rsid w:val="00DE65B1"/>
    <w:rsid w:val="00DE6984"/>
    <w:rsid w:val="00DE6B40"/>
    <w:rsid w:val="00DE6BBF"/>
    <w:rsid w:val="00DE6D84"/>
    <w:rsid w:val="00DE6FE4"/>
    <w:rsid w:val="00DE7055"/>
    <w:rsid w:val="00DE710F"/>
    <w:rsid w:val="00DE754D"/>
    <w:rsid w:val="00DE7B3A"/>
    <w:rsid w:val="00DE7BB8"/>
    <w:rsid w:val="00DE7C95"/>
    <w:rsid w:val="00DE7E1F"/>
    <w:rsid w:val="00DE7E39"/>
    <w:rsid w:val="00DE7FFA"/>
    <w:rsid w:val="00DF016B"/>
    <w:rsid w:val="00DF0604"/>
    <w:rsid w:val="00DF06C0"/>
    <w:rsid w:val="00DF0740"/>
    <w:rsid w:val="00DF0858"/>
    <w:rsid w:val="00DF1551"/>
    <w:rsid w:val="00DF16B5"/>
    <w:rsid w:val="00DF18FB"/>
    <w:rsid w:val="00DF19FF"/>
    <w:rsid w:val="00DF1A95"/>
    <w:rsid w:val="00DF1C4E"/>
    <w:rsid w:val="00DF210E"/>
    <w:rsid w:val="00DF213E"/>
    <w:rsid w:val="00DF22A2"/>
    <w:rsid w:val="00DF28BE"/>
    <w:rsid w:val="00DF2D29"/>
    <w:rsid w:val="00DF2D77"/>
    <w:rsid w:val="00DF30CA"/>
    <w:rsid w:val="00DF31AA"/>
    <w:rsid w:val="00DF3406"/>
    <w:rsid w:val="00DF34FD"/>
    <w:rsid w:val="00DF3B96"/>
    <w:rsid w:val="00DF40AE"/>
    <w:rsid w:val="00DF41FE"/>
    <w:rsid w:val="00DF42E8"/>
    <w:rsid w:val="00DF4503"/>
    <w:rsid w:val="00DF47F3"/>
    <w:rsid w:val="00DF4AD6"/>
    <w:rsid w:val="00DF57B8"/>
    <w:rsid w:val="00DF5CA0"/>
    <w:rsid w:val="00DF5CA5"/>
    <w:rsid w:val="00DF6055"/>
    <w:rsid w:val="00DF610B"/>
    <w:rsid w:val="00DF6232"/>
    <w:rsid w:val="00DF6C2E"/>
    <w:rsid w:val="00DF7064"/>
    <w:rsid w:val="00DF722C"/>
    <w:rsid w:val="00DF74CE"/>
    <w:rsid w:val="00DF769F"/>
    <w:rsid w:val="00DF7AB4"/>
    <w:rsid w:val="00DF7DC8"/>
    <w:rsid w:val="00E0013E"/>
    <w:rsid w:val="00E00A26"/>
    <w:rsid w:val="00E00BB1"/>
    <w:rsid w:val="00E00DAB"/>
    <w:rsid w:val="00E00E41"/>
    <w:rsid w:val="00E0189E"/>
    <w:rsid w:val="00E01B38"/>
    <w:rsid w:val="00E01D5F"/>
    <w:rsid w:val="00E01D8A"/>
    <w:rsid w:val="00E0211F"/>
    <w:rsid w:val="00E02261"/>
    <w:rsid w:val="00E02832"/>
    <w:rsid w:val="00E02F5D"/>
    <w:rsid w:val="00E03108"/>
    <w:rsid w:val="00E034D0"/>
    <w:rsid w:val="00E03765"/>
    <w:rsid w:val="00E03AB1"/>
    <w:rsid w:val="00E03B25"/>
    <w:rsid w:val="00E0450A"/>
    <w:rsid w:val="00E04568"/>
    <w:rsid w:val="00E04594"/>
    <w:rsid w:val="00E050BD"/>
    <w:rsid w:val="00E05358"/>
    <w:rsid w:val="00E053D9"/>
    <w:rsid w:val="00E05722"/>
    <w:rsid w:val="00E05885"/>
    <w:rsid w:val="00E06309"/>
    <w:rsid w:val="00E06DD0"/>
    <w:rsid w:val="00E06E5E"/>
    <w:rsid w:val="00E0739B"/>
    <w:rsid w:val="00E075C2"/>
    <w:rsid w:val="00E0774D"/>
    <w:rsid w:val="00E07AE6"/>
    <w:rsid w:val="00E10CBF"/>
    <w:rsid w:val="00E10DF3"/>
    <w:rsid w:val="00E11043"/>
    <w:rsid w:val="00E1108B"/>
    <w:rsid w:val="00E11573"/>
    <w:rsid w:val="00E11B21"/>
    <w:rsid w:val="00E11D17"/>
    <w:rsid w:val="00E11D8B"/>
    <w:rsid w:val="00E11FE9"/>
    <w:rsid w:val="00E12497"/>
    <w:rsid w:val="00E1360B"/>
    <w:rsid w:val="00E13765"/>
    <w:rsid w:val="00E13867"/>
    <w:rsid w:val="00E138D6"/>
    <w:rsid w:val="00E1401E"/>
    <w:rsid w:val="00E141A0"/>
    <w:rsid w:val="00E14F23"/>
    <w:rsid w:val="00E153AF"/>
    <w:rsid w:val="00E155DF"/>
    <w:rsid w:val="00E158FA"/>
    <w:rsid w:val="00E15B36"/>
    <w:rsid w:val="00E15F42"/>
    <w:rsid w:val="00E161C8"/>
    <w:rsid w:val="00E1624C"/>
    <w:rsid w:val="00E163A7"/>
    <w:rsid w:val="00E165EE"/>
    <w:rsid w:val="00E16774"/>
    <w:rsid w:val="00E16832"/>
    <w:rsid w:val="00E17063"/>
    <w:rsid w:val="00E172D0"/>
    <w:rsid w:val="00E17606"/>
    <w:rsid w:val="00E17613"/>
    <w:rsid w:val="00E179D5"/>
    <w:rsid w:val="00E17C0D"/>
    <w:rsid w:val="00E17C9D"/>
    <w:rsid w:val="00E17E9F"/>
    <w:rsid w:val="00E17FD9"/>
    <w:rsid w:val="00E201D0"/>
    <w:rsid w:val="00E20264"/>
    <w:rsid w:val="00E20AAE"/>
    <w:rsid w:val="00E2174C"/>
    <w:rsid w:val="00E21D28"/>
    <w:rsid w:val="00E21D30"/>
    <w:rsid w:val="00E2213B"/>
    <w:rsid w:val="00E22298"/>
    <w:rsid w:val="00E226FE"/>
    <w:rsid w:val="00E22864"/>
    <w:rsid w:val="00E22B67"/>
    <w:rsid w:val="00E22FCD"/>
    <w:rsid w:val="00E234C6"/>
    <w:rsid w:val="00E237D3"/>
    <w:rsid w:val="00E23FCC"/>
    <w:rsid w:val="00E2439A"/>
    <w:rsid w:val="00E24640"/>
    <w:rsid w:val="00E24875"/>
    <w:rsid w:val="00E24ACC"/>
    <w:rsid w:val="00E2577E"/>
    <w:rsid w:val="00E25A94"/>
    <w:rsid w:val="00E25E1E"/>
    <w:rsid w:val="00E26136"/>
    <w:rsid w:val="00E2654A"/>
    <w:rsid w:val="00E265A2"/>
    <w:rsid w:val="00E26C56"/>
    <w:rsid w:val="00E26EC8"/>
    <w:rsid w:val="00E272DB"/>
    <w:rsid w:val="00E273EE"/>
    <w:rsid w:val="00E27410"/>
    <w:rsid w:val="00E27991"/>
    <w:rsid w:val="00E30282"/>
    <w:rsid w:val="00E3062A"/>
    <w:rsid w:val="00E30648"/>
    <w:rsid w:val="00E306DA"/>
    <w:rsid w:val="00E30760"/>
    <w:rsid w:val="00E30CAE"/>
    <w:rsid w:val="00E30EC7"/>
    <w:rsid w:val="00E317F8"/>
    <w:rsid w:val="00E319F8"/>
    <w:rsid w:val="00E31D93"/>
    <w:rsid w:val="00E31E22"/>
    <w:rsid w:val="00E3238A"/>
    <w:rsid w:val="00E327C5"/>
    <w:rsid w:val="00E32951"/>
    <w:rsid w:val="00E32B93"/>
    <w:rsid w:val="00E32FB3"/>
    <w:rsid w:val="00E33052"/>
    <w:rsid w:val="00E330FA"/>
    <w:rsid w:val="00E33224"/>
    <w:rsid w:val="00E33B4A"/>
    <w:rsid w:val="00E33C3C"/>
    <w:rsid w:val="00E34142"/>
    <w:rsid w:val="00E341FA"/>
    <w:rsid w:val="00E343B1"/>
    <w:rsid w:val="00E34485"/>
    <w:rsid w:val="00E3496D"/>
    <w:rsid w:val="00E34DA3"/>
    <w:rsid w:val="00E350D5"/>
    <w:rsid w:val="00E35601"/>
    <w:rsid w:val="00E35671"/>
    <w:rsid w:val="00E359A9"/>
    <w:rsid w:val="00E35B66"/>
    <w:rsid w:val="00E35B75"/>
    <w:rsid w:val="00E36283"/>
    <w:rsid w:val="00E3631B"/>
    <w:rsid w:val="00E3657B"/>
    <w:rsid w:val="00E365BE"/>
    <w:rsid w:val="00E3687F"/>
    <w:rsid w:val="00E368D1"/>
    <w:rsid w:val="00E3697D"/>
    <w:rsid w:val="00E36B92"/>
    <w:rsid w:val="00E36BC9"/>
    <w:rsid w:val="00E370D3"/>
    <w:rsid w:val="00E370E9"/>
    <w:rsid w:val="00E3728D"/>
    <w:rsid w:val="00E376C6"/>
    <w:rsid w:val="00E37989"/>
    <w:rsid w:val="00E37D3F"/>
    <w:rsid w:val="00E37F5E"/>
    <w:rsid w:val="00E40099"/>
    <w:rsid w:val="00E401DE"/>
    <w:rsid w:val="00E402E5"/>
    <w:rsid w:val="00E40498"/>
    <w:rsid w:val="00E40608"/>
    <w:rsid w:val="00E40EA1"/>
    <w:rsid w:val="00E41280"/>
    <w:rsid w:val="00E4166D"/>
    <w:rsid w:val="00E4172F"/>
    <w:rsid w:val="00E4177C"/>
    <w:rsid w:val="00E41E09"/>
    <w:rsid w:val="00E420C5"/>
    <w:rsid w:val="00E420C7"/>
    <w:rsid w:val="00E421E1"/>
    <w:rsid w:val="00E42334"/>
    <w:rsid w:val="00E4242C"/>
    <w:rsid w:val="00E42538"/>
    <w:rsid w:val="00E4262C"/>
    <w:rsid w:val="00E4271D"/>
    <w:rsid w:val="00E42A72"/>
    <w:rsid w:val="00E42E2C"/>
    <w:rsid w:val="00E433E7"/>
    <w:rsid w:val="00E43637"/>
    <w:rsid w:val="00E43B02"/>
    <w:rsid w:val="00E43EB2"/>
    <w:rsid w:val="00E43EBD"/>
    <w:rsid w:val="00E4413D"/>
    <w:rsid w:val="00E44182"/>
    <w:rsid w:val="00E445A2"/>
    <w:rsid w:val="00E44B51"/>
    <w:rsid w:val="00E44F16"/>
    <w:rsid w:val="00E45619"/>
    <w:rsid w:val="00E45688"/>
    <w:rsid w:val="00E45794"/>
    <w:rsid w:val="00E46404"/>
    <w:rsid w:val="00E467E4"/>
    <w:rsid w:val="00E46DC0"/>
    <w:rsid w:val="00E46F75"/>
    <w:rsid w:val="00E47275"/>
    <w:rsid w:val="00E47BC2"/>
    <w:rsid w:val="00E47DD8"/>
    <w:rsid w:val="00E5013B"/>
    <w:rsid w:val="00E502ED"/>
    <w:rsid w:val="00E50766"/>
    <w:rsid w:val="00E5081D"/>
    <w:rsid w:val="00E5093F"/>
    <w:rsid w:val="00E50DA9"/>
    <w:rsid w:val="00E50FB3"/>
    <w:rsid w:val="00E5154E"/>
    <w:rsid w:val="00E5169C"/>
    <w:rsid w:val="00E51786"/>
    <w:rsid w:val="00E5192E"/>
    <w:rsid w:val="00E520EB"/>
    <w:rsid w:val="00E523F7"/>
    <w:rsid w:val="00E526F2"/>
    <w:rsid w:val="00E52DAB"/>
    <w:rsid w:val="00E52E82"/>
    <w:rsid w:val="00E5330A"/>
    <w:rsid w:val="00E53856"/>
    <w:rsid w:val="00E53E18"/>
    <w:rsid w:val="00E53F9C"/>
    <w:rsid w:val="00E5426B"/>
    <w:rsid w:val="00E543AB"/>
    <w:rsid w:val="00E546BF"/>
    <w:rsid w:val="00E547BA"/>
    <w:rsid w:val="00E54C46"/>
    <w:rsid w:val="00E5501A"/>
    <w:rsid w:val="00E55600"/>
    <w:rsid w:val="00E5591F"/>
    <w:rsid w:val="00E559DF"/>
    <w:rsid w:val="00E55E99"/>
    <w:rsid w:val="00E55F9F"/>
    <w:rsid w:val="00E562B2"/>
    <w:rsid w:val="00E5632D"/>
    <w:rsid w:val="00E563AA"/>
    <w:rsid w:val="00E56465"/>
    <w:rsid w:val="00E56A88"/>
    <w:rsid w:val="00E56EA5"/>
    <w:rsid w:val="00E56F30"/>
    <w:rsid w:val="00E571D5"/>
    <w:rsid w:val="00E57567"/>
    <w:rsid w:val="00E575CC"/>
    <w:rsid w:val="00E5772F"/>
    <w:rsid w:val="00E57922"/>
    <w:rsid w:val="00E57DD7"/>
    <w:rsid w:val="00E6017C"/>
    <w:rsid w:val="00E60898"/>
    <w:rsid w:val="00E6096F"/>
    <w:rsid w:val="00E60C5E"/>
    <w:rsid w:val="00E60F9C"/>
    <w:rsid w:val="00E61416"/>
    <w:rsid w:val="00E617D4"/>
    <w:rsid w:val="00E61A41"/>
    <w:rsid w:val="00E61B5C"/>
    <w:rsid w:val="00E61EE3"/>
    <w:rsid w:val="00E62049"/>
    <w:rsid w:val="00E62461"/>
    <w:rsid w:val="00E626F9"/>
    <w:rsid w:val="00E627E9"/>
    <w:rsid w:val="00E62A64"/>
    <w:rsid w:val="00E62CA8"/>
    <w:rsid w:val="00E631A3"/>
    <w:rsid w:val="00E63662"/>
    <w:rsid w:val="00E636AF"/>
    <w:rsid w:val="00E641D0"/>
    <w:rsid w:val="00E641F2"/>
    <w:rsid w:val="00E64302"/>
    <w:rsid w:val="00E64972"/>
    <w:rsid w:val="00E64A68"/>
    <w:rsid w:val="00E64AF2"/>
    <w:rsid w:val="00E64B80"/>
    <w:rsid w:val="00E65172"/>
    <w:rsid w:val="00E65639"/>
    <w:rsid w:val="00E6575E"/>
    <w:rsid w:val="00E657BB"/>
    <w:rsid w:val="00E65C05"/>
    <w:rsid w:val="00E65DCD"/>
    <w:rsid w:val="00E65E0D"/>
    <w:rsid w:val="00E65F0B"/>
    <w:rsid w:val="00E66141"/>
    <w:rsid w:val="00E6635A"/>
    <w:rsid w:val="00E6643A"/>
    <w:rsid w:val="00E670E1"/>
    <w:rsid w:val="00E671E9"/>
    <w:rsid w:val="00E677B4"/>
    <w:rsid w:val="00E679A4"/>
    <w:rsid w:val="00E67EB2"/>
    <w:rsid w:val="00E70949"/>
    <w:rsid w:val="00E7170F"/>
    <w:rsid w:val="00E71A12"/>
    <w:rsid w:val="00E71A62"/>
    <w:rsid w:val="00E71D82"/>
    <w:rsid w:val="00E71EB9"/>
    <w:rsid w:val="00E723F2"/>
    <w:rsid w:val="00E72475"/>
    <w:rsid w:val="00E72514"/>
    <w:rsid w:val="00E72639"/>
    <w:rsid w:val="00E72D65"/>
    <w:rsid w:val="00E73B67"/>
    <w:rsid w:val="00E749F2"/>
    <w:rsid w:val="00E74D5D"/>
    <w:rsid w:val="00E74FBE"/>
    <w:rsid w:val="00E7577C"/>
    <w:rsid w:val="00E757E5"/>
    <w:rsid w:val="00E758B0"/>
    <w:rsid w:val="00E75B38"/>
    <w:rsid w:val="00E75CF9"/>
    <w:rsid w:val="00E75E51"/>
    <w:rsid w:val="00E75EB2"/>
    <w:rsid w:val="00E761D3"/>
    <w:rsid w:val="00E7644B"/>
    <w:rsid w:val="00E7658C"/>
    <w:rsid w:val="00E76857"/>
    <w:rsid w:val="00E76F52"/>
    <w:rsid w:val="00E76F53"/>
    <w:rsid w:val="00E77BE0"/>
    <w:rsid w:val="00E77F90"/>
    <w:rsid w:val="00E803A4"/>
    <w:rsid w:val="00E80519"/>
    <w:rsid w:val="00E80625"/>
    <w:rsid w:val="00E80671"/>
    <w:rsid w:val="00E80E3B"/>
    <w:rsid w:val="00E80FD5"/>
    <w:rsid w:val="00E81327"/>
    <w:rsid w:val="00E81414"/>
    <w:rsid w:val="00E817B8"/>
    <w:rsid w:val="00E81A5A"/>
    <w:rsid w:val="00E81C34"/>
    <w:rsid w:val="00E8210A"/>
    <w:rsid w:val="00E823A8"/>
    <w:rsid w:val="00E82B7E"/>
    <w:rsid w:val="00E82CC6"/>
    <w:rsid w:val="00E82E44"/>
    <w:rsid w:val="00E82F96"/>
    <w:rsid w:val="00E8319E"/>
    <w:rsid w:val="00E831E1"/>
    <w:rsid w:val="00E832F1"/>
    <w:rsid w:val="00E8342D"/>
    <w:rsid w:val="00E838AB"/>
    <w:rsid w:val="00E838FF"/>
    <w:rsid w:val="00E83EAA"/>
    <w:rsid w:val="00E84298"/>
    <w:rsid w:val="00E842D4"/>
    <w:rsid w:val="00E84CA4"/>
    <w:rsid w:val="00E85790"/>
    <w:rsid w:val="00E8596C"/>
    <w:rsid w:val="00E859D4"/>
    <w:rsid w:val="00E85C60"/>
    <w:rsid w:val="00E85DFF"/>
    <w:rsid w:val="00E85E49"/>
    <w:rsid w:val="00E86375"/>
    <w:rsid w:val="00E86418"/>
    <w:rsid w:val="00E86865"/>
    <w:rsid w:val="00E86A0A"/>
    <w:rsid w:val="00E86C4D"/>
    <w:rsid w:val="00E86F7C"/>
    <w:rsid w:val="00E8764B"/>
    <w:rsid w:val="00E87BF6"/>
    <w:rsid w:val="00E87D1A"/>
    <w:rsid w:val="00E90164"/>
    <w:rsid w:val="00E90231"/>
    <w:rsid w:val="00E904FE"/>
    <w:rsid w:val="00E90A5A"/>
    <w:rsid w:val="00E91186"/>
    <w:rsid w:val="00E911EE"/>
    <w:rsid w:val="00E91302"/>
    <w:rsid w:val="00E9146E"/>
    <w:rsid w:val="00E914D1"/>
    <w:rsid w:val="00E9152A"/>
    <w:rsid w:val="00E91B25"/>
    <w:rsid w:val="00E92181"/>
    <w:rsid w:val="00E92EB7"/>
    <w:rsid w:val="00E92EE1"/>
    <w:rsid w:val="00E9322C"/>
    <w:rsid w:val="00E938C0"/>
    <w:rsid w:val="00E93F0D"/>
    <w:rsid w:val="00E94039"/>
    <w:rsid w:val="00E9433B"/>
    <w:rsid w:val="00E94349"/>
    <w:rsid w:val="00E94510"/>
    <w:rsid w:val="00E94874"/>
    <w:rsid w:val="00E94A88"/>
    <w:rsid w:val="00E95806"/>
    <w:rsid w:val="00E95A2D"/>
    <w:rsid w:val="00E9601D"/>
    <w:rsid w:val="00E960B9"/>
    <w:rsid w:val="00E96138"/>
    <w:rsid w:val="00E9625F"/>
    <w:rsid w:val="00E962C4"/>
    <w:rsid w:val="00E9689E"/>
    <w:rsid w:val="00E970C2"/>
    <w:rsid w:val="00E971BC"/>
    <w:rsid w:val="00E97919"/>
    <w:rsid w:val="00E97BBE"/>
    <w:rsid w:val="00E97DB6"/>
    <w:rsid w:val="00EA06E8"/>
    <w:rsid w:val="00EA0B31"/>
    <w:rsid w:val="00EA1674"/>
    <w:rsid w:val="00EA1AF5"/>
    <w:rsid w:val="00EA1C5F"/>
    <w:rsid w:val="00EA1DA1"/>
    <w:rsid w:val="00EA239D"/>
    <w:rsid w:val="00EA2839"/>
    <w:rsid w:val="00EA2D5B"/>
    <w:rsid w:val="00EA322F"/>
    <w:rsid w:val="00EA39AA"/>
    <w:rsid w:val="00EA3CDD"/>
    <w:rsid w:val="00EA3D39"/>
    <w:rsid w:val="00EA3DF9"/>
    <w:rsid w:val="00EA5034"/>
    <w:rsid w:val="00EA5174"/>
    <w:rsid w:val="00EA523A"/>
    <w:rsid w:val="00EA5637"/>
    <w:rsid w:val="00EA568C"/>
    <w:rsid w:val="00EA5709"/>
    <w:rsid w:val="00EA5B34"/>
    <w:rsid w:val="00EA5DDB"/>
    <w:rsid w:val="00EA5E8D"/>
    <w:rsid w:val="00EA5EA8"/>
    <w:rsid w:val="00EA6561"/>
    <w:rsid w:val="00EA66E8"/>
    <w:rsid w:val="00EA6AD5"/>
    <w:rsid w:val="00EA72D7"/>
    <w:rsid w:val="00EA7ED8"/>
    <w:rsid w:val="00EB00F9"/>
    <w:rsid w:val="00EB01C1"/>
    <w:rsid w:val="00EB039F"/>
    <w:rsid w:val="00EB0498"/>
    <w:rsid w:val="00EB09B4"/>
    <w:rsid w:val="00EB1390"/>
    <w:rsid w:val="00EB1872"/>
    <w:rsid w:val="00EB1902"/>
    <w:rsid w:val="00EB1F32"/>
    <w:rsid w:val="00EB1FB4"/>
    <w:rsid w:val="00EB222E"/>
    <w:rsid w:val="00EB222F"/>
    <w:rsid w:val="00EB24CD"/>
    <w:rsid w:val="00EB2547"/>
    <w:rsid w:val="00EB2639"/>
    <w:rsid w:val="00EB2920"/>
    <w:rsid w:val="00EB2D2A"/>
    <w:rsid w:val="00EB2E63"/>
    <w:rsid w:val="00EB2E9B"/>
    <w:rsid w:val="00EB33DE"/>
    <w:rsid w:val="00EB34D8"/>
    <w:rsid w:val="00EB354B"/>
    <w:rsid w:val="00EB3803"/>
    <w:rsid w:val="00EB3B8F"/>
    <w:rsid w:val="00EB3C5E"/>
    <w:rsid w:val="00EB4080"/>
    <w:rsid w:val="00EB408B"/>
    <w:rsid w:val="00EB4717"/>
    <w:rsid w:val="00EB4B23"/>
    <w:rsid w:val="00EB4D4D"/>
    <w:rsid w:val="00EB4D82"/>
    <w:rsid w:val="00EB5023"/>
    <w:rsid w:val="00EB5497"/>
    <w:rsid w:val="00EB5C59"/>
    <w:rsid w:val="00EB5ECE"/>
    <w:rsid w:val="00EB5F2E"/>
    <w:rsid w:val="00EB647D"/>
    <w:rsid w:val="00EB6CCC"/>
    <w:rsid w:val="00EB6D06"/>
    <w:rsid w:val="00EB6D62"/>
    <w:rsid w:val="00EB7112"/>
    <w:rsid w:val="00EB7297"/>
    <w:rsid w:val="00EB7B9F"/>
    <w:rsid w:val="00EB7BFE"/>
    <w:rsid w:val="00EB7F8F"/>
    <w:rsid w:val="00EB7FDE"/>
    <w:rsid w:val="00EC04DD"/>
    <w:rsid w:val="00EC0906"/>
    <w:rsid w:val="00EC0E7A"/>
    <w:rsid w:val="00EC0F0E"/>
    <w:rsid w:val="00EC10B0"/>
    <w:rsid w:val="00EC1EA1"/>
    <w:rsid w:val="00EC216E"/>
    <w:rsid w:val="00EC2468"/>
    <w:rsid w:val="00EC2556"/>
    <w:rsid w:val="00EC26EF"/>
    <w:rsid w:val="00EC2A76"/>
    <w:rsid w:val="00EC2B5C"/>
    <w:rsid w:val="00EC2C55"/>
    <w:rsid w:val="00EC2C78"/>
    <w:rsid w:val="00EC2DA4"/>
    <w:rsid w:val="00EC2FF2"/>
    <w:rsid w:val="00EC331F"/>
    <w:rsid w:val="00EC3562"/>
    <w:rsid w:val="00EC3885"/>
    <w:rsid w:val="00EC3E30"/>
    <w:rsid w:val="00EC42FF"/>
    <w:rsid w:val="00EC4378"/>
    <w:rsid w:val="00EC4444"/>
    <w:rsid w:val="00EC4ADF"/>
    <w:rsid w:val="00EC4F8B"/>
    <w:rsid w:val="00EC525E"/>
    <w:rsid w:val="00EC55BD"/>
    <w:rsid w:val="00EC593D"/>
    <w:rsid w:val="00EC5BBB"/>
    <w:rsid w:val="00EC5BFA"/>
    <w:rsid w:val="00EC5E9C"/>
    <w:rsid w:val="00EC62BE"/>
    <w:rsid w:val="00EC68E0"/>
    <w:rsid w:val="00EC6941"/>
    <w:rsid w:val="00EC69BB"/>
    <w:rsid w:val="00EC6D61"/>
    <w:rsid w:val="00EC759B"/>
    <w:rsid w:val="00EC765D"/>
    <w:rsid w:val="00EC785C"/>
    <w:rsid w:val="00EC798C"/>
    <w:rsid w:val="00EC7F77"/>
    <w:rsid w:val="00ED023C"/>
    <w:rsid w:val="00ED078D"/>
    <w:rsid w:val="00ED0798"/>
    <w:rsid w:val="00ED09E7"/>
    <w:rsid w:val="00ED0A5F"/>
    <w:rsid w:val="00ED0CD8"/>
    <w:rsid w:val="00ED0D7C"/>
    <w:rsid w:val="00ED0F99"/>
    <w:rsid w:val="00ED1019"/>
    <w:rsid w:val="00ED10C0"/>
    <w:rsid w:val="00ED10C6"/>
    <w:rsid w:val="00ED1472"/>
    <w:rsid w:val="00ED178C"/>
    <w:rsid w:val="00ED186D"/>
    <w:rsid w:val="00ED19E6"/>
    <w:rsid w:val="00ED1AA1"/>
    <w:rsid w:val="00ED211B"/>
    <w:rsid w:val="00ED2321"/>
    <w:rsid w:val="00ED277C"/>
    <w:rsid w:val="00ED2C9B"/>
    <w:rsid w:val="00ED2E3B"/>
    <w:rsid w:val="00ED3475"/>
    <w:rsid w:val="00ED34F3"/>
    <w:rsid w:val="00ED3523"/>
    <w:rsid w:val="00ED3598"/>
    <w:rsid w:val="00ED371D"/>
    <w:rsid w:val="00ED3992"/>
    <w:rsid w:val="00ED3ADC"/>
    <w:rsid w:val="00ED42D8"/>
    <w:rsid w:val="00ED45FA"/>
    <w:rsid w:val="00ED4AD4"/>
    <w:rsid w:val="00ED4B67"/>
    <w:rsid w:val="00ED4BDD"/>
    <w:rsid w:val="00ED5175"/>
    <w:rsid w:val="00ED5D6C"/>
    <w:rsid w:val="00ED619E"/>
    <w:rsid w:val="00ED6586"/>
    <w:rsid w:val="00ED6BE2"/>
    <w:rsid w:val="00ED79F5"/>
    <w:rsid w:val="00EE024C"/>
    <w:rsid w:val="00EE0436"/>
    <w:rsid w:val="00EE047B"/>
    <w:rsid w:val="00EE063D"/>
    <w:rsid w:val="00EE06C4"/>
    <w:rsid w:val="00EE0AED"/>
    <w:rsid w:val="00EE10DE"/>
    <w:rsid w:val="00EE1311"/>
    <w:rsid w:val="00EE1373"/>
    <w:rsid w:val="00EE1659"/>
    <w:rsid w:val="00EE1B6B"/>
    <w:rsid w:val="00EE256D"/>
    <w:rsid w:val="00EE25A0"/>
    <w:rsid w:val="00EE29B2"/>
    <w:rsid w:val="00EE2A76"/>
    <w:rsid w:val="00EE2B3B"/>
    <w:rsid w:val="00EE2C19"/>
    <w:rsid w:val="00EE2C6D"/>
    <w:rsid w:val="00EE2D42"/>
    <w:rsid w:val="00EE30DF"/>
    <w:rsid w:val="00EE370C"/>
    <w:rsid w:val="00EE3B26"/>
    <w:rsid w:val="00EE3D5C"/>
    <w:rsid w:val="00EE3F12"/>
    <w:rsid w:val="00EE3F3F"/>
    <w:rsid w:val="00EE4E92"/>
    <w:rsid w:val="00EE5669"/>
    <w:rsid w:val="00EE588F"/>
    <w:rsid w:val="00EE5AE5"/>
    <w:rsid w:val="00EE5DD5"/>
    <w:rsid w:val="00EE5E5C"/>
    <w:rsid w:val="00EE6081"/>
    <w:rsid w:val="00EE6087"/>
    <w:rsid w:val="00EE60DF"/>
    <w:rsid w:val="00EE6243"/>
    <w:rsid w:val="00EE65BA"/>
    <w:rsid w:val="00EE68CE"/>
    <w:rsid w:val="00EE71B1"/>
    <w:rsid w:val="00EE75CB"/>
    <w:rsid w:val="00EE77EE"/>
    <w:rsid w:val="00EE78A1"/>
    <w:rsid w:val="00EE79B3"/>
    <w:rsid w:val="00EE7BBA"/>
    <w:rsid w:val="00EE7D44"/>
    <w:rsid w:val="00EF0CA1"/>
    <w:rsid w:val="00EF0DBC"/>
    <w:rsid w:val="00EF1240"/>
    <w:rsid w:val="00EF14E6"/>
    <w:rsid w:val="00EF154C"/>
    <w:rsid w:val="00EF1949"/>
    <w:rsid w:val="00EF1E22"/>
    <w:rsid w:val="00EF2037"/>
    <w:rsid w:val="00EF2107"/>
    <w:rsid w:val="00EF26ED"/>
    <w:rsid w:val="00EF293B"/>
    <w:rsid w:val="00EF3300"/>
    <w:rsid w:val="00EF36E9"/>
    <w:rsid w:val="00EF3FB1"/>
    <w:rsid w:val="00EF41CB"/>
    <w:rsid w:val="00EF423B"/>
    <w:rsid w:val="00EF4CB3"/>
    <w:rsid w:val="00EF53CA"/>
    <w:rsid w:val="00EF59F1"/>
    <w:rsid w:val="00EF6450"/>
    <w:rsid w:val="00EF6540"/>
    <w:rsid w:val="00EF68C6"/>
    <w:rsid w:val="00EF6A99"/>
    <w:rsid w:val="00EF7245"/>
    <w:rsid w:val="00EF72C9"/>
    <w:rsid w:val="00EF7401"/>
    <w:rsid w:val="00EF795F"/>
    <w:rsid w:val="00EF7EAC"/>
    <w:rsid w:val="00F00602"/>
    <w:rsid w:val="00F00AF5"/>
    <w:rsid w:val="00F00B88"/>
    <w:rsid w:val="00F017F0"/>
    <w:rsid w:val="00F01F9C"/>
    <w:rsid w:val="00F023C9"/>
    <w:rsid w:val="00F02538"/>
    <w:rsid w:val="00F025BC"/>
    <w:rsid w:val="00F027D7"/>
    <w:rsid w:val="00F0293E"/>
    <w:rsid w:val="00F02DEB"/>
    <w:rsid w:val="00F034EA"/>
    <w:rsid w:val="00F03702"/>
    <w:rsid w:val="00F03D1F"/>
    <w:rsid w:val="00F03D2A"/>
    <w:rsid w:val="00F03E0A"/>
    <w:rsid w:val="00F0438F"/>
    <w:rsid w:val="00F0440E"/>
    <w:rsid w:val="00F045C4"/>
    <w:rsid w:val="00F0481D"/>
    <w:rsid w:val="00F04845"/>
    <w:rsid w:val="00F048DC"/>
    <w:rsid w:val="00F04925"/>
    <w:rsid w:val="00F04ADE"/>
    <w:rsid w:val="00F04EB5"/>
    <w:rsid w:val="00F0517A"/>
    <w:rsid w:val="00F05509"/>
    <w:rsid w:val="00F05638"/>
    <w:rsid w:val="00F05671"/>
    <w:rsid w:val="00F056FA"/>
    <w:rsid w:val="00F05749"/>
    <w:rsid w:val="00F06164"/>
    <w:rsid w:val="00F06CA4"/>
    <w:rsid w:val="00F07183"/>
    <w:rsid w:val="00F07269"/>
    <w:rsid w:val="00F07332"/>
    <w:rsid w:val="00F07393"/>
    <w:rsid w:val="00F07498"/>
    <w:rsid w:val="00F0763E"/>
    <w:rsid w:val="00F10195"/>
    <w:rsid w:val="00F1092F"/>
    <w:rsid w:val="00F10CD3"/>
    <w:rsid w:val="00F10DD0"/>
    <w:rsid w:val="00F1125A"/>
    <w:rsid w:val="00F1185E"/>
    <w:rsid w:val="00F11F38"/>
    <w:rsid w:val="00F1213D"/>
    <w:rsid w:val="00F12142"/>
    <w:rsid w:val="00F1216C"/>
    <w:rsid w:val="00F121E1"/>
    <w:rsid w:val="00F125A8"/>
    <w:rsid w:val="00F12682"/>
    <w:rsid w:val="00F126FC"/>
    <w:rsid w:val="00F129BA"/>
    <w:rsid w:val="00F12BFC"/>
    <w:rsid w:val="00F12FA5"/>
    <w:rsid w:val="00F13304"/>
    <w:rsid w:val="00F13813"/>
    <w:rsid w:val="00F142DB"/>
    <w:rsid w:val="00F144E4"/>
    <w:rsid w:val="00F14610"/>
    <w:rsid w:val="00F14924"/>
    <w:rsid w:val="00F14A1C"/>
    <w:rsid w:val="00F15213"/>
    <w:rsid w:val="00F15238"/>
    <w:rsid w:val="00F1534D"/>
    <w:rsid w:val="00F15367"/>
    <w:rsid w:val="00F153E5"/>
    <w:rsid w:val="00F15471"/>
    <w:rsid w:val="00F15F6B"/>
    <w:rsid w:val="00F16140"/>
    <w:rsid w:val="00F1651D"/>
    <w:rsid w:val="00F1654C"/>
    <w:rsid w:val="00F16F11"/>
    <w:rsid w:val="00F17150"/>
    <w:rsid w:val="00F17244"/>
    <w:rsid w:val="00F172E4"/>
    <w:rsid w:val="00F176D9"/>
    <w:rsid w:val="00F177ED"/>
    <w:rsid w:val="00F1794B"/>
    <w:rsid w:val="00F17A70"/>
    <w:rsid w:val="00F17D7F"/>
    <w:rsid w:val="00F20192"/>
    <w:rsid w:val="00F20535"/>
    <w:rsid w:val="00F20658"/>
    <w:rsid w:val="00F206AE"/>
    <w:rsid w:val="00F20750"/>
    <w:rsid w:val="00F20931"/>
    <w:rsid w:val="00F20A23"/>
    <w:rsid w:val="00F20E4E"/>
    <w:rsid w:val="00F20F95"/>
    <w:rsid w:val="00F20FB1"/>
    <w:rsid w:val="00F216A2"/>
    <w:rsid w:val="00F21BDE"/>
    <w:rsid w:val="00F21CCE"/>
    <w:rsid w:val="00F21FC7"/>
    <w:rsid w:val="00F2208E"/>
    <w:rsid w:val="00F221BD"/>
    <w:rsid w:val="00F22F50"/>
    <w:rsid w:val="00F22F87"/>
    <w:rsid w:val="00F24200"/>
    <w:rsid w:val="00F2426F"/>
    <w:rsid w:val="00F2438E"/>
    <w:rsid w:val="00F24A9C"/>
    <w:rsid w:val="00F24CAA"/>
    <w:rsid w:val="00F24D99"/>
    <w:rsid w:val="00F2580A"/>
    <w:rsid w:val="00F25A76"/>
    <w:rsid w:val="00F25D11"/>
    <w:rsid w:val="00F25D18"/>
    <w:rsid w:val="00F26167"/>
    <w:rsid w:val="00F261DE"/>
    <w:rsid w:val="00F26A9B"/>
    <w:rsid w:val="00F26ADF"/>
    <w:rsid w:val="00F26CE1"/>
    <w:rsid w:val="00F2710A"/>
    <w:rsid w:val="00F27319"/>
    <w:rsid w:val="00F27907"/>
    <w:rsid w:val="00F27CB1"/>
    <w:rsid w:val="00F27E39"/>
    <w:rsid w:val="00F3028B"/>
    <w:rsid w:val="00F3058A"/>
    <w:rsid w:val="00F308BC"/>
    <w:rsid w:val="00F30CDC"/>
    <w:rsid w:val="00F313A7"/>
    <w:rsid w:val="00F31531"/>
    <w:rsid w:val="00F3154A"/>
    <w:rsid w:val="00F316AD"/>
    <w:rsid w:val="00F316BC"/>
    <w:rsid w:val="00F31843"/>
    <w:rsid w:val="00F318A6"/>
    <w:rsid w:val="00F32076"/>
    <w:rsid w:val="00F330AA"/>
    <w:rsid w:val="00F3334C"/>
    <w:rsid w:val="00F33538"/>
    <w:rsid w:val="00F33569"/>
    <w:rsid w:val="00F33640"/>
    <w:rsid w:val="00F3379A"/>
    <w:rsid w:val="00F33939"/>
    <w:rsid w:val="00F33972"/>
    <w:rsid w:val="00F33A23"/>
    <w:rsid w:val="00F33C09"/>
    <w:rsid w:val="00F33E2D"/>
    <w:rsid w:val="00F33E5C"/>
    <w:rsid w:val="00F340DB"/>
    <w:rsid w:val="00F34231"/>
    <w:rsid w:val="00F34352"/>
    <w:rsid w:val="00F34435"/>
    <w:rsid w:val="00F348B9"/>
    <w:rsid w:val="00F34B3E"/>
    <w:rsid w:val="00F34F5B"/>
    <w:rsid w:val="00F34FAA"/>
    <w:rsid w:val="00F3504E"/>
    <w:rsid w:val="00F35AC7"/>
    <w:rsid w:val="00F35D32"/>
    <w:rsid w:val="00F35EC9"/>
    <w:rsid w:val="00F36036"/>
    <w:rsid w:val="00F36065"/>
    <w:rsid w:val="00F361BF"/>
    <w:rsid w:val="00F361DA"/>
    <w:rsid w:val="00F363E2"/>
    <w:rsid w:val="00F36A75"/>
    <w:rsid w:val="00F36BBB"/>
    <w:rsid w:val="00F36FA6"/>
    <w:rsid w:val="00F3721C"/>
    <w:rsid w:val="00F373A3"/>
    <w:rsid w:val="00F37422"/>
    <w:rsid w:val="00F3750F"/>
    <w:rsid w:val="00F376B3"/>
    <w:rsid w:val="00F37A73"/>
    <w:rsid w:val="00F37C47"/>
    <w:rsid w:val="00F37F66"/>
    <w:rsid w:val="00F40634"/>
    <w:rsid w:val="00F40646"/>
    <w:rsid w:val="00F40A7F"/>
    <w:rsid w:val="00F40CC3"/>
    <w:rsid w:val="00F4149E"/>
    <w:rsid w:val="00F415D9"/>
    <w:rsid w:val="00F41AF1"/>
    <w:rsid w:val="00F41C54"/>
    <w:rsid w:val="00F4268A"/>
    <w:rsid w:val="00F428B3"/>
    <w:rsid w:val="00F42B72"/>
    <w:rsid w:val="00F4300C"/>
    <w:rsid w:val="00F43790"/>
    <w:rsid w:val="00F43886"/>
    <w:rsid w:val="00F43ACE"/>
    <w:rsid w:val="00F44A31"/>
    <w:rsid w:val="00F44AF9"/>
    <w:rsid w:val="00F44ECF"/>
    <w:rsid w:val="00F45834"/>
    <w:rsid w:val="00F45F4C"/>
    <w:rsid w:val="00F4620A"/>
    <w:rsid w:val="00F46559"/>
    <w:rsid w:val="00F4661B"/>
    <w:rsid w:val="00F468D2"/>
    <w:rsid w:val="00F46A08"/>
    <w:rsid w:val="00F46D85"/>
    <w:rsid w:val="00F470F8"/>
    <w:rsid w:val="00F47698"/>
    <w:rsid w:val="00F47E22"/>
    <w:rsid w:val="00F50229"/>
    <w:rsid w:val="00F504CE"/>
    <w:rsid w:val="00F508C9"/>
    <w:rsid w:val="00F50B71"/>
    <w:rsid w:val="00F50C2F"/>
    <w:rsid w:val="00F50D2C"/>
    <w:rsid w:val="00F51098"/>
    <w:rsid w:val="00F51161"/>
    <w:rsid w:val="00F5126C"/>
    <w:rsid w:val="00F51345"/>
    <w:rsid w:val="00F513E5"/>
    <w:rsid w:val="00F516F2"/>
    <w:rsid w:val="00F518CB"/>
    <w:rsid w:val="00F51BD5"/>
    <w:rsid w:val="00F51C17"/>
    <w:rsid w:val="00F51E95"/>
    <w:rsid w:val="00F529BE"/>
    <w:rsid w:val="00F52A0A"/>
    <w:rsid w:val="00F52AAF"/>
    <w:rsid w:val="00F52BD5"/>
    <w:rsid w:val="00F52C0F"/>
    <w:rsid w:val="00F52C59"/>
    <w:rsid w:val="00F52D42"/>
    <w:rsid w:val="00F53042"/>
    <w:rsid w:val="00F531FC"/>
    <w:rsid w:val="00F53639"/>
    <w:rsid w:val="00F53867"/>
    <w:rsid w:val="00F538BA"/>
    <w:rsid w:val="00F538E5"/>
    <w:rsid w:val="00F539FA"/>
    <w:rsid w:val="00F53AB2"/>
    <w:rsid w:val="00F53B69"/>
    <w:rsid w:val="00F53B70"/>
    <w:rsid w:val="00F541E4"/>
    <w:rsid w:val="00F54357"/>
    <w:rsid w:val="00F54375"/>
    <w:rsid w:val="00F54DE6"/>
    <w:rsid w:val="00F54DF2"/>
    <w:rsid w:val="00F551A3"/>
    <w:rsid w:val="00F557A1"/>
    <w:rsid w:val="00F55917"/>
    <w:rsid w:val="00F55A56"/>
    <w:rsid w:val="00F55F5A"/>
    <w:rsid w:val="00F5619B"/>
    <w:rsid w:val="00F56304"/>
    <w:rsid w:val="00F56347"/>
    <w:rsid w:val="00F56607"/>
    <w:rsid w:val="00F56933"/>
    <w:rsid w:val="00F56A1D"/>
    <w:rsid w:val="00F56E05"/>
    <w:rsid w:val="00F56FB2"/>
    <w:rsid w:val="00F570F5"/>
    <w:rsid w:val="00F57514"/>
    <w:rsid w:val="00F57864"/>
    <w:rsid w:val="00F57A21"/>
    <w:rsid w:val="00F57DED"/>
    <w:rsid w:val="00F6025B"/>
    <w:rsid w:val="00F608FB"/>
    <w:rsid w:val="00F60E36"/>
    <w:rsid w:val="00F61CB9"/>
    <w:rsid w:val="00F61D25"/>
    <w:rsid w:val="00F627F2"/>
    <w:rsid w:val="00F62DA9"/>
    <w:rsid w:val="00F62DF4"/>
    <w:rsid w:val="00F64459"/>
    <w:rsid w:val="00F644FB"/>
    <w:rsid w:val="00F646ED"/>
    <w:rsid w:val="00F64C2F"/>
    <w:rsid w:val="00F64DEC"/>
    <w:rsid w:val="00F6511A"/>
    <w:rsid w:val="00F65364"/>
    <w:rsid w:val="00F65414"/>
    <w:rsid w:val="00F654BE"/>
    <w:rsid w:val="00F65653"/>
    <w:rsid w:val="00F658EE"/>
    <w:rsid w:val="00F65B1C"/>
    <w:rsid w:val="00F65BA4"/>
    <w:rsid w:val="00F66C25"/>
    <w:rsid w:val="00F66FC5"/>
    <w:rsid w:val="00F66FEF"/>
    <w:rsid w:val="00F66FFE"/>
    <w:rsid w:val="00F67044"/>
    <w:rsid w:val="00F67093"/>
    <w:rsid w:val="00F67519"/>
    <w:rsid w:val="00F67AFC"/>
    <w:rsid w:val="00F67B3F"/>
    <w:rsid w:val="00F67C7D"/>
    <w:rsid w:val="00F67F26"/>
    <w:rsid w:val="00F67F74"/>
    <w:rsid w:val="00F70184"/>
    <w:rsid w:val="00F709B5"/>
    <w:rsid w:val="00F70CBA"/>
    <w:rsid w:val="00F70E01"/>
    <w:rsid w:val="00F7161D"/>
    <w:rsid w:val="00F7168D"/>
    <w:rsid w:val="00F71749"/>
    <w:rsid w:val="00F71B34"/>
    <w:rsid w:val="00F71D2E"/>
    <w:rsid w:val="00F7208B"/>
    <w:rsid w:val="00F720C0"/>
    <w:rsid w:val="00F721F5"/>
    <w:rsid w:val="00F7227F"/>
    <w:rsid w:val="00F72A19"/>
    <w:rsid w:val="00F72AD5"/>
    <w:rsid w:val="00F72CE4"/>
    <w:rsid w:val="00F72EA8"/>
    <w:rsid w:val="00F73447"/>
    <w:rsid w:val="00F7344F"/>
    <w:rsid w:val="00F73760"/>
    <w:rsid w:val="00F7398C"/>
    <w:rsid w:val="00F73EB2"/>
    <w:rsid w:val="00F74275"/>
    <w:rsid w:val="00F74539"/>
    <w:rsid w:val="00F7546D"/>
    <w:rsid w:val="00F755E2"/>
    <w:rsid w:val="00F7564E"/>
    <w:rsid w:val="00F75AF7"/>
    <w:rsid w:val="00F76675"/>
    <w:rsid w:val="00F76953"/>
    <w:rsid w:val="00F76AA6"/>
    <w:rsid w:val="00F76BF2"/>
    <w:rsid w:val="00F76D12"/>
    <w:rsid w:val="00F76E5F"/>
    <w:rsid w:val="00F76F93"/>
    <w:rsid w:val="00F77459"/>
    <w:rsid w:val="00F775B8"/>
    <w:rsid w:val="00F77714"/>
    <w:rsid w:val="00F777C3"/>
    <w:rsid w:val="00F7794C"/>
    <w:rsid w:val="00F80261"/>
    <w:rsid w:val="00F804AB"/>
    <w:rsid w:val="00F80532"/>
    <w:rsid w:val="00F806EC"/>
    <w:rsid w:val="00F8096D"/>
    <w:rsid w:val="00F816C5"/>
    <w:rsid w:val="00F816E6"/>
    <w:rsid w:val="00F81721"/>
    <w:rsid w:val="00F81A97"/>
    <w:rsid w:val="00F81D09"/>
    <w:rsid w:val="00F81E30"/>
    <w:rsid w:val="00F81FE9"/>
    <w:rsid w:val="00F822F3"/>
    <w:rsid w:val="00F82497"/>
    <w:rsid w:val="00F824D3"/>
    <w:rsid w:val="00F826E4"/>
    <w:rsid w:val="00F82848"/>
    <w:rsid w:val="00F829E6"/>
    <w:rsid w:val="00F82CEE"/>
    <w:rsid w:val="00F82E8E"/>
    <w:rsid w:val="00F82EB3"/>
    <w:rsid w:val="00F8334D"/>
    <w:rsid w:val="00F8358F"/>
    <w:rsid w:val="00F83A75"/>
    <w:rsid w:val="00F840E7"/>
    <w:rsid w:val="00F84616"/>
    <w:rsid w:val="00F84629"/>
    <w:rsid w:val="00F84731"/>
    <w:rsid w:val="00F84B9F"/>
    <w:rsid w:val="00F84C7F"/>
    <w:rsid w:val="00F84DAD"/>
    <w:rsid w:val="00F84F4B"/>
    <w:rsid w:val="00F85485"/>
    <w:rsid w:val="00F854D0"/>
    <w:rsid w:val="00F85E55"/>
    <w:rsid w:val="00F86710"/>
    <w:rsid w:val="00F867BB"/>
    <w:rsid w:val="00F87001"/>
    <w:rsid w:val="00F871F7"/>
    <w:rsid w:val="00F873E9"/>
    <w:rsid w:val="00F9017D"/>
    <w:rsid w:val="00F9034E"/>
    <w:rsid w:val="00F90416"/>
    <w:rsid w:val="00F906CE"/>
    <w:rsid w:val="00F90BCC"/>
    <w:rsid w:val="00F92015"/>
    <w:rsid w:val="00F927A7"/>
    <w:rsid w:val="00F929F3"/>
    <w:rsid w:val="00F92CC8"/>
    <w:rsid w:val="00F92E7F"/>
    <w:rsid w:val="00F93294"/>
    <w:rsid w:val="00F934D3"/>
    <w:rsid w:val="00F93792"/>
    <w:rsid w:val="00F937B7"/>
    <w:rsid w:val="00F93D29"/>
    <w:rsid w:val="00F93D7A"/>
    <w:rsid w:val="00F93E6A"/>
    <w:rsid w:val="00F93EC1"/>
    <w:rsid w:val="00F940C0"/>
    <w:rsid w:val="00F9423E"/>
    <w:rsid w:val="00F942AC"/>
    <w:rsid w:val="00F944DB"/>
    <w:rsid w:val="00F9476A"/>
    <w:rsid w:val="00F94966"/>
    <w:rsid w:val="00F949C6"/>
    <w:rsid w:val="00F94E6C"/>
    <w:rsid w:val="00F95268"/>
    <w:rsid w:val="00F9547D"/>
    <w:rsid w:val="00F95977"/>
    <w:rsid w:val="00F95A3E"/>
    <w:rsid w:val="00F95F1F"/>
    <w:rsid w:val="00F95FE3"/>
    <w:rsid w:val="00F96156"/>
    <w:rsid w:val="00F96426"/>
    <w:rsid w:val="00F96762"/>
    <w:rsid w:val="00F96DFC"/>
    <w:rsid w:val="00F972E5"/>
    <w:rsid w:val="00F973B1"/>
    <w:rsid w:val="00F976DB"/>
    <w:rsid w:val="00F97761"/>
    <w:rsid w:val="00F97924"/>
    <w:rsid w:val="00F97B06"/>
    <w:rsid w:val="00FA0091"/>
    <w:rsid w:val="00FA049F"/>
    <w:rsid w:val="00FA05BC"/>
    <w:rsid w:val="00FA0742"/>
    <w:rsid w:val="00FA1C3A"/>
    <w:rsid w:val="00FA1E97"/>
    <w:rsid w:val="00FA1F2D"/>
    <w:rsid w:val="00FA2087"/>
    <w:rsid w:val="00FA2F38"/>
    <w:rsid w:val="00FA2F6E"/>
    <w:rsid w:val="00FA30E3"/>
    <w:rsid w:val="00FA31AB"/>
    <w:rsid w:val="00FA3322"/>
    <w:rsid w:val="00FA3710"/>
    <w:rsid w:val="00FA3A6A"/>
    <w:rsid w:val="00FA3C8A"/>
    <w:rsid w:val="00FA3DC8"/>
    <w:rsid w:val="00FA3FD3"/>
    <w:rsid w:val="00FA4349"/>
    <w:rsid w:val="00FA43B6"/>
    <w:rsid w:val="00FA456C"/>
    <w:rsid w:val="00FA458D"/>
    <w:rsid w:val="00FA45B6"/>
    <w:rsid w:val="00FA4935"/>
    <w:rsid w:val="00FA49D2"/>
    <w:rsid w:val="00FA4EE5"/>
    <w:rsid w:val="00FA53B9"/>
    <w:rsid w:val="00FA55A6"/>
    <w:rsid w:val="00FA5821"/>
    <w:rsid w:val="00FA5AAC"/>
    <w:rsid w:val="00FA5BDA"/>
    <w:rsid w:val="00FA62A6"/>
    <w:rsid w:val="00FA654E"/>
    <w:rsid w:val="00FA6722"/>
    <w:rsid w:val="00FA6728"/>
    <w:rsid w:val="00FA692B"/>
    <w:rsid w:val="00FA6A64"/>
    <w:rsid w:val="00FA6D3A"/>
    <w:rsid w:val="00FA6F52"/>
    <w:rsid w:val="00FA7128"/>
    <w:rsid w:val="00FB04DC"/>
    <w:rsid w:val="00FB0809"/>
    <w:rsid w:val="00FB0A5C"/>
    <w:rsid w:val="00FB1502"/>
    <w:rsid w:val="00FB16AE"/>
    <w:rsid w:val="00FB185D"/>
    <w:rsid w:val="00FB18C7"/>
    <w:rsid w:val="00FB1A28"/>
    <w:rsid w:val="00FB1A41"/>
    <w:rsid w:val="00FB1BAD"/>
    <w:rsid w:val="00FB1BD7"/>
    <w:rsid w:val="00FB1C8D"/>
    <w:rsid w:val="00FB260C"/>
    <w:rsid w:val="00FB27EB"/>
    <w:rsid w:val="00FB290D"/>
    <w:rsid w:val="00FB2990"/>
    <w:rsid w:val="00FB29A6"/>
    <w:rsid w:val="00FB2B47"/>
    <w:rsid w:val="00FB2E84"/>
    <w:rsid w:val="00FB2FF7"/>
    <w:rsid w:val="00FB30ED"/>
    <w:rsid w:val="00FB3116"/>
    <w:rsid w:val="00FB3269"/>
    <w:rsid w:val="00FB34F5"/>
    <w:rsid w:val="00FB39A0"/>
    <w:rsid w:val="00FB3EF5"/>
    <w:rsid w:val="00FB47CC"/>
    <w:rsid w:val="00FB4EBE"/>
    <w:rsid w:val="00FB518A"/>
    <w:rsid w:val="00FB51D5"/>
    <w:rsid w:val="00FB54E4"/>
    <w:rsid w:val="00FB55FD"/>
    <w:rsid w:val="00FB5CF0"/>
    <w:rsid w:val="00FB5FE8"/>
    <w:rsid w:val="00FB616F"/>
    <w:rsid w:val="00FB6172"/>
    <w:rsid w:val="00FB61A1"/>
    <w:rsid w:val="00FB6403"/>
    <w:rsid w:val="00FB6CC9"/>
    <w:rsid w:val="00FB6CF7"/>
    <w:rsid w:val="00FB6DDC"/>
    <w:rsid w:val="00FB71CF"/>
    <w:rsid w:val="00FB727E"/>
    <w:rsid w:val="00FB78B5"/>
    <w:rsid w:val="00FB78D8"/>
    <w:rsid w:val="00FB791C"/>
    <w:rsid w:val="00FB7BC8"/>
    <w:rsid w:val="00FB7E7A"/>
    <w:rsid w:val="00FC0378"/>
    <w:rsid w:val="00FC0910"/>
    <w:rsid w:val="00FC0933"/>
    <w:rsid w:val="00FC0DD6"/>
    <w:rsid w:val="00FC0E0D"/>
    <w:rsid w:val="00FC10A8"/>
    <w:rsid w:val="00FC1B95"/>
    <w:rsid w:val="00FC1BFE"/>
    <w:rsid w:val="00FC1C8E"/>
    <w:rsid w:val="00FC2196"/>
    <w:rsid w:val="00FC249D"/>
    <w:rsid w:val="00FC25FB"/>
    <w:rsid w:val="00FC27EE"/>
    <w:rsid w:val="00FC2AE4"/>
    <w:rsid w:val="00FC2B2C"/>
    <w:rsid w:val="00FC3296"/>
    <w:rsid w:val="00FC38DB"/>
    <w:rsid w:val="00FC3C80"/>
    <w:rsid w:val="00FC439B"/>
    <w:rsid w:val="00FC48EE"/>
    <w:rsid w:val="00FC4BC8"/>
    <w:rsid w:val="00FC50FF"/>
    <w:rsid w:val="00FC514A"/>
    <w:rsid w:val="00FC5443"/>
    <w:rsid w:val="00FC5ED4"/>
    <w:rsid w:val="00FC62FE"/>
    <w:rsid w:val="00FC6443"/>
    <w:rsid w:val="00FC6607"/>
    <w:rsid w:val="00FC6804"/>
    <w:rsid w:val="00FC6CAF"/>
    <w:rsid w:val="00FC6CF7"/>
    <w:rsid w:val="00FC700A"/>
    <w:rsid w:val="00FC71A5"/>
    <w:rsid w:val="00FC7ABE"/>
    <w:rsid w:val="00FC7B9B"/>
    <w:rsid w:val="00FC7E18"/>
    <w:rsid w:val="00FC7F19"/>
    <w:rsid w:val="00FD0092"/>
    <w:rsid w:val="00FD05BA"/>
    <w:rsid w:val="00FD0B4B"/>
    <w:rsid w:val="00FD0D9D"/>
    <w:rsid w:val="00FD130A"/>
    <w:rsid w:val="00FD193A"/>
    <w:rsid w:val="00FD1B12"/>
    <w:rsid w:val="00FD206F"/>
    <w:rsid w:val="00FD23E6"/>
    <w:rsid w:val="00FD24D4"/>
    <w:rsid w:val="00FD2B0F"/>
    <w:rsid w:val="00FD2BAD"/>
    <w:rsid w:val="00FD3154"/>
    <w:rsid w:val="00FD3209"/>
    <w:rsid w:val="00FD380B"/>
    <w:rsid w:val="00FD3EBF"/>
    <w:rsid w:val="00FD409E"/>
    <w:rsid w:val="00FD4165"/>
    <w:rsid w:val="00FD43E2"/>
    <w:rsid w:val="00FD44C1"/>
    <w:rsid w:val="00FD4734"/>
    <w:rsid w:val="00FD4A1B"/>
    <w:rsid w:val="00FD4B64"/>
    <w:rsid w:val="00FD4C10"/>
    <w:rsid w:val="00FD50C8"/>
    <w:rsid w:val="00FD50DD"/>
    <w:rsid w:val="00FD5268"/>
    <w:rsid w:val="00FD61B3"/>
    <w:rsid w:val="00FD63B0"/>
    <w:rsid w:val="00FD6794"/>
    <w:rsid w:val="00FD67BF"/>
    <w:rsid w:val="00FD69A5"/>
    <w:rsid w:val="00FD711A"/>
    <w:rsid w:val="00FD728F"/>
    <w:rsid w:val="00FD7826"/>
    <w:rsid w:val="00FD788A"/>
    <w:rsid w:val="00FD79F8"/>
    <w:rsid w:val="00FE01BF"/>
    <w:rsid w:val="00FE0346"/>
    <w:rsid w:val="00FE0377"/>
    <w:rsid w:val="00FE0693"/>
    <w:rsid w:val="00FE093E"/>
    <w:rsid w:val="00FE0AEA"/>
    <w:rsid w:val="00FE0DD2"/>
    <w:rsid w:val="00FE0E65"/>
    <w:rsid w:val="00FE0F34"/>
    <w:rsid w:val="00FE0F5F"/>
    <w:rsid w:val="00FE0FCC"/>
    <w:rsid w:val="00FE1562"/>
    <w:rsid w:val="00FE1C80"/>
    <w:rsid w:val="00FE2108"/>
    <w:rsid w:val="00FE2280"/>
    <w:rsid w:val="00FE2595"/>
    <w:rsid w:val="00FE28A8"/>
    <w:rsid w:val="00FE2C94"/>
    <w:rsid w:val="00FE2E94"/>
    <w:rsid w:val="00FE3A77"/>
    <w:rsid w:val="00FE3AB0"/>
    <w:rsid w:val="00FE3C73"/>
    <w:rsid w:val="00FE42B5"/>
    <w:rsid w:val="00FE44D3"/>
    <w:rsid w:val="00FE453F"/>
    <w:rsid w:val="00FE481A"/>
    <w:rsid w:val="00FE4B10"/>
    <w:rsid w:val="00FE55DE"/>
    <w:rsid w:val="00FE5643"/>
    <w:rsid w:val="00FE5A64"/>
    <w:rsid w:val="00FE5E34"/>
    <w:rsid w:val="00FE618B"/>
    <w:rsid w:val="00FE64F6"/>
    <w:rsid w:val="00FE6996"/>
    <w:rsid w:val="00FE69B8"/>
    <w:rsid w:val="00FE6AB6"/>
    <w:rsid w:val="00FE6EFF"/>
    <w:rsid w:val="00FE7031"/>
    <w:rsid w:val="00FE72CE"/>
    <w:rsid w:val="00FE7627"/>
    <w:rsid w:val="00FE7675"/>
    <w:rsid w:val="00FE76E7"/>
    <w:rsid w:val="00FE7BCB"/>
    <w:rsid w:val="00FE7C01"/>
    <w:rsid w:val="00FE7C52"/>
    <w:rsid w:val="00FE7D86"/>
    <w:rsid w:val="00FF03EB"/>
    <w:rsid w:val="00FF081B"/>
    <w:rsid w:val="00FF09F5"/>
    <w:rsid w:val="00FF0B02"/>
    <w:rsid w:val="00FF0B86"/>
    <w:rsid w:val="00FF142A"/>
    <w:rsid w:val="00FF15F5"/>
    <w:rsid w:val="00FF1BF8"/>
    <w:rsid w:val="00FF1DD7"/>
    <w:rsid w:val="00FF1F8B"/>
    <w:rsid w:val="00FF21F8"/>
    <w:rsid w:val="00FF23CD"/>
    <w:rsid w:val="00FF279D"/>
    <w:rsid w:val="00FF2872"/>
    <w:rsid w:val="00FF2BA5"/>
    <w:rsid w:val="00FF2EE6"/>
    <w:rsid w:val="00FF2F89"/>
    <w:rsid w:val="00FF3A16"/>
    <w:rsid w:val="00FF3A1A"/>
    <w:rsid w:val="00FF3B71"/>
    <w:rsid w:val="00FF40E6"/>
    <w:rsid w:val="00FF4202"/>
    <w:rsid w:val="00FF4AA7"/>
    <w:rsid w:val="00FF4B3F"/>
    <w:rsid w:val="00FF4B71"/>
    <w:rsid w:val="00FF4BE6"/>
    <w:rsid w:val="00FF4CEA"/>
    <w:rsid w:val="00FF5808"/>
    <w:rsid w:val="00FF59D8"/>
    <w:rsid w:val="00FF5B6D"/>
    <w:rsid w:val="00FF5BC1"/>
    <w:rsid w:val="00FF5FA4"/>
    <w:rsid w:val="00FF6166"/>
    <w:rsid w:val="00FF6303"/>
    <w:rsid w:val="00FF64A2"/>
    <w:rsid w:val="00FF680D"/>
    <w:rsid w:val="00FF6901"/>
    <w:rsid w:val="00FF694E"/>
    <w:rsid w:val="00FF6EB8"/>
    <w:rsid w:val="00FF7338"/>
    <w:rsid w:val="00FF733D"/>
    <w:rsid w:val="00FF77C4"/>
    <w:rsid w:val="00FF7822"/>
    <w:rsid w:val="00FF79B9"/>
    <w:rsid w:val="00FF7AD4"/>
    <w:rsid w:val="00FF7AD9"/>
    <w:rsid w:val="00FF7B04"/>
    <w:rsid w:val="00FF7D2F"/>
    <w:rsid w:val="00FF7E72"/>
    <w:rsid w:val="00FF7E7A"/>
    <w:rsid w:val="00FF7F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1FB84"/>
  <w15:docId w15:val="{C33571FE-79CB-40A0-9D7C-BCE738A5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2962"/>
    <w:rPr>
      <w:sz w:val="24"/>
      <w:szCs w:val="24"/>
    </w:rPr>
  </w:style>
  <w:style w:type="paragraph" w:styleId="Kop1">
    <w:name w:val="heading 1"/>
    <w:basedOn w:val="Standaard"/>
    <w:next w:val="Standaard"/>
    <w:link w:val="Kop1Char"/>
    <w:qFormat/>
    <w:rsid w:val="009869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9B71B6"/>
    <w:pPr>
      <w:keepNext/>
      <w:jc w:val="both"/>
      <w:outlineLvl w:val="1"/>
    </w:pPr>
    <w:rPr>
      <w:rFonts w:ascii="Verdana" w:hAnsi="Verdana"/>
      <w:b/>
      <w:bCs/>
      <w:sz w:val="22"/>
    </w:rPr>
  </w:style>
  <w:style w:type="paragraph" w:styleId="Kop3">
    <w:name w:val="heading 3"/>
    <w:basedOn w:val="Standaard"/>
    <w:next w:val="Standaard"/>
    <w:link w:val="Kop3Char"/>
    <w:semiHidden/>
    <w:unhideWhenUsed/>
    <w:qFormat/>
    <w:rsid w:val="006C594A"/>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C1914"/>
    <w:pPr>
      <w:tabs>
        <w:tab w:val="center" w:pos="4536"/>
        <w:tab w:val="right" w:pos="9072"/>
      </w:tabs>
    </w:pPr>
  </w:style>
  <w:style w:type="paragraph" w:styleId="Voettekst">
    <w:name w:val="footer"/>
    <w:basedOn w:val="Standaard"/>
    <w:rsid w:val="00CC1914"/>
    <w:pPr>
      <w:tabs>
        <w:tab w:val="center" w:pos="4536"/>
        <w:tab w:val="right" w:pos="9072"/>
      </w:tabs>
    </w:pPr>
  </w:style>
  <w:style w:type="paragraph" w:styleId="Lijstalinea">
    <w:name w:val="List Paragraph"/>
    <w:basedOn w:val="Standaard"/>
    <w:uiPriority w:val="34"/>
    <w:qFormat/>
    <w:rsid w:val="00726CA5"/>
    <w:pPr>
      <w:ind w:left="708"/>
    </w:pPr>
  </w:style>
  <w:style w:type="paragraph" w:styleId="Ballontekst">
    <w:name w:val="Balloon Text"/>
    <w:basedOn w:val="Standaard"/>
    <w:link w:val="BallontekstChar"/>
    <w:rsid w:val="0057668C"/>
    <w:rPr>
      <w:rFonts w:ascii="Segoe UI" w:hAnsi="Segoe UI" w:cs="Segoe UI"/>
      <w:sz w:val="18"/>
      <w:szCs w:val="18"/>
    </w:rPr>
  </w:style>
  <w:style w:type="character" w:customStyle="1" w:styleId="BallontekstChar">
    <w:name w:val="Ballontekst Char"/>
    <w:link w:val="Ballontekst"/>
    <w:rsid w:val="0057668C"/>
    <w:rPr>
      <w:rFonts w:ascii="Segoe UI" w:hAnsi="Segoe UI" w:cs="Segoe UI"/>
      <w:sz w:val="18"/>
      <w:szCs w:val="18"/>
    </w:rPr>
  </w:style>
  <w:style w:type="table" w:styleId="Tabelraster">
    <w:name w:val="Table Grid"/>
    <w:basedOn w:val="Standaardtabel"/>
    <w:uiPriority w:val="39"/>
    <w:rsid w:val="0038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link w:val="Kop2"/>
    <w:rsid w:val="009B71B6"/>
    <w:rPr>
      <w:rFonts w:ascii="Verdana" w:hAnsi="Verdana"/>
      <w:b/>
      <w:bCs/>
      <w:sz w:val="22"/>
      <w:szCs w:val="24"/>
    </w:rPr>
  </w:style>
  <w:style w:type="character" w:styleId="Hyperlink">
    <w:name w:val="Hyperlink"/>
    <w:uiPriority w:val="99"/>
    <w:unhideWhenUsed/>
    <w:rsid w:val="009B71B6"/>
    <w:rPr>
      <w:color w:val="0000FF"/>
      <w:u w:val="single"/>
    </w:rPr>
  </w:style>
  <w:style w:type="paragraph" w:styleId="Geenafstand">
    <w:name w:val="No Spacing"/>
    <w:link w:val="GeenafstandChar"/>
    <w:qFormat/>
    <w:rsid w:val="009B71B6"/>
    <w:rPr>
      <w:rFonts w:ascii="Calibri" w:eastAsia="Calibri" w:hAnsi="Calibri"/>
      <w:sz w:val="22"/>
      <w:szCs w:val="22"/>
      <w:lang w:eastAsia="en-US"/>
    </w:rPr>
  </w:style>
  <w:style w:type="paragraph" w:styleId="Plattetekst">
    <w:name w:val="Body Text"/>
    <w:basedOn w:val="Standaard"/>
    <w:link w:val="PlattetekstChar"/>
    <w:rsid w:val="009B71B6"/>
    <w:pPr>
      <w:suppressAutoHyphens/>
      <w:spacing w:after="120"/>
    </w:pPr>
    <w:rPr>
      <w:rFonts w:ascii="Calibri" w:hAnsi="Calibri"/>
      <w:kern w:val="1"/>
      <w:lang w:eastAsia="zh-CN"/>
    </w:rPr>
  </w:style>
  <w:style w:type="character" w:customStyle="1" w:styleId="PlattetekstChar">
    <w:name w:val="Platte tekst Char"/>
    <w:link w:val="Plattetekst"/>
    <w:rsid w:val="009B71B6"/>
    <w:rPr>
      <w:rFonts w:ascii="Calibri" w:hAnsi="Calibri"/>
      <w:kern w:val="1"/>
      <w:sz w:val="24"/>
      <w:szCs w:val="24"/>
      <w:lang w:eastAsia="zh-CN"/>
    </w:rPr>
  </w:style>
  <w:style w:type="character" w:styleId="Onopgelostemelding">
    <w:name w:val="Unresolved Mention"/>
    <w:uiPriority w:val="99"/>
    <w:semiHidden/>
    <w:unhideWhenUsed/>
    <w:rsid w:val="003B2135"/>
    <w:rPr>
      <w:color w:val="605E5C"/>
      <w:shd w:val="clear" w:color="auto" w:fill="E1DFDD"/>
    </w:rPr>
  </w:style>
  <w:style w:type="table" w:customStyle="1" w:styleId="TableGrid">
    <w:name w:val="TableGrid"/>
    <w:rsid w:val="00E33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alweb">
    <w:name w:val="Normal (Web)"/>
    <w:basedOn w:val="Standaard"/>
    <w:uiPriority w:val="99"/>
    <w:unhideWhenUsed/>
    <w:rsid w:val="007A18BD"/>
    <w:pPr>
      <w:spacing w:before="100" w:beforeAutospacing="1" w:after="100" w:afterAutospacing="1"/>
    </w:pPr>
    <w:rPr>
      <w:rFonts w:ascii="Calibri" w:eastAsiaTheme="minorHAnsi" w:hAnsi="Calibri" w:cs="Calibri"/>
      <w:sz w:val="22"/>
      <w:szCs w:val="22"/>
    </w:rPr>
  </w:style>
  <w:style w:type="character" w:customStyle="1" w:styleId="Kop1Char">
    <w:name w:val="Kop 1 Char"/>
    <w:basedOn w:val="Standaardalinea-lettertype"/>
    <w:link w:val="Kop1"/>
    <w:rsid w:val="00986937"/>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7002EB"/>
    <w:pPr>
      <w:autoSpaceDE w:val="0"/>
      <w:autoSpaceDN w:val="0"/>
      <w:adjustRightInd w:val="0"/>
    </w:pPr>
    <w:rPr>
      <w:rFonts w:ascii="Arial Unicode MS" w:hAnsi="Arial Unicode MS" w:cs="Arial Unicode MS"/>
      <w:color w:val="000000"/>
      <w:sz w:val="24"/>
      <w:szCs w:val="24"/>
    </w:rPr>
  </w:style>
  <w:style w:type="paragraph" w:styleId="Tekstzonderopmaak">
    <w:name w:val="Plain Text"/>
    <w:basedOn w:val="Standaard"/>
    <w:link w:val="TekstzonderopmaakChar"/>
    <w:uiPriority w:val="99"/>
    <w:unhideWhenUsed/>
    <w:rsid w:val="001E61D9"/>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1E61D9"/>
    <w:rPr>
      <w:rFonts w:ascii="Calibri" w:eastAsiaTheme="minorHAnsi" w:hAnsi="Calibri" w:cstheme="minorBidi"/>
      <w:sz w:val="22"/>
      <w:szCs w:val="21"/>
      <w:lang w:eastAsia="en-US"/>
    </w:rPr>
  </w:style>
  <w:style w:type="paragraph" w:customStyle="1" w:styleId="HoofdtekstA">
    <w:name w:val="Hoofdtekst A"/>
    <w:rsid w:val="00546428"/>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styleId="Zwaar">
    <w:name w:val="Strong"/>
    <w:basedOn w:val="Standaardalinea-lettertype"/>
    <w:uiPriority w:val="22"/>
    <w:qFormat/>
    <w:rsid w:val="00206BD0"/>
    <w:rPr>
      <w:b/>
      <w:bCs/>
    </w:rPr>
  </w:style>
  <w:style w:type="character" w:customStyle="1" w:styleId="Internetkoppeling">
    <w:name w:val="Internetkoppeling"/>
    <w:rsid w:val="009E522A"/>
    <w:rPr>
      <w:color w:val="0000FF"/>
      <w:u w:val="single"/>
      <w:lang w:val="nl-NL" w:eastAsia="nl-NL" w:bidi="nl-NL"/>
    </w:rPr>
  </w:style>
  <w:style w:type="paragraph" w:customStyle="1" w:styleId="Standard">
    <w:name w:val="Standard"/>
    <w:rsid w:val="005B5D77"/>
    <w:pPr>
      <w:suppressAutoHyphens/>
      <w:autoSpaceDN w:val="0"/>
    </w:pPr>
    <w:rPr>
      <w:rFonts w:ascii="Liberation Serif" w:eastAsia="NSimSun" w:hAnsi="Liberation Serif" w:cs="Arial"/>
      <w:kern w:val="3"/>
      <w:sz w:val="24"/>
      <w:szCs w:val="24"/>
      <w:lang w:eastAsia="zh-CN" w:bidi="hi-IN"/>
    </w:rPr>
  </w:style>
  <w:style w:type="character" w:customStyle="1" w:styleId="Kop3Char">
    <w:name w:val="Kop 3 Char"/>
    <w:basedOn w:val="Standaardalinea-lettertype"/>
    <w:link w:val="Kop3"/>
    <w:semiHidden/>
    <w:rsid w:val="006C594A"/>
    <w:rPr>
      <w:rFonts w:asciiTheme="majorHAnsi" w:eastAsiaTheme="majorEastAsia" w:hAnsiTheme="majorHAnsi" w:cstheme="majorBidi"/>
      <w:color w:val="1F3763" w:themeColor="accent1" w:themeShade="7F"/>
      <w:sz w:val="24"/>
      <w:szCs w:val="24"/>
    </w:rPr>
  </w:style>
  <w:style w:type="paragraph" w:customStyle="1" w:styleId="card-text">
    <w:name w:val="card-text"/>
    <w:basedOn w:val="Standaard"/>
    <w:rsid w:val="006C594A"/>
    <w:pPr>
      <w:spacing w:before="100" w:beforeAutospacing="1" w:after="100" w:afterAutospacing="1"/>
    </w:pPr>
  </w:style>
  <w:style w:type="paragraph" w:customStyle="1" w:styleId="s3">
    <w:name w:val="s3"/>
    <w:basedOn w:val="Standaard"/>
    <w:rsid w:val="00164AB8"/>
    <w:pPr>
      <w:spacing w:before="100" w:beforeAutospacing="1" w:after="100" w:afterAutospacing="1"/>
    </w:pPr>
    <w:rPr>
      <w:rFonts w:ascii="Calibri" w:eastAsiaTheme="minorHAnsi" w:hAnsi="Calibri" w:cs="Calibri"/>
      <w:sz w:val="22"/>
      <w:szCs w:val="22"/>
    </w:rPr>
  </w:style>
  <w:style w:type="paragraph" w:customStyle="1" w:styleId="s5">
    <w:name w:val="s5"/>
    <w:basedOn w:val="Standaard"/>
    <w:rsid w:val="00164AB8"/>
    <w:pPr>
      <w:spacing w:before="100" w:beforeAutospacing="1" w:after="100" w:afterAutospacing="1"/>
    </w:pPr>
    <w:rPr>
      <w:rFonts w:ascii="Calibri" w:eastAsiaTheme="minorHAnsi" w:hAnsi="Calibri" w:cs="Calibri"/>
      <w:sz w:val="22"/>
      <w:szCs w:val="22"/>
    </w:rPr>
  </w:style>
  <w:style w:type="character" w:customStyle="1" w:styleId="s2">
    <w:name w:val="s2"/>
    <w:basedOn w:val="Standaardalinea-lettertype"/>
    <w:rsid w:val="00164AB8"/>
  </w:style>
  <w:style w:type="character" w:customStyle="1" w:styleId="s4">
    <w:name w:val="s4"/>
    <w:basedOn w:val="Standaardalinea-lettertype"/>
    <w:rsid w:val="00164AB8"/>
  </w:style>
  <w:style w:type="paragraph" w:customStyle="1" w:styleId="Normaalweb1">
    <w:name w:val="Normaal (web)1"/>
    <w:basedOn w:val="Standaard"/>
    <w:rsid w:val="008468EE"/>
    <w:rPr>
      <w:rFonts w:eastAsia="Calibri"/>
    </w:rPr>
  </w:style>
  <w:style w:type="character" w:customStyle="1" w:styleId="GeenafstandChar">
    <w:name w:val="Geen afstand Char"/>
    <w:basedOn w:val="Standaardalinea-lettertype"/>
    <w:link w:val="Geenafstand"/>
    <w:uiPriority w:val="99"/>
    <w:rsid w:val="00702E5D"/>
    <w:rPr>
      <w:rFonts w:ascii="Calibri" w:eastAsia="Calibri" w:hAnsi="Calibri"/>
      <w:sz w:val="22"/>
      <w:szCs w:val="22"/>
      <w:lang w:eastAsia="en-US"/>
    </w:rPr>
  </w:style>
  <w:style w:type="character" w:styleId="GevolgdeHyperlink">
    <w:name w:val="FollowedHyperlink"/>
    <w:basedOn w:val="Standaardalinea-lettertype"/>
    <w:rsid w:val="00862F70"/>
    <w:rPr>
      <w:color w:val="954F72" w:themeColor="followedHyperlink"/>
      <w:u w:val="single"/>
    </w:rPr>
  </w:style>
  <w:style w:type="paragraph" w:styleId="Bijschrift">
    <w:name w:val="caption"/>
    <w:basedOn w:val="Standaard"/>
    <w:next w:val="Standaard"/>
    <w:semiHidden/>
    <w:unhideWhenUsed/>
    <w:qFormat/>
    <w:rsid w:val="00ED4B67"/>
    <w:pPr>
      <w:spacing w:after="200"/>
    </w:pPr>
    <w:rPr>
      <w:i/>
      <w:iCs/>
      <w:color w:val="44546A" w:themeColor="text2"/>
      <w:sz w:val="18"/>
      <w:szCs w:val="18"/>
    </w:rPr>
  </w:style>
  <w:style w:type="paragraph" w:customStyle="1" w:styleId="paragraph">
    <w:name w:val="paragraph"/>
    <w:basedOn w:val="Standaard"/>
    <w:rsid w:val="00E02261"/>
    <w:pPr>
      <w:spacing w:before="100" w:beforeAutospacing="1" w:after="100" w:afterAutospacing="1"/>
    </w:pPr>
  </w:style>
  <w:style w:type="character" w:customStyle="1" w:styleId="normaltextrun">
    <w:name w:val="normaltextrun"/>
    <w:basedOn w:val="Standaardalinea-lettertype"/>
    <w:rsid w:val="00E02261"/>
  </w:style>
  <w:style w:type="character" w:customStyle="1" w:styleId="eop">
    <w:name w:val="eop"/>
    <w:basedOn w:val="Standaardalinea-lettertype"/>
    <w:rsid w:val="00E02261"/>
  </w:style>
  <w:style w:type="paragraph" w:customStyle="1" w:styleId="Hoofdtekst">
    <w:name w:val="Hoofdtekst"/>
    <w:rsid w:val="00D15914"/>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gmail-il">
    <w:name w:val="gmail-il"/>
    <w:basedOn w:val="Standaardalinea-lettertype"/>
    <w:rsid w:val="002C6D10"/>
  </w:style>
  <w:style w:type="paragraph" w:customStyle="1" w:styleId="xmsonormal">
    <w:name w:val="x_msonormal"/>
    <w:basedOn w:val="Standaard"/>
    <w:rsid w:val="00845EFF"/>
    <w:pPr>
      <w:spacing w:before="100" w:beforeAutospacing="1" w:after="100" w:afterAutospacing="1"/>
    </w:pPr>
  </w:style>
  <w:style w:type="paragraph" w:styleId="Plattetekstinspringen">
    <w:name w:val="Body Text Indent"/>
    <w:basedOn w:val="Standaard"/>
    <w:link w:val="PlattetekstinspringenChar"/>
    <w:rsid w:val="007D491E"/>
    <w:pPr>
      <w:spacing w:after="120"/>
      <w:ind w:left="283"/>
    </w:pPr>
  </w:style>
  <w:style w:type="character" w:customStyle="1" w:styleId="PlattetekstinspringenChar">
    <w:name w:val="Platte tekst inspringen Char"/>
    <w:basedOn w:val="Standaardalinea-lettertype"/>
    <w:link w:val="Plattetekstinspringen"/>
    <w:rsid w:val="007D491E"/>
    <w:rPr>
      <w:sz w:val="24"/>
      <w:szCs w:val="24"/>
    </w:rPr>
  </w:style>
  <w:style w:type="character" w:customStyle="1" w:styleId="KoptekstChar">
    <w:name w:val="Koptekst Char"/>
    <w:basedOn w:val="Standaardalinea-lettertype"/>
    <w:link w:val="Koptekst"/>
    <w:uiPriority w:val="99"/>
    <w:rsid w:val="0024637F"/>
    <w:rPr>
      <w:sz w:val="24"/>
      <w:szCs w:val="24"/>
    </w:rPr>
  </w:style>
  <w:style w:type="paragraph" w:styleId="Lijstopsomteken">
    <w:name w:val="List Bullet"/>
    <w:basedOn w:val="Standaard"/>
    <w:rsid w:val="00213A31"/>
    <w:pPr>
      <w:numPr>
        <w:numId w:val="1"/>
      </w:numPr>
      <w:contextualSpacing/>
    </w:pPr>
  </w:style>
  <w:style w:type="paragraph" w:customStyle="1" w:styleId="p">
    <w:name w:val="p"/>
    <w:basedOn w:val="Standaard"/>
    <w:rsid w:val="00F81721"/>
    <w:pPr>
      <w:spacing w:before="100" w:beforeAutospacing="1" w:after="100" w:afterAutospacing="1"/>
    </w:pPr>
  </w:style>
  <w:style w:type="character" w:customStyle="1" w:styleId="c">
    <w:name w:val="c"/>
    <w:basedOn w:val="Standaardalinea-lettertype"/>
    <w:rsid w:val="00F81721"/>
  </w:style>
  <w:style w:type="paragraph" w:customStyle="1" w:styleId="q">
    <w:name w:val="q"/>
    <w:basedOn w:val="Standaard"/>
    <w:qFormat/>
    <w:rsid w:val="00B97105"/>
    <w:pPr>
      <w:spacing w:before="100" w:beforeAutospacing="1" w:after="100" w:afterAutospacing="1"/>
    </w:pPr>
    <w:rPr>
      <w:rFonts w:eastAsia="SimSun"/>
      <w:kern w:val="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405">
      <w:bodyDiv w:val="1"/>
      <w:marLeft w:val="0"/>
      <w:marRight w:val="0"/>
      <w:marTop w:val="0"/>
      <w:marBottom w:val="0"/>
      <w:divBdr>
        <w:top w:val="none" w:sz="0" w:space="0" w:color="auto"/>
        <w:left w:val="none" w:sz="0" w:space="0" w:color="auto"/>
        <w:bottom w:val="none" w:sz="0" w:space="0" w:color="auto"/>
        <w:right w:val="none" w:sz="0" w:space="0" w:color="auto"/>
      </w:divBdr>
    </w:div>
    <w:div w:id="31731817">
      <w:bodyDiv w:val="1"/>
      <w:marLeft w:val="0"/>
      <w:marRight w:val="0"/>
      <w:marTop w:val="0"/>
      <w:marBottom w:val="0"/>
      <w:divBdr>
        <w:top w:val="none" w:sz="0" w:space="0" w:color="auto"/>
        <w:left w:val="none" w:sz="0" w:space="0" w:color="auto"/>
        <w:bottom w:val="none" w:sz="0" w:space="0" w:color="auto"/>
        <w:right w:val="none" w:sz="0" w:space="0" w:color="auto"/>
      </w:divBdr>
    </w:div>
    <w:div w:id="34625801">
      <w:bodyDiv w:val="1"/>
      <w:marLeft w:val="0"/>
      <w:marRight w:val="0"/>
      <w:marTop w:val="0"/>
      <w:marBottom w:val="0"/>
      <w:divBdr>
        <w:top w:val="none" w:sz="0" w:space="0" w:color="auto"/>
        <w:left w:val="none" w:sz="0" w:space="0" w:color="auto"/>
        <w:bottom w:val="none" w:sz="0" w:space="0" w:color="auto"/>
        <w:right w:val="none" w:sz="0" w:space="0" w:color="auto"/>
      </w:divBdr>
    </w:div>
    <w:div w:id="35351494">
      <w:bodyDiv w:val="1"/>
      <w:marLeft w:val="0"/>
      <w:marRight w:val="0"/>
      <w:marTop w:val="0"/>
      <w:marBottom w:val="0"/>
      <w:divBdr>
        <w:top w:val="none" w:sz="0" w:space="0" w:color="auto"/>
        <w:left w:val="none" w:sz="0" w:space="0" w:color="auto"/>
        <w:bottom w:val="none" w:sz="0" w:space="0" w:color="auto"/>
        <w:right w:val="none" w:sz="0" w:space="0" w:color="auto"/>
      </w:divBdr>
    </w:div>
    <w:div w:id="43867620">
      <w:bodyDiv w:val="1"/>
      <w:marLeft w:val="0"/>
      <w:marRight w:val="0"/>
      <w:marTop w:val="0"/>
      <w:marBottom w:val="0"/>
      <w:divBdr>
        <w:top w:val="none" w:sz="0" w:space="0" w:color="auto"/>
        <w:left w:val="none" w:sz="0" w:space="0" w:color="auto"/>
        <w:bottom w:val="none" w:sz="0" w:space="0" w:color="auto"/>
        <w:right w:val="none" w:sz="0" w:space="0" w:color="auto"/>
      </w:divBdr>
    </w:div>
    <w:div w:id="44448022">
      <w:bodyDiv w:val="1"/>
      <w:marLeft w:val="0"/>
      <w:marRight w:val="0"/>
      <w:marTop w:val="0"/>
      <w:marBottom w:val="0"/>
      <w:divBdr>
        <w:top w:val="none" w:sz="0" w:space="0" w:color="auto"/>
        <w:left w:val="none" w:sz="0" w:space="0" w:color="auto"/>
        <w:bottom w:val="none" w:sz="0" w:space="0" w:color="auto"/>
        <w:right w:val="none" w:sz="0" w:space="0" w:color="auto"/>
      </w:divBdr>
    </w:div>
    <w:div w:id="48772512">
      <w:bodyDiv w:val="1"/>
      <w:marLeft w:val="0"/>
      <w:marRight w:val="0"/>
      <w:marTop w:val="0"/>
      <w:marBottom w:val="0"/>
      <w:divBdr>
        <w:top w:val="none" w:sz="0" w:space="0" w:color="auto"/>
        <w:left w:val="none" w:sz="0" w:space="0" w:color="auto"/>
        <w:bottom w:val="none" w:sz="0" w:space="0" w:color="auto"/>
        <w:right w:val="none" w:sz="0" w:space="0" w:color="auto"/>
      </w:divBdr>
    </w:div>
    <w:div w:id="51470560">
      <w:bodyDiv w:val="1"/>
      <w:marLeft w:val="0"/>
      <w:marRight w:val="0"/>
      <w:marTop w:val="0"/>
      <w:marBottom w:val="0"/>
      <w:divBdr>
        <w:top w:val="none" w:sz="0" w:space="0" w:color="auto"/>
        <w:left w:val="none" w:sz="0" w:space="0" w:color="auto"/>
        <w:bottom w:val="none" w:sz="0" w:space="0" w:color="auto"/>
        <w:right w:val="none" w:sz="0" w:space="0" w:color="auto"/>
      </w:divBdr>
    </w:div>
    <w:div w:id="62916134">
      <w:bodyDiv w:val="1"/>
      <w:marLeft w:val="0"/>
      <w:marRight w:val="0"/>
      <w:marTop w:val="0"/>
      <w:marBottom w:val="0"/>
      <w:divBdr>
        <w:top w:val="none" w:sz="0" w:space="0" w:color="auto"/>
        <w:left w:val="none" w:sz="0" w:space="0" w:color="auto"/>
        <w:bottom w:val="none" w:sz="0" w:space="0" w:color="auto"/>
        <w:right w:val="none" w:sz="0" w:space="0" w:color="auto"/>
      </w:divBdr>
    </w:div>
    <w:div w:id="67307178">
      <w:bodyDiv w:val="1"/>
      <w:marLeft w:val="0"/>
      <w:marRight w:val="0"/>
      <w:marTop w:val="0"/>
      <w:marBottom w:val="0"/>
      <w:divBdr>
        <w:top w:val="none" w:sz="0" w:space="0" w:color="auto"/>
        <w:left w:val="none" w:sz="0" w:space="0" w:color="auto"/>
        <w:bottom w:val="none" w:sz="0" w:space="0" w:color="auto"/>
        <w:right w:val="none" w:sz="0" w:space="0" w:color="auto"/>
      </w:divBdr>
    </w:div>
    <w:div w:id="69737569">
      <w:bodyDiv w:val="1"/>
      <w:marLeft w:val="0"/>
      <w:marRight w:val="0"/>
      <w:marTop w:val="0"/>
      <w:marBottom w:val="0"/>
      <w:divBdr>
        <w:top w:val="none" w:sz="0" w:space="0" w:color="auto"/>
        <w:left w:val="none" w:sz="0" w:space="0" w:color="auto"/>
        <w:bottom w:val="none" w:sz="0" w:space="0" w:color="auto"/>
        <w:right w:val="none" w:sz="0" w:space="0" w:color="auto"/>
      </w:divBdr>
    </w:div>
    <w:div w:id="70666780">
      <w:bodyDiv w:val="1"/>
      <w:marLeft w:val="0"/>
      <w:marRight w:val="0"/>
      <w:marTop w:val="0"/>
      <w:marBottom w:val="0"/>
      <w:divBdr>
        <w:top w:val="none" w:sz="0" w:space="0" w:color="auto"/>
        <w:left w:val="none" w:sz="0" w:space="0" w:color="auto"/>
        <w:bottom w:val="none" w:sz="0" w:space="0" w:color="auto"/>
        <w:right w:val="none" w:sz="0" w:space="0" w:color="auto"/>
      </w:divBdr>
    </w:div>
    <w:div w:id="85349019">
      <w:bodyDiv w:val="1"/>
      <w:marLeft w:val="0"/>
      <w:marRight w:val="0"/>
      <w:marTop w:val="0"/>
      <w:marBottom w:val="0"/>
      <w:divBdr>
        <w:top w:val="none" w:sz="0" w:space="0" w:color="auto"/>
        <w:left w:val="none" w:sz="0" w:space="0" w:color="auto"/>
        <w:bottom w:val="none" w:sz="0" w:space="0" w:color="auto"/>
        <w:right w:val="none" w:sz="0" w:space="0" w:color="auto"/>
      </w:divBdr>
    </w:div>
    <w:div w:id="102263153">
      <w:bodyDiv w:val="1"/>
      <w:marLeft w:val="0"/>
      <w:marRight w:val="0"/>
      <w:marTop w:val="0"/>
      <w:marBottom w:val="0"/>
      <w:divBdr>
        <w:top w:val="none" w:sz="0" w:space="0" w:color="auto"/>
        <w:left w:val="none" w:sz="0" w:space="0" w:color="auto"/>
        <w:bottom w:val="none" w:sz="0" w:space="0" w:color="auto"/>
        <w:right w:val="none" w:sz="0" w:space="0" w:color="auto"/>
      </w:divBdr>
    </w:div>
    <w:div w:id="102458373">
      <w:bodyDiv w:val="1"/>
      <w:marLeft w:val="0"/>
      <w:marRight w:val="0"/>
      <w:marTop w:val="0"/>
      <w:marBottom w:val="0"/>
      <w:divBdr>
        <w:top w:val="none" w:sz="0" w:space="0" w:color="auto"/>
        <w:left w:val="none" w:sz="0" w:space="0" w:color="auto"/>
        <w:bottom w:val="none" w:sz="0" w:space="0" w:color="auto"/>
        <w:right w:val="none" w:sz="0" w:space="0" w:color="auto"/>
      </w:divBdr>
    </w:div>
    <w:div w:id="113599210">
      <w:bodyDiv w:val="1"/>
      <w:marLeft w:val="0"/>
      <w:marRight w:val="0"/>
      <w:marTop w:val="0"/>
      <w:marBottom w:val="0"/>
      <w:divBdr>
        <w:top w:val="none" w:sz="0" w:space="0" w:color="auto"/>
        <w:left w:val="none" w:sz="0" w:space="0" w:color="auto"/>
        <w:bottom w:val="none" w:sz="0" w:space="0" w:color="auto"/>
        <w:right w:val="none" w:sz="0" w:space="0" w:color="auto"/>
      </w:divBdr>
    </w:div>
    <w:div w:id="120736838">
      <w:bodyDiv w:val="1"/>
      <w:marLeft w:val="0"/>
      <w:marRight w:val="0"/>
      <w:marTop w:val="0"/>
      <w:marBottom w:val="0"/>
      <w:divBdr>
        <w:top w:val="none" w:sz="0" w:space="0" w:color="auto"/>
        <w:left w:val="none" w:sz="0" w:space="0" w:color="auto"/>
        <w:bottom w:val="none" w:sz="0" w:space="0" w:color="auto"/>
        <w:right w:val="none" w:sz="0" w:space="0" w:color="auto"/>
      </w:divBdr>
    </w:div>
    <w:div w:id="126581974">
      <w:bodyDiv w:val="1"/>
      <w:marLeft w:val="0"/>
      <w:marRight w:val="0"/>
      <w:marTop w:val="0"/>
      <w:marBottom w:val="0"/>
      <w:divBdr>
        <w:top w:val="none" w:sz="0" w:space="0" w:color="auto"/>
        <w:left w:val="none" w:sz="0" w:space="0" w:color="auto"/>
        <w:bottom w:val="none" w:sz="0" w:space="0" w:color="auto"/>
        <w:right w:val="none" w:sz="0" w:space="0" w:color="auto"/>
      </w:divBdr>
    </w:div>
    <w:div w:id="128597622">
      <w:bodyDiv w:val="1"/>
      <w:marLeft w:val="0"/>
      <w:marRight w:val="0"/>
      <w:marTop w:val="0"/>
      <w:marBottom w:val="0"/>
      <w:divBdr>
        <w:top w:val="none" w:sz="0" w:space="0" w:color="auto"/>
        <w:left w:val="none" w:sz="0" w:space="0" w:color="auto"/>
        <w:bottom w:val="none" w:sz="0" w:space="0" w:color="auto"/>
        <w:right w:val="none" w:sz="0" w:space="0" w:color="auto"/>
      </w:divBdr>
    </w:div>
    <w:div w:id="129055720">
      <w:bodyDiv w:val="1"/>
      <w:marLeft w:val="0"/>
      <w:marRight w:val="0"/>
      <w:marTop w:val="0"/>
      <w:marBottom w:val="0"/>
      <w:divBdr>
        <w:top w:val="none" w:sz="0" w:space="0" w:color="auto"/>
        <w:left w:val="none" w:sz="0" w:space="0" w:color="auto"/>
        <w:bottom w:val="none" w:sz="0" w:space="0" w:color="auto"/>
        <w:right w:val="none" w:sz="0" w:space="0" w:color="auto"/>
      </w:divBdr>
    </w:div>
    <w:div w:id="131214463">
      <w:bodyDiv w:val="1"/>
      <w:marLeft w:val="0"/>
      <w:marRight w:val="0"/>
      <w:marTop w:val="0"/>
      <w:marBottom w:val="0"/>
      <w:divBdr>
        <w:top w:val="none" w:sz="0" w:space="0" w:color="auto"/>
        <w:left w:val="none" w:sz="0" w:space="0" w:color="auto"/>
        <w:bottom w:val="none" w:sz="0" w:space="0" w:color="auto"/>
        <w:right w:val="none" w:sz="0" w:space="0" w:color="auto"/>
      </w:divBdr>
    </w:div>
    <w:div w:id="131216383">
      <w:bodyDiv w:val="1"/>
      <w:marLeft w:val="0"/>
      <w:marRight w:val="0"/>
      <w:marTop w:val="0"/>
      <w:marBottom w:val="0"/>
      <w:divBdr>
        <w:top w:val="none" w:sz="0" w:space="0" w:color="auto"/>
        <w:left w:val="none" w:sz="0" w:space="0" w:color="auto"/>
        <w:bottom w:val="none" w:sz="0" w:space="0" w:color="auto"/>
        <w:right w:val="none" w:sz="0" w:space="0" w:color="auto"/>
      </w:divBdr>
    </w:div>
    <w:div w:id="163084806">
      <w:bodyDiv w:val="1"/>
      <w:marLeft w:val="0"/>
      <w:marRight w:val="0"/>
      <w:marTop w:val="0"/>
      <w:marBottom w:val="0"/>
      <w:divBdr>
        <w:top w:val="none" w:sz="0" w:space="0" w:color="auto"/>
        <w:left w:val="none" w:sz="0" w:space="0" w:color="auto"/>
        <w:bottom w:val="none" w:sz="0" w:space="0" w:color="auto"/>
        <w:right w:val="none" w:sz="0" w:space="0" w:color="auto"/>
      </w:divBdr>
    </w:div>
    <w:div w:id="163205319">
      <w:bodyDiv w:val="1"/>
      <w:marLeft w:val="0"/>
      <w:marRight w:val="0"/>
      <w:marTop w:val="0"/>
      <w:marBottom w:val="0"/>
      <w:divBdr>
        <w:top w:val="none" w:sz="0" w:space="0" w:color="auto"/>
        <w:left w:val="none" w:sz="0" w:space="0" w:color="auto"/>
        <w:bottom w:val="none" w:sz="0" w:space="0" w:color="auto"/>
        <w:right w:val="none" w:sz="0" w:space="0" w:color="auto"/>
      </w:divBdr>
    </w:div>
    <w:div w:id="165871905">
      <w:bodyDiv w:val="1"/>
      <w:marLeft w:val="0"/>
      <w:marRight w:val="0"/>
      <w:marTop w:val="0"/>
      <w:marBottom w:val="0"/>
      <w:divBdr>
        <w:top w:val="none" w:sz="0" w:space="0" w:color="auto"/>
        <w:left w:val="none" w:sz="0" w:space="0" w:color="auto"/>
        <w:bottom w:val="none" w:sz="0" w:space="0" w:color="auto"/>
        <w:right w:val="none" w:sz="0" w:space="0" w:color="auto"/>
      </w:divBdr>
    </w:div>
    <w:div w:id="175075348">
      <w:bodyDiv w:val="1"/>
      <w:marLeft w:val="0"/>
      <w:marRight w:val="0"/>
      <w:marTop w:val="0"/>
      <w:marBottom w:val="0"/>
      <w:divBdr>
        <w:top w:val="none" w:sz="0" w:space="0" w:color="auto"/>
        <w:left w:val="none" w:sz="0" w:space="0" w:color="auto"/>
        <w:bottom w:val="none" w:sz="0" w:space="0" w:color="auto"/>
        <w:right w:val="none" w:sz="0" w:space="0" w:color="auto"/>
      </w:divBdr>
    </w:div>
    <w:div w:id="180167020">
      <w:bodyDiv w:val="1"/>
      <w:marLeft w:val="0"/>
      <w:marRight w:val="0"/>
      <w:marTop w:val="0"/>
      <w:marBottom w:val="0"/>
      <w:divBdr>
        <w:top w:val="none" w:sz="0" w:space="0" w:color="auto"/>
        <w:left w:val="none" w:sz="0" w:space="0" w:color="auto"/>
        <w:bottom w:val="none" w:sz="0" w:space="0" w:color="auto"/>
        <w:right w:val="none" w:sz="0" w:space="0" w:color="auto"/>
      </w:divBdr>
    </w:div>
    <w:div w:id="195390654">
      <w:bodyDiv w:val="1"/>
      <w:marLeft w:val="0"/>
      <w:marRight w:val="0"/>
      <w:marTop w:val="0"/>
      <w:marBottom w:val="0"/>
      <w:divBdr>
        <w:top w:val="none" w:sz="0" w:space="0" w:color="auto"/>
        <w:left w:val="none" w:sz="0" w:space="0" w:color="auto"/>
        <w:bottom w:val="none" w:sz="0" w:space="0" w:color="auto"/>
        <w:right w:val="none" w:sz="0" w:space="0" w:color="auto"/>
      </w:divBdr>
    </w:div>
    <w:div w:id="198710662">
      <w:bodyDiv w:val="1"/>
      <w:marLeft w:val="0"/>
      <w:marRight w:val="0"/>
      <w:marTop w:val="0"/>
      <w:marBottom w:val="0"/>
      <w:divBdr>
        <w:top w:val="none" w:sz="0" w:space="0" w:color="auto"/>
        <w:left w:val="none" w:sz="0" w:space="0" w:color="auto"/>
        <w:bottom w:val="none" w:sz="0" w:space="0" w:color="auto"/>
        <w:right w:val="none" w:sz="0" w:space="0" w:color="auto"/>
      </w:divBdr>
    </w:div>
    <w:div w:id="199703440">
      <w:bodyDiv w:val="1"/>
      <w:marLeft w:val="0"/>
      <w:marRight w:val="0"/>
      <w:marTop w:val="0"/>
      <w:marBottom w:val="0"/>
      <w:divBdr>
        <w:top w:val="none" w:sz="0" w:space="0" w:color="auto"/>
        <w:left w:val="none" w:sz="0" w:space="0" w:color="auto"/>
        <w:bottom w:val="none" w:sz="0" w:space="0" w:color="auto"/>
        <w:right w:val="none" w:sz="0" w:space="0" w:color="auto"/>
      </w:divBdr>
    </w:div>
    <w:div w:id="214052871">
      <w:bodyDiv w:val="1"/>
      <w:marLeft w:val="0"/>
      <w:marRight w:val="0"/>
      <w:marTop w:val="0"/>
      <w:marBottom w:val="0"/>
      <w:divBdr>
        <w:top w:val="none" w:sz="0" w:space="0" w:color="auto"/>
        <w:left w:val="none" w:sz="0" w:space="0" w:color="auto"/>
        <w:bottom w:val="none" w:sz="0" w:space="0" w:color="auto"/>
        <w:right w:val="none" w:sz="0" w:space="0" w:color="auto"/>
      </w:divBdr>
    </w:div>
    <w:div w:id="219564455">
      <w:bodyDiv w:val="1"/>
      <w:marLeft w:val="0"/>
      <w:marRight w:val="0"/>
      <w:marTop w:val="0"/>
      <w:marBottom w:val="0"/>
      <w:divBdr>
        <w:top w:val="none" w:sz="0" w:space="0" w:color="auto"/>
        <w:left w:val="none" w:sz="0" w:space="0" w:color="auto"/>
        <w:bottom w:val="none" w:sz="0" w:space="0" w:color="auto"/>
        <w:right w:val="none" w:sz="0" w:space="0" w:color="auto"/>
      </w:divBdr>
    </w:div>
    <w:div w:id="228657130">
      <w:bodyDiv w:val="1"/>
      <w:marLeft w:val="0"/>
      <w:marRight w:val="0"/>
      <w:marTop w:val="0"/>
      <w:marBottom w:val="0"/>
      <w:divBdr>
        <w:top w:val="none" w:sz="0" w:space="0" w:color="auto"/>
        <w:left w:val="none" w:sz="0" w:space="0" w:color="auto"/>
        <w:bottom w:val="none" w:sz="0" w:space="0" w:color="auto"/>
        <w:right w:val="none" w:sz="0" w:space="0" w:color="auto"/>
      </w:divBdr>
    </w:div>
    <w:div w:id="252321688">
      <w:bodyDiv w:val="1"/>
      <w:marLeft w:val="0"/>
      <w:marRight w:val="0"/>
      <w:marTop w:val="0"/>
      <w:marBottom w:val="0"/>
      <w:divBdr>
        <w:top w:val="none" w:sz="0" w:space="0" w:color="auto"/>
        <w:left w:val="none" w:sz="0" w:space="0" w:color="auto"/>
        <w:bottom w:val="none" w:sz="0" w:space="0" w:color="auto"/>
        <w:right w:val="none" w:sz="0" w:space="0" w:color="auto"/>
      </w:divBdr>
    </w:div>
    <w:div w:id="252591486">
      <w:bodyDiv w:val="1"/>
      <w:marLeft w:val="0"/>
      <w:marRight w:val="0"/>
      <w:marTop w:val="0"/>
      <w:marBottom w:val="0"/>
      <w:divBdr>
        <w:top w:val="none" w:sz="0" w:space="0" w:color="auto"/>
        <w:left w:val="none" w:sz="0" w:space="0" w:color="auto"/>
        <w:bottom w:val="none" w:sz="0" w:space="0" w:color="auto"/>
        <w:right w:val="none" w:sz="0" w:space="0" w:color="auto"/>
      </w:divBdr>
    </w:div>
    <w:div w:id="285505654">
      <w:bodyDiv w:val="1"/>
      <w:marLeft w:val="0"/>
      <w:marRight w:val="0"/>
      <w:marTop w:val="0"/>
      <w:marBottom w:val="0"/>
      <w:divBdr>
        <w:top w:val="none" w:sz="0" w:space="0" w:color="auto"/>
        <w:left w:val="none" w:sz="0" w:space="0" w:color="auto"/>
        <w:bottom w:val="none" w:sz="0" w:space="0" w:color="auto"/>
        <w:right w:val="none" w:sz="0" w:space="0" w:color="auto"/>
      </w:divBdr>
    </w:div>
    <w:div w:id="294062902">
      <w:bodyDiv w:val="1"/>
      <w:marLeft w:val="0"/>
      <w:marRight w:val="0"/>
      <w:marTop w:val="0"/>
      <w:marBottom w:val="0"/>
      <w:divBdr>
        <w:top w:val="none" w:sz="0" w:space="0" w:color="auto"/>
        <w:left w:val="none" w:sz="0" w:space="0" w:color="auto"/>
        <w:bottom w:val="none" w:sz="0" w:space="0" w:color="auto"/>
        <w:right w:val="none" w:sz="0" w:space="0" w:color="auto"/>
      </w:divBdr>
    </w:div>
    <w:div w:id="308823069">
      <w:bodyDiv w:val="1"/>
      <w:marLeft w:val="0"/>
      <w:marRight w:val="0"/>
      <w:marTop w:val="0"/>
      <w:marBottom w:val="0"/>
      <w:divBdr>
        <w:top w:val="none" w:sz="0" w:space="0" w:color="auto"/>
        <w:left w:val="none" w:sz="0" w:space="0" w:color="auto"/>
        <w:bottom w:val="none" w:sz="0" w:space="0" w:color="auto"/>
        <w:right w:val="none" w:sz="0" w:space="0" w:color="auto"/>
      </w:divBdr>
    </w:div>
    <w:div w:id="310446211">
      <w:bodyDiv w:val="1"/>
      <w:marLeft w:val="0"/>
      <w:marRight w:val="0"/>
      <w:marTop w:val="0"/>
      <w:marBottom w:val="0"/>
      <w:divBdr>
        <w:top w:val="none" w:sz="0" w:space="0" w:color="auto"/>
        <w:left w:val="none" w:sz="0" w:space="0" w:color="auto"/>
        <w:bottom w:val="none" w:sz="0" w:space="0" w:color="auto"/>
        <w:right w:val="none" w:sz="0" w:space="0" w:color="auto"/>
      </w:divBdr>
    </w:div>
    <w:div w:id="312442872">
      <w:bodyDiv w:val="1"/>
      <w:marLeft w:val="0"/>
      <w:marRight w:val="0"/>
      <w:marTop w:val="0"/>
      <w:marBottom w:val="0"/>
      <w:divBdr>
        <w:top w:val="none" w:sz="0" w:space="0" w:color="auto"/>
        <w:left w:val="none" w:sz="0" w:space="0" w:color="auto"/>
        <w:bottom w:val="none" w:sz="0" w:space="0" w:color="auto"/>
        <w:right w:val="none" w:sz="0" w:space="0" w:color="auto"/>
      </w:divBdr>
    </w:div>
    <w:div w:id="331226058">
      <w:bodyDiv w:val="1"/>
      <w:marLeft w:val="0"/>
      <w:marRight w:val="0"/>
      <w:marTop w:val="0"/>
      <w:marBottom w:val="0"/>
      <w:divBdr>
        <w:top w:val="none" w:sz="0" w:space="0" w:color="auto"/>
        <w:left w:val="none" w:sz="0" w:space="0" w:color="auto"/>
        <w:bottom w:val="none" w:sz="0" w:space="0" w:color="auto"/>
        <w:right w:val="none" w:sz="0" w:space="0" w:color="auto"/>
      </w:divBdr>
    </w:div>
    <w:div w:id="332299831">
      <w:bodyDiv w:val="1"/>
      <w:marLeft w:val="0"/>
      <w:marRight w:val="0"/>
      <w:marTop w:val="0"/>
      <w:marBottom w:val="0"/>
      <w:divBdr>
        <w:top w:val="none" w:sz="0" w:space="0" w:color="auto"/>
        <w:left w:val="none" w:sz="0" w:space="0" w:color="auto"/>
        <w:bottom w:val="none" w:sz="0" w:space="0" w:color="auto"/>
        <w:right w:val="none" w:sz="0" w:space="0" w:color="auto"/>
      </w:divBdr>
    </w:div>
    <w:div w:id="335423873">
      <w:bodyDiv w:val="1"/>
      <w:marLeft w:val="0"/>
      <w:marRight w:val="0"/>
      <w:marTop w:val="0"/>
      <w:marBottom w:val="0"/>
      <w:divBdr>
        <w:top w:val="none" w:sz="0" w:space="0" w:color="auto"/>
        <w:left w:val="none" w:sz="0" w:space="0" w:color="auto"/>
        <w:bottom w:val="none" w:sz="0" w:space="0" w:color="auto"/>
        <w:right w:val="none" w:sz="0" w:space="0" w:color="auto"/>
      </w:divBdr>
    </w:div>
    <w:div w:id="341397623">
      <w:bodyDiv w:val="1"/>
      <w:marLeft w:val="0"/>
      <w:marRight w:val="0"/>
      <w:marTop w:val="0"/>
      <w:marBottom w:val="0"/>
      <w:divBdr>
        <w:top w:val="none" w:sz="0" w:space="0" w:color="auto"/>
        <w:left w:val="none" w:sz="0" w:space="0" w:color="auto"/>
        <w:bottom w:val="none" w:sz="0" w:space="0" w:color="auto"/>
        <w:right w:val="none" w:sz="0" w:space="0" w:color="auto"/>
      </w:divBdr>
    </w:div>
    <w:div w:id="343675393">
      <w:bodyDiv w:val="1"/>
      <w:marLeft w:val="0"/>
      <w:marRight w:val="0"/>
      <w:marTop w:val="0"/>
      <w:marBottom w:val="0"/>
      <w:divBdr>
        <w:top w:val="none" w:sz="0" w:space="0" w:color="auto"/>
        <w:left w:val="none" w:sz="0" w:space="0" w:color="auto"/>
        <w:bottom w:val="none" w:sz="0" w:space="0" w:color="auto"/>
        <w:right w:val="none" w:sz="0" w:space="0" w:color="auto"/>
      </w:divBdr>
    </w:div>
    <w:div w:id="348071445">
      <w:bodyDiv w:val="1"/>
      <w:marLeft w:val="0"/>
      <w:marRight w:val="0"/>
      <w:marTop w:val="0"/>
      <w:marBottom w:val="0"/>
      <w:divBdr>
        <w:top w:val="none" w:sz="0" w:space="0" w:color="auto"/>
        <w:left w:val="none" w:sz="0" w:space="0" w:color="auto"/>
        <w:bottom w:val="none" w:sz="0" w:space="0" w:color="auto"/>
        <w:right w:val="none" w:sz="0" w:space="0" w:color="auto"/>
      </w:divBdr>
    </w:div>
    <w:div w:id="370959143">
      <w:bodyDiv w:val="1"/>
      <w:marLeft w:val="0"/>
      <w:marRight w:val="0"/>
      <w:marTop w:val="0"/>
      <w:marBottom w:val="0"/>
      <w:divBdr>
        <w:top w:val="none" w:sz="0" w:space="0" w:color="auto"/>
        <w:left w:val="none" w:sz="0" w:space="0" w:color="auto"/>
        <w:bottom w:val="none" w:sz="0" w:space="0" w:color="auto"/>
        <w:right w:val="none" w:sz="0" w:space="0" w:color="auto"/>
      </w:divBdr>
    </w:div>
    <w:div w:id="371929913">
      <w:bodyDiv w:val="1"/>
      <w:marLeft w:val="0"/>
      <w:marRight w:val="0"/>
      <w:marTop w:val="0"/>
      <w:marBottom w:val="0"/>
      <w:divBdr>
        <w:top w:val="none" w:sz="0" w:space="0" w:color="auto"/>
        <w:left w:val="none" w:sz="0" w:space="0" w:color="auto"/>
        <w:bottom w:val="none" w:sz="0" w:space="0" w:color="auto"/>
        <w:right w:val="none" w:sz="0" w:space="0" w:color="auto"/>
      </w:divBdr>
    </w:div>
    <w:div w:id="382484721">
      <w:bodyDiv w:val="1"/>
      <w:marLeft w:val="0"/>
      <w:marRight w:val="0"/>
      <w:marTop w:val="0"/>
      <w:marBottom w:val="0"/>
      <w:divBdr>
        <w:top w:val="none" w:sz="0" w:space="0" w:color="auto"/>
        <w:left w:val="none" w:sz="0" w:space="0" w:color="auto"/>
        <w:bottom w:val="none" w:sz="0" w:space="0" w:color="auto"/>
        <w:right w:val="none" w:sz="0" w:space="0" w:color="auto"/>
      </w:divBdr>
    </w:div>
    <w:div w:id="384646066">
      <w:bodyDiv w:val="1"/>
      <w:marLeft w:val="0"/>
      <w:marRight w:val="0"/>
      <w:marTop w:val="0"/>
      <w:marBottom w:val="0"/>
      <w:divBdr>
        <w:top w:val="none" w:sz="0" w:space="0" w:color="auto"/>
        <w:left w:val="none" w:sz="0" w:space="0" w:color="auto"/>
        <w:bottom w:val="none" w:sz="0" w:space="0" w:color="auto"/>
        <w:right w:val="none" w:sz="0" w:space="0" w:color="auto"/>
      </w:divBdr>
    </w:div>
    <w:div w:id="387922213">
      <w:bodyDiv w:val="1"/>
      <w:marLeft w:val="0"/>
      <w:marRight w:val="0"/>
      <w:marTop w:val="0"/>
      <w:marBottom w:val="0"/>
      <w:divBdr>
        <w:top w:val="none" w:sz="0" w:space="0" w:color="auto"/>
        <w:left w:val="none" w:sz="0" w:space="0" w:color="auto"/>
        <w:bottom w:val="none" w:sz="0" w:space="0" w:color="auto"/>
        <w:right w:val="none" w:sz="0" w:space="0" w:color="auto"/>
      </w:divBdr>
    </w:div>
    <w:div w:id="389109237">
      <w:bodyDiv w:val="1"/>
      <w:marLeft w:val="0"/>
      <w:marRight w:val="0"/>
      <w:marTop w:val="0"/>
      <w:marBottom w:val="0"/>
      <w:divBdr>
        <w:top w:val="none" w:sz="0" w:space="0" w:color="auto"/>
        <w:left w:val="none" w:sz="0" w:space="0" w:color="auto"/>
        <w:bottom w:val="none" w:sz="0" w:space="0" w:color="auto"/>
        <w:right w:val="none" w:sz="0" w:space="0" w:color="auto"/>
      </w:divBdr>
    </w:div>
    <w:div w:id="405496931">
      <w:bodyDiv w:val="1"/>
      <w:marLeft w:val="0"/>
      <w:marRight w:val="0"/>
      <w:marTop w:val="0"/>
      <w:marBottom w:val="0"/>
      <w:divBdr>
        <w:top w:val="none" w:sz="0" w:space="0" w:color="auto"/>
        <w:left w:val="none" w:sz="0" w:space="0" w:color="auto"/>
        <w:bottom w:val="none" w:sz="0" w:space="0" w:color="auto"/>
        <w:right w:val="none" w:sz="0" w:space="0" w:color="auto"/>
      </w:divBdr>
    </w:div>
    <w:div w:id="409154460">
      <w:bodyDiv w:val="1"/>
      <w:marLeft w:val="0"/>
      <w:marRight w:val="0"/>
      <w:marTop w:val="0"/>
      <w:marBottom w:val="0"/>
      <w:divBdr>
        <w:top w:val="none" w:sz="0" w:space="0" w:color="auto"/>
        <w:left w:val="none" w:sz="0" w:space="0" w:color="auto"/>
        <w:bottom w:val="none" w:sz="0" w:space="0" w:color="auto"/>
        <w:right w:val="none" w:sz="0" w:space="0" w:color="auto"/>
      </w:divBdr>
    </w:div>
    <w:div w:id="411706630">
      <w:bodyDiv w:val="1"/>
      <w:marLeft w:val="0"/>
      <w:marRight w:val="0"/>
      <w:marTop w:val="0"/>
      <w:marBottom w:val="0"/>
      <w:divBdr>
        <w:top w:val="none" w:sz="0" w:space="0" w:color="auto"/>
        <w:left w:val="none" w:sz="0" w:space="0" w:color="auto"/>
        <w:bottom w:val="none" w:sz="0" w:space="0" w:color="auto"/>
        <w:right w:val="none" w:sz="0" w:space="0" w:color="auto"/>
      </w:divBdr>
    </w:div>
    <w:div w:id="426385120">
      <w:bodyDiv w:val="1"/>
      <w:marLeft w:val="0"/>
      <w:marRight w:val="0"/>
      <w:marTop w:val="0"/>
      <w:marBottom w:val="0"/>
      <w:divBdr>
        <w:top w:val="none" w:sz="0" w:space="0" w:color="auto"/>
        <w:left w:val="none" w:sz="0" w:space="0" w:color="auto"/>
        <w:bottom w:val="none" w:sz="0" w:space="0" w:color="auto"/>
        <w:right w:val="none" w:sz="0" w:space="0" w:color="auto"/>
      </w:divBdr>
    </w:div>
    <w:div w:id="428506900">
      <w:bodyDiv w:val="1"/>
      <w:marLeft w:val="0"/>
      <w:marRight w:val="0"/>
      <w:marTop w:val="0"/>
      <w:marBottom w:val="0"/>
      <w:divBdr>
        <w:top w:val="none" w:sz="0" w:space="0" w:color="auto"/>
        <w:left w:val="none" w:sz="0" w:space="0" w:color="auto"/>
        <w:bottom w:val="none" w:sz="0" w:space="0" w:color="auto"/>
        <w:right w:val="none" w:sz="0" w:space="0" w:color="auto"/>
      </w:divBdr>
    </w:div>
    <w:div w:id="434643446">
      <w:bodyDiv w:val="1"/>
      <w:marLeft w:val="0"/>
      <w:marRight w:val="0"/>
      <w:marTop w:val="0"/>
      <w:marBottom w:val="0"/>
      <w:divBdr>
        <w:top w:val="none" w:sz="0" w:space="0" w:color="auto"/>
        <w:left w:val="none" w:sz="0" w:space="0" w:color="auto"/>
        <w:bottom w:val="none" w:sz="0" w:space="0" w:color="auto"/>
        <w:right w:val="none" w:sz="0" w:space="0" w:color="auto"/>
      </w:divBdr>
    </w:div>
    <w:div w:id="439960459">
      <w:bodyDiv w:val="1"/>
      <w:marLeft w:val="0"/>
      <w:marRight w:val="0"/>
      <w:marTop w:val="0"/>
      <w:marBottom w:val="0"/>
      <w:divBdr>
        <w:top w:val="none" w:sz="0" w:space="0" w:color="auto"/>
        <w:left w:val="none" w:sz="0" w:space="0" w:color="auto"/>
        <w:bottom w:val="none" w:sz="0" w:space="0" w:color="auto"/>
        <w:right w:val="none" w:sz="0" w:space="0" w:color="auto"/>
      </w:divBdr>
    </w:div>
    <w:div w:id="444009737">
      <w:bodyDiv w:val="1"/>
      <w:marLeft w:val="0"/>
      <w:marRight w:val="0"/>
      <w:marTop w:val="0"/>
      <w:marBottom w:val="0"/>
      <w:divBdr>
        <w:top w:val="none" w:sz="0" w:space="0" w:color="auto"/>
        <w:left w:val="none" w:sz="0" w:space="0" w:color="auto"/>
        <w:bottom w:val="none" w:sz="0" w:space="0" w:color="auto"/>
        <w:right w:val="none" w:sz="0" w:space="0" w:color="auto"/>
      </w:divBdr>
    </w:div>
    <w:div w:id="455173703">
      <w:bodyDiv w:val="1"/>
      <w:marLeft w:val="0"/>
      <w:marRight w:val="0"/>
      <w:marTop w:val="0"/>
      <w:marBottom w:val="0"/>
      <w:divBdr>
        <w:top w:val="none" w:sz="0" w:space="0" w:color="auto"/>
        <w:left w:val="none" w:sz="0" w:space="0" w:color="auto"/>
        <w:bottom w:val="none" w:sz="0" w:space="0" w:color="auto"/>
        <w:right w:val="none" w:sz="0" w:space="0" w:color="auto"/>
      </w:divBdr>
    </w:div>
    <w:div w:id="458258274">
      <w:bodyDiv w:val="1"/>
      <w:marLeft w:val="0"/>
      <w:marRight w:val="0"/>
      <w:marTop w:val="0"/>
      <w:marBottom w:val="0"/>
      <w:divBdr>
        <w:top w:val="none" w:sz="0" w:space="0" w:color="auto"/>
        <w:left w:val="none" w:sz="0" w:space="0" w:color="auto"/>
        <w:bottom w:val="none" w:sz="0" w:space="0" w:color="auto"/>
        <w:right w:val="none" w:sz="0" w:space="0" w:color="auto"/>
      </w:divBdr>
    </w:div>
    <w:div w:id="461923861">
      <w:bodyDiv w:val="1"/>
      <w:marLeft w:val="0"/>
      <w:marRight w:val="0"/>
      <w:marTop w:val="0"/>
      <w:marBottom w:val="0"/>
      <w:divBdr>
        <w:top w:val="none" w:sz="0" w:space="0" w:color="auto"/>
        <w:left w:val="none" w:sz="0" w:space="0" w:color="auto"/>
        <w:bottom w:val="none" w:sz="0" w:space="0" w:color="auto"/>
        <w:right w:val="none" w:sz="0" w:space="0" w:color="auto"/>
      </w:divBdr>
    </w:div>
    <w:div w:id="467281902">
      <w:bodyDiv w:val="1"/>
      <w:marLeft w:val="0"/>
      <w:marRight w:val="0"/>
      <w:marTop w:val="0"/>
      <w:marBottom w:val="0"/>
      <w:divBdr>
        <w:top w:val="none" w:sz="0" w:space="0" w:color="auto"/>
        <w:left w:val="none" w:sz="0" w:space="0" w:color="auto"/>
        <w:bottom w:val="none" w:sz="0" w:space="0" w:color="auto"/>
        <w:right w:val="none" w:sz="0" w:space="0" w:color="auto"/>
      </w:divBdr>
    </w:div>
    <w:div w:id="467480643">
      <w:bodyDiv w:val="1"/>
      <w:marLeft w:val="0"/>
      <w:marRight w:val="0"/>
      <w:marTop w:val="0"/>
      <w:marBottom w:val="0"/>
      <w:divBdr>
        <w:top w:val="none" w:sz="0" w:space="0" w:color="auto"/>
        <w:left w:val="none" w:sz="0" w:space="0" w:color="auto"/>
        <w:bottom w:val="none" w:sz="0" w:space="0" w:color="auto"/>
        <w:right w:val="none" w:sz="0" w:space="0" w:color="auto"/>
      </w:divBdr>
    </w:div>
    <w:div w:id="484200220">
      <w:bodyDiv w:val="1"/>
      <w:marLeft w:val="0"/>
      <w:marRight w:val="0"/>
      <w:marTop w:val="0"/>
      <w:marBottom w:val="0"/>
      <w:divBdr>
        <w:top w:val="none" w:sz="0" w:space="0" w:color="auto"/>
        <w:left w:val="none" w:sz="0" w:space="0" w:color="auto"/>
        <w:bottom w:val="none" w:sz="0" w:space="0" w:color="auto"/>
        <w:right w:val="none" w:sz="0" w:space="0" w:color="auto"/>
      </w:divBdr>
    </w:div>
    <w:div w:id="487210837">
      <w:bodyDiv w:val="1"/>
      <w:marLeft w:val="0"/>
      <w:marRight w:val="0"/>
      <w:marTop w:val="0"/>
      <w:marBottom w:val="0"/>
      <w:divBdr>
        <w:top w:val="none" w:sz="0" w:space="0" w:color="auto"/>
        <w:left w:val="none" w:sz="0" w:space="0" w:color="auto"/>
        <w:bottom w:val="none" w:sz="0" w:space="0" w:color="auto"/>
        <w:right w:val="none" w:sz="0" w:space="0" w:color="auto"/>
      </w:divBdr>
    </w:div>
    <w:div w:id="490101599">
      <w:bodyDiv w:val="1"/>
      <w:marLeft w:val="0"/>
      <w:marRight w:val="0"/>
      <w:marTop w:val="0"/>
      <w:marBottom w:val="0"/>
      <w:divBdr>
        <w:top w:val="none" w:sz="0" w:space="0" w:color="auto"/>
        <w:left w:val="none" w:sz="0" w:space="0" w:color="auto"/>
        <w:bottom w:val="none" w:sz="0" w:space="0" w:color="auto"/>
        <w:right w:val="none" w:sz="0" w:space="0" w:color="auto"/>
      </w:divBdr>
    </w:div>
    <w:div w:id="500701841">
      <w:bodyDiv w:val="1"/>
      <w:marLeft w:val="0"/>
      <w:marRight w:val="0"/>
      <w:marTop w:val="0"/>
      <w:marBottom w:val="0"/>
      <w:divBdr>
        <w:top w:val="none" w:sz="0" w:space="0" w:color="auto"/>
        <w:left w:val="none" w:sz="0" w:space="0" w:color="auto"/>
        <w:bottom w:val="none" w:sz="0" w:space="0" w:color="auto"/>
        <w:right w:val="none" w:sz="0" w:space="0" w:color="auto"/>
      </w:divBdr>
    </w:div>
    <w:div w:id="507211066">
      <w:bodyDiv w:val="1"/>
      <w:marLeft w:val="0"/>
      <w:marRight w:val="0"/>
      <w:marTop w:val="0"/>
      <w:marBottom w:val="0"/>
      <w:divBdr>
        <w:top w:val="none" w:sz="0" w:space="0" w:color="auto"/>
        <w:left w:val="none" w:sz="0" w:space="0" w:color="auto"/>
        <w:bottom w:val="none" w:sz="0" w:space="0" w:color="auto"/>
        <w:right w:val="none" w:sz="0" w:space="0" w:color="auto"/>
      </w:divBdr>
    </w:div>
    <w:div w:id="509610100">
      <w:bodyDiv w:val="1"/>
      <w:marLeft w:val="0"/>
      <w:marRight w:val="0"/>
      <w:marTop w:val="0"/>
      <w:marBottom w:val="0"/>
      <w:divBdr>
        <w:top w:val="none" w:sz="0" w:space="0" w:color="auto"/>
        <w:left w:val="none" w:sz="0" w:space="0" w:color="auto"/>
        <w:bottom w:val="none" w:sz="0" w:space="0" w:color="auto"/>
        <w:right w:val="none" w:sz="0" w:space="0" w:color="auto"/>
      </w:divBdr>
    </w:div>
    <w:div w:id="521211319">
      <w:bodyDiv w:val="1"/>
      <w:marLeft w:val="0"/>
      <w:marRight w:val="0"/>
      <w:marTop w:val="0"/>
      <w:marBottom w:val="0"/>
      <w:divBdr>
        <w:top w:val="none" w:sz="0" w:space="0" w:color="auto"/>
        <w:left w:val="none" w:sz="0" w:space="0" w:color="auto"/>
        <w:bottom w:val="none" w:sz="0" w:space="0" w:color="auto"/>
        <w:right w:val="none" w:sz="0" w:space="0" w:color="auto"/>
      </w:divBdr>
    </w:div>
    <w:div w:id="524903673">
      <w:bodyDiv w:val="1"/>
      <w:marLeft w:val="0"/>
      <w:marRight w:val="0"/>
      <w:marTop w:val="0"/>
      <w:marBottom w:val="0"/>
      <w:divBdr>
        <w:top w:val="none" w:sz="0" w:space="0" w:color="auto"/>
        <w:left w:val="none" w:sz="0" w:space="0" w:color="auto"/>
        <w:bottom w:val="none" w:sz="0" w:space="0" w:color="auto"/>
        <w:right w:val="none" w:sz="0" w:space="0" w:color="auto"/>
      </w:divBdr>
    </w:div>
    <w:div w:id="527137456">
      <w:bodyDiv w:val="1"/>
      <w:marLeft w:val="0"/>
      <w:marRight w:val="0"/>
      <w:marTop w:val="0"/>
      <w:marBottom w:val="0"/>
      <w:divBdr>
        <w:top w:val="none" w:sz="0" w:space="0" w:color="auto"/>
        <w:left w:val="none" w:sz="0" w:space="0" w:color="auto"/>
        <w:bottom w:val="none" w:sz="0" w:space="0" w:color="auto"/>
        <w:right w:val="none" w:sz="0" w:space="0" w:color="auto"/>
      </w:divBdr>
    </w:div>
    <w:div w:id="530386511">
      <w:bodyDiv w:val="1"/>
      <w:marLeft w:val="0"/>
      <w:marRight w:val="0"/>
      <w:marTop w:val="0"/>
      <w:marBottom w:val="0"/>
      <w:divBdr>
        <w:top w:val="none" w:sz="0" w:space="0" w:color="auto"/>
        <w:left w:val="none" w:sz="0" w:space="0" w:color="auto"/>
        <w:bottom w:val="none" w:sz="0" w:space="0" w:color="auto"/>
        <w:right w:val="none" w:sz="0" w:space="0" w:color="auto"/>
      </w:divBdr>
    </w:div>
    <w:div w:id="531384293">
      <w:bodyDiv w:val="1"/>
      <w:marLeft w:val="0"/>
      <w:marRight w:val="0"/>
      <w:marTop w:val="0"/>
      <w:marBottom w:val="0"/>
      <w:divBdr>
        <w:top w:val="none" w:sz="0" w:space="0" w:color="auto"/>
        <w:left w:val="none" w:sz="0" w:space="0" w:color="auto"/>
        <w:bottom w:val="none" w:sz="0" w:space="0" w:color="auto"/>
        <w:right w:val="none" w:sz="0" w:space="0" w:color="auto"/>
      </w:divBdr>
    </w:div>
    <w:div w:id="533736565">
      <w:bodyDiv w:val="1"/>
      <w:marLeft w:val="0"/>
      <w:marRight w:val="0"/>
      <w:marTop w:val="0"/>
      <w:marBottom w:val="0"/>
      <w:divBdr>
        <w:top w:val="none" w:sz="0" w:space="0" w:color="auto"/>
        <w:left w:val="none" w:sz="0" w:space="0" w:color="auto"/>
        <w:bottom w:val="none" w:sz="0" w:space="0" w:color="auto"/>
        <w:right w:val="none" w:sz="0" w:space="0" w:color="auto"/>
      </w:divBdr>
    </w:div>
    <w:div w:id="540632560">
      <w:bodyDiv w:val="1"/>
      <w:marLeft w:val="0"/>
      <w:marRight w:val="0"/>
      <w:marTop w:val="0"/>
      <w:marBottom w:val="0"/>
      <w:divBdr>
        <w:top w:val="none" w:sz="0" w:space="0" w:color="auto"/>
        <w:left w:val="none" w:sz="0" w:space="0" w:color="auto"/>
        <w:bottom w:val="none" w:sz="0" w:space="0" w:color="auto"/>
        <w:right w:val="none" w:sz="0" w:space="0" w:color="auto"/>
      </w:divBdr>
    </w:div>
    <w:div w:id="543181275">
      <w:bodyDiv w:val="1"/>
      <w:marLeft w:val="0"/>
      <w:marRight w:val="0"/>
      <w:marTop w:val="0"/>
      <w:marBottom w:val="0"/>
      <w:divBdr>
        <w:top w:val="none" w:sz="0" w:space="0" w:color="auto"/>
        <w:left w:val="none" w:sz="0" w:space="0" w:color="auto"/>
        <w:bottom w:val="none" w:sz="0" w:space="0" w:color="auto"/>
        <w:right w:val="none" w:sz="0" w:space="0" w:color="auto"/>
      </w:divBdr>
    </w:div>
    <w:div w:id="544099828">
      <w:bodyDiv w:val="1"/>
      <w:marLeft w:val="0"/>
      <w:marRight w:val="0"/>
      <w:marTop w:val="0"/>
      <w:marBottom w:val="0"/>
      <w:divBdr>
        <w:top w:val="none" w:sz="0" w:space="0" w:color="auto"/>
        <w:left w:val="none" w:sz="0" w:space="0" w:color="auto"/>
        <w:bottom w:val="none" w:sz="0" w:space="0" w:color="auto"/>
        <w:right w:val="none" w:sz="0" w:space="0" w:color="auto"/>
      </w:divBdr>
    </w:div>
    <w:div w:id="550070439">
      <w:bodyDiv w:val="1"/>
      <w:marLeft w:val="0"/>
      <w:marRight w:val="0"/>
      <w:marTop w:val="0"/>
      <w:marBottom w:val="0"/>
      <w:divBdr>
        <w:top w:val="none" w:sz="0" w:space="0" w:color="auto"/>
        <w:left w:val="none" w:sz="0" w:space="0" w:color="auto"/>
        <w:bottom w:val="none" w:sz="0" w:space="0" w:color="auto"/>
        <w:right w:val="none" w:sz="0" w:space="0" w:color="auto"/>
      </w:divBdr>
    </w:div>
    <w:div w:id="550312186">
      <w:bodyDiv w:val="1"/>
      <w:marLeft w:val="0"/>
      <w:marRight w:val="0"/>
      <w:marTop w:val="0"/>
      <w:marBottom w:val="0"/>
      <w:divBdr>
        <w:top w:val="none" w:sz="0" w:space="0" w:color="auto"/>
        <w:left w:val="none" w:sz="0" w:space="0" w:color="auto"/>
        <w:bottom w:val="none" w:sz="0" w:space="0" w:color="auto"/>
        <w:right w:val="none" w:sz="0" w:space="0" w:color="auto"/>
      </w:divBdr>
    </w:div>
    <w:div w:id="558371217">
      <w:bodyDiv w:val="1"/>
      <w:marLeft w:val="0"/>
      <w:marRight w:val="0"/>
      <w:marTop w:val="0"/>
      <w:marBottom w:val="0"/>
      <w:divBdr>
        <w:top w:val="none" w:sz="0" w:space="0" w:color="auto"/>
        <w:left w:val="none" w:sz="0" w:space="0" w:color="auto"/>
        <w:bottom w:val="none" w:sz="0" w:space="0" w:color="auto"/>
        <w:right w:val="none" w:sz="0" w:space="0" w:color="auto"/>
      </w:divBdr>
    </w:div>
    <w:div w:id="559368543">
      <w:bodyDiv w:val="1"/>
      <w:marLeft w:val="0"/>
      <w:marRight w:val="0"/>
      <w:marTop w:val="0"/>
      <w:marBottom w:val="0"/>
      <w:divBdr>
        <w:top w:val="none" w:sz="0" w:space="0" w:color="auto"/>
        <w:left w:val="none" w:sz="0" w:space="0" w:color="auto"/>
        <w:bottom w:val="none" w:sz="0" w:space="0" w:color="auto"/>
        <w:right w:val="none" w:sz="0" w:space="0" w:color="auto"/>
      </w:divBdr>
    </w:div>
    <w:div w:id="568420545">
      <w:bodyDiv w:val="1"/>
      <w:marLeft w:val="0"/>
      <w:marRight w:val="0"/>
      <w:marTop w:val="0"/>
      <w:marBottom w:val="0"/>
      <w:divBdr>
        <w:top w:val="none" w:sz="0" w:space="0" w:color="auto"/>
        <w:left w:val="none" w:sz="0" w:space="0" w:color="auto"/>
        <w:bottom w:val="none" w:sz="0" w:space="0" w:color="auto"/>
        <w:right w:val="none" w:sz="0" w:space="0" w:color="auto"/>
      </w:divBdr>
    </w:div>
    <w:div w:id="571043370">
      <w:bodyDiv w:val="1"/>
      <w:marLeft w:val="0"/>
      <w:marRight w:val="0"/>
      <w:marTop w:val="0"/>
      <w:marBottom w:val="0"/>
      <w:divBdr>
        <w:top w:val="none" w:sz="0" w:space="0" w:color="auto"/>
        <w:left w:val="none" w:sz="0" w:space="0" w:color="auto"/>
        <w:bottom w:val="none" w:sz="0" w:space="0" w:color="auto"/>
        <w:right w:val="none" w:sz="0" w:space="0" w:color="auto"/>
      </w:divBdr>
    </w:div>
    <w:div w:id="581185717">
      <w:bodyDiv w:val="1"/>
      <w:marLeft w:val="0"/>
      <w:marRight w:val="0"/>
      <w:marTop w:val="0"/>
      <w:marBottom w:val="0"/>
      <w:divBdr>
        <w:top w:val="none" w:sz="0" w:space="0" w:color="auto"/>
        <w:left w:val="none" w:sz="0" w:space="0" w:color="auto"/>
        <w:bottom w:val="none" w:sz="0" w:space="0" w:color="auto"/>
        <w:right w:val="none" w:sz="0" w:space="0" w:color="auto"/>
      </w:divBdr>
    </w:div>
    <w:div w:id="587352806">
      <w:bodyDiv w:val="1"/>
      <w:marLeft w:val="0"/>
      <w:marRight w:val="0"/>
      <w:marTop w:val="0"/>
      <w:marBottom w:val="0"/>
      <w:divBdr>
        <w:top w:val="none" w:sz="0" w:space="0" w:color="auto"/>
        <w:left w:val="none" w:sz="0" w:space="0" w:color="auto"/>
        <w:bottom w:val="none" w:sz="0" w:space="0" w:color="auto"/>
        <w:right w:val="none" w:sz="0" w:space="0" w:color="auto"/>
      </w:divBdr>
      <w:divsChild>
        <w:div w:id="89207885">
          <w:marLeft w:val="0"/>
          <w:marRight w:val="0"/>
          <w:marTop w:val="0"/>
          <w:marBottom w:val="0"/>
          <w:divBdr>
            <w:top w:val="none" w:sz="0" w:space="0" w:color="auto"/>
            <w:left w:val="none" w:sz="0" w:space="0" w:color="auto"/>
            <w:bottom w:val="none" w:sz="0" w:space="0" w:color="auto"/>
            <w:right w:val="none" w:sz="0" w:space="0" w:color="auto"/>
          </w:divBdr>
        </w:div>
        <w:div w:id="287399206">
          <w:marLeft w:val="0"/>
          <w:marRight w:val="0"/>
          <w:marTop w:val="0"/>
          <w:marBottom w:val="0"/>
          <w:divBdr>
            <w:top w:val="none" w:sz="0" w:space="0" w:color="auto"/>
            <w:left w:val="none" w:sz="0" w:space="0" w:color="auto"/>
            <w:bottom w:val="none" w:sz="0" w:space="0" w:color="auto"/>
            <w:right w:val="none" w:sz="0" w:space="0" w:color="auto"/>
          </w:divBdr>
        </w:div>
      </w:divsChild>
    </w:div>
    <w:div w:id="588781109">
      <w:bodyDiv w:val="1"/>
      <w:marLeft w:val="0"/>
      <w:marRight w:val="0"/>
      <w:marTop w:val="0"/>
      <w:marBottom w:val="0"/>
      <w:divBdr>
        <w:top w:val="none" w:sz="0" w:space="0" w:color="auto"/>
        <w:left w:val="none" w:sz="0" w:space="0" w:color="auto"/>
        <w:bottom w:val="none" w:sz="0" w:space="0" w:color="auto"/>
        <w:right w:val="none" w:sz="0" w:space="0" w:color="auto"/>
      </w:divBdr>
    </w:div>
    <w:div w:id="591166573">
      <w:bodyDiv w:val="1"/>
      <w:marLeft w:val="0"/>
      <w:marRight w:val="0"/>
      <w:marTop w:val="0"/>
      <w:marBottom w:val="0"/>
      <w:divBdr>
        <w:top w:val="none" w:sz="0" w:space="0" w:color="auto"/>
        <w:left w:val="none" w:sz="0" w:space="0" w:color="auto"/>
        <w:bottom w:val="none" w:sz="0" w:space="0" w:color="auto"/>
        <w:right w:val="none" w:sz="0" w:space="0" w:color="auto"/>
      </w:divBdr>
    </w:div>
    <w:div w:id="592591327">
      <w:bodyDiv w:val="1"/>
      <w:marLeft w:val="0"/>
      <w:marRight w:val="0"/>
      <w:marTop w:val="0"/>
      <w:marBottom w:val="0"/>
      <w:divBdr>
        <w:top w:val="none" w:sz="0" w:space="0" w:color="auto"/>
        <w:left w:val="none" w:sz="0" w:space="0" w:color="auto"/>
        <w:bottom w:val="none" w:sz="0" w:space="0" w:color="auto"/>
        <w:right w:val="none" w:sz="0" w:space="0" w:color="auto"/>
      </w:divBdr>
    </w:div>
    <w:div w:id="596910143">
      <w:bodyDiv w:val="1"/>
      <w:marLeft w:val="0"/>
      <w:marRight w:val="0"/>
      <w:marTop w:val="0"/>
      <w:marBottom w:val="0"/>
      <w:divBdr>
        <w:top w:val="none" w:sz="0" w:space="0" w:color="auto"/>
        <w:left w:val="none" w:sz="0" w:space="0" w:color="auto"/>
        <w:bottom w:val="none" w:sz="0" w:space="0" w:color="auto"/>
        <w:right w:val="none" w:sz="0" w:space="0" w:color="auto"/>
      </w:divBdr>
    </w:div>
    <w:div w:id="597254211">
      <w:bodyDiv w:val="1"/>
      <w:marLeft w:val="0"/>
      <w:marRight w:val="0"/>
      <w:marTop w:val="0"/>
      <w:marBottom w:val="0"/>
      <w:divBdr>
        <w:top w:val="none" w:sz="0" w:space="0" w:color="auto"/>
        <w:left w:val="none" w:sz="0" w:space="0" w:color="auto"/>
        <w:bottom w:val="none" w:sz="0" w:space="0" w:color="auto"/>
        <w:right w:val="none" w:sz="0" w:space="0" w:color="auto"/>
      </w:divBdr>
    </w:div>
    <w:div w:id="610818072">
      <w:bodyDiv w:val="1"/>
      <w:marLeft w:val="0"/>
      <w:marRight w:val="0"/>
      <w:marTop w:val="0"/>
      <w:marBottom w:val="0"/>
      <w:divBdr>
        <w:top w:val="none" w:sz="0" w:space="0" w:color="auto"/>
        <w:left w:val="none" w:sz="0" w:space="0" w:color="auto"/>
        <w:bottom w:val="none" w:sz="0" w:space="0" w:color="auto"/>
        <w:right w:val="none" w:sz="0" w:space="0" w:color="auto"/>
      </w:divBdr>
    </w:div>
    <w:div w:id="612709755">
      <w:bodyDiv w:val="1"/>
      <w:marLeft w:val="0"/>
      <w:marRight w:val="0"/>
      <w:marTop w:val="0"/>
      <w:marBottom w:val="0"/>
      <w:divBdr>
        <w:top w:val="none" w:sz="0" w:space="0" w:color="auto"/>
        <w:left w:val="none" w:sz="0" w:space="0" w:color="auto"/>
        <w:bottom w:val="none" w:sz="0" w:space="0" w:color="auto"/>
        <w:right w:val="none" w:sz="0" w:space="0" w:color="auto"/>
      </w:divBdr>
    </w:div>
    <w:div w:id="627129903">
      <w:bodyDiv w:val="1"/>
      <w:marLeft w:val="0"/>
      <w:marRight w:val="0"/>
      <w:marTop w:val="0"/>
      <w:marBottom w:val="0"/>
      <w:divBdr>
        <w:top w:val="none" w:sz="0" w:space="0" w:color="auto"/>
        <w:left w:val="none" w:sz="0" w:space="0" w:color="auto"/>
        <w:bottom w:val="none" w:sz="0" w:space="0" w:color="auto"/>
        <w:right w:val="none" w:sz="0" w:space="0" w:color="auto"/>
      </w:divBdr>
    </w:div>
    <w:div w:id="632906327">
      <w:bodyDiv w:val="1"/>
      <w:marLeft w:val="0"/>
      <w:marRight w:val="0"/>
      <w:marTop w:val="0"/>
      <w:marBottom w:val="0"/>
      <w:divBdr>
        <w:top w:val="none" w:sz="0" w:space="0" w:color="auto"/>
        <w:left w:val="none" w:sz="0" w:space="0" w:color="auto"/>
        <w:bottom w:val="none" w:sz="0" w:space="0" w:color="auto"/>
        <w:right w:val="none" w:sz="0" w:space="0" w:color="auto"/>
      </w:divBdr>
    </w:div>
    <w:div w:id="635569314">
      <w:bodyDiv w:val="1"/>
      <w:marLeft w:val="0"/>
      <w:marRight w:val="0"/>
      <w:marTop w:val="0"/>
      <w:marBottom w:val="0"/>
      <w:divBdr>
        <w:top w:val="none" w:sz="0" w:space="0" w:color="auto"/>
        <w:left w:val="none" w:sz="0" w:space="0" w:color="auto"/>
        <w:bottom w:val="none" w:sz="0" w:space="0" w:color="auto"/>
        <w:right w:val="none" w:sz="0" w:space="0" w:color="auto"/>
      </w:divBdr>
    </w:div>
    <w:div w:id="640233293">
      <w:bodyDiv w:val="1"/>
      <w:marLeft w:val="0"/>
      <w:marRight w:val="0"/>
      <w:marTop w:val="0"/>
      <w:marBottom w:val="0"/>
      <w:divBdr>
        <w:top w:val="none" w:sz="0" w:space="0" w:color="auto"/>
        <w:left w:val="none" w:sz="0" w:space="0" w:color="auto"/>
        <w:bottom w:val="none" w:sz="0" w:space="0" w:color="auto"/>
        <w:right w:val="none" w:sz="0" w:space="0" w:color="auto"/>
      </w:divBdr>
    </w:div>
    <w:div w:id="664748551">
      <w:bodyDiv w:val="1"/>
      <w:marLeft w:val="0"/>
      <w:marRight w:val="0"/>
      <w:marTop w:val="0"/>
      <w:marBottom w:val="0"/>
      <w:divBdr>
        <w:top w:val="none" w:sz="0" w:space="0" w:color="auto"/>
        <w:left w:val="none" w:sz="0" w:space="0" w:color="auto"/>
        <w:bottom w:val="none" w:sz="0" w:space="0" w:color="auto"/>
        <w:right w:val="none" w:sz="0" w:space="0" w:color="auto"/>
      </w:divBdr>
    </w:div>
    <w:div w:id="666595090">
      <w:bodyDiv w:val="1"/>
      <w:marLeft w:val="0"/>
      <w:marRight w:val="0"/>
      <w:marTop w:val="0"/>
      <w:marBottom w:val="0"/>
      <w:divBdr>
        <w:top w:val="none" w:sz="0" w:space="0" w:color="auto"/>
        <w:left w:val="none" w:sz="0" w:space="0" w:color="auto"/>
        <w:bottom w:val="none" w:sz="0" w:space="0" w:color="auto"/>
        <w:right w:val="none" w:sz="0" w:space="0" w:color="auto"/>
      </w:divBdr>
    </w:div>
    <w:div w:id="675959138">
      <w:bodyDiv w:val="1"/>
      <w:marLeft w:val="0"/>
      <w:marRight w:val="0"/>
      <w:marTop w:val="0"/>
      <w:marBottom w:val="0"/>
      <w:divBdr>
        <w:top w:val="none" w:sz="0" w:space="0" w:color="auto"/>
        <w:left w:val="none" w:sz="0" w:space="0" w:color="auto"/>
        <w:bottom w:val="none" w:sz="0" w:space="0" w:color="auto"/>
        <w:right w:val="none" w:sz="0" w:space="0" w:color="auto"/>
      </w:divBdr>
    </w:div>
    <w:div w:id="676226192">
      <w:bodyDiv w:val="1"/>
      <w:marLeft w:val="0"/>
      <w:marRight w:val="0"/>
      <w:marTop w:val="0"/>
      <w:marBottom w:val="0"/>
      <w:divBdr>
        <w:top w:val="none" w:sz="0" w:space="0" w:color="auto"/>
        <w:left w:val="none" w:sz="0" w:space="0" w:color="auto"/>
        <w:bottom w:val="none" w:sz="0" w:space="0" w:color="auto"/>
        <w:right w:val="none" w:sz="0" w:space="0" w:color="auto"/>
      </w:divBdr>
    </w:div>
    <w:div w:id="686102368">
      <w:bodyDiv w:val="1"/>
      <w:marLeft w:val="0"/>
      <w:marRight w:val="0"/>
      <w:marTop w:val="0"/>
      <w:marBottom w:val="0"/>
      <w:divBdr>
        <w:top w:val="none" w:sz="0" w:space="0" w:color="auto"/>
        <w:left w:val="none" w:sz="0" w:space="0" w:color="auto"/>
        <w:bottom w:val="none" w:sz="0" w:space="0" w:color="auto"/>
        <w:right w:val="none" w:sz="0" w:space="0" w:color="auto"/>
      </w:divBdr>
    </w:div>
    <w:div w:id="698051312">
      <w:bodyDiv w:val="1"/>
      <w:marLeft w:val="0"/>
      <w:marRight w:val="0"/>
      <w:marTop w:val="0"/>
      <w:marBottom w:val="0"/>
      <w:divBdr>
        <w:top w:val="none" w:sz="0" w:space="0" w:color="auto"/>
        <w:left w:val="none" w:sz="0" w:space="0" w:color="auto"/>
        <w:bottom w:val="none" w:sz="0" w:space="0" w:color="auto"/>
        <w:right w:val="none" w:sz="0" w:space="0" w:color="auto"/>
      </w:divBdr>
    </w:div>
    <w:div w:id="719204013">
      <w:bodyDiv w:val="1"/>
      <w:marLeft w:val="0"/>
      <w:marRight w:val="0"/>
      <w:marTop w:val="0"/>
      <w:marBottom w:val="0"/>
      <w:divBdr>
        <w:top w:val="none" w:sz="0" w:space="0" w:color="auto"/>
        <w:left w:val="none" w:sz="0" w:space="0" w:color="auto"/>
        <w:bottom w:val="none" w:sz="0" w:space="0" w:color="auto"/>
        <w:right w:val="none" w:sz="0" w:space="0" w:color="auto"/>
      </w:divBdr>
    </w:div>
    <w:div w:id="721290412">
      <w:bodyDiv w:val="1"/>
      <w:marLeft w:val="0"/>
      <w:marRight w:val="0"/>
      <w:marTop w:val="0"/>
      <w:marBottom w:val="0"/>
      <w:divBdr>
        <w:top w:val="none" w:sz="0" w:space="0" w:color="auto"/>
        <w:left w:val="none" w:sz="0" w:space="0" w:color="auto"/>
        <w:bottom w:val="none" w:sz="0" w:space="0" w:color="auto"/>
        <w:right w:val="none" w:sz="0" w:space="0" w:color="auto"/>
      </w:divBdr>
    </w:div>
    <w:div w:id="727265883">
      <w:bodyDiv w:val="1"/>
      <w:marLeft w:val="0"/>
      <w:marRight w:val="0"/>
      <w:marTop w:val="0"/>
      <w:marBottom w:val="0"/>
      <w:divBdr>
        <w:top w:val="none" w:sz="0" w:space="0" w:color="auto"/>
        <w:left w:val="none" w:sz="0" w:space="0" w:color="auto"/>
        <w:bottom w:val="none" w:sz="0" w:space="0" w:color="auto"/>
        <w:right w:val="none" w:sz="0" w:space="0" w:color="auto"/>
      </w:divBdr>
    </w:div>
    <w:div w:id="729571989">
      <w:bodyDiv w:val="1"/>
      <w:marLeft w:val="0"/>
      <w:marRight w:val="0"/>
      <w:marTop w:val="0"/>
      <w:marBottom w:val="0"/>
      <w:divBdr>
        <w:top w:val="none" w:sz="0" w:space="0" w:color="auto"/>
        <w:left w:val="none" w:sz="0" w:space="0" w:color="auto"/>
        <w:bottom w:val="none" w:sz="0" w:space="0" w:color="auto"/>
        <w:right w:val="none" w:sz="0" w:space="0" w:color="auto"/>
      </w:divBdr>
    </w:div>
    <w:div w:id="732774267">
      <w:bodyDiv w:val="1"/>
      <w:marLeft w:val="0"/>
      <w:marRight w:val="0"/>
      <w:marTop w:val="0"/>
      <w:marBottom w:val="0"/>
      <w:divBdr>
        <w:top w:val="none" w:sz="0" w:space="0" w:color="auto"/>
        <w:left w:val="none" w:sz="0" w:space="0" w:color="auto"/>
        <w:bottom w:val="none" w:sz="0" w:space="0" w:color="auto"/>
        <w:right w:val="none" w:sz="0" w:space="0" w:color="auto"/>
      </w:divBdr>
    </w:div>
    <w:div w:id="733622833">
      <w:bodyDiv w:val="1"/>
      <w:marLeft w:val="0"/>
      <w:marRight w:val="0"/>
      <w:marTop w:val="0"/>
      <w:marBottom w:val="0"/>
      <w:divBdr>
        <w:top w:val="none" w:sz="0" w:space="0" w:color="auto"/>
        <w:left w:val="none" w:sz="0" w:space="0" w:color="auto"/>
        <w:bottom w:val="none" w:sz="0" w:space="0" w:color="auto"/>
        <w:right w:val="none" w:sz="0" w:space="0" w:color="auto"/>
      </w:divBdr>
    </w:div>
    <w:div w:id="767699835">
      <w:bodyDiv w:val="1"/>
      <w:marLeft w:val="0"/>
      <w:marRight w:val="0"/>
      <w:marTop w:val="0"/>
      <w:marBottom w:val="0"/>
      <w:divBdr>
        <w:top w:val="none" w:sz="0" w:space="0" w:color="auto"/>
        <w:left w:val="none" w:sz="0" w:space="0" w:color="auto"/>
        <w:bottom w:val="none" w:sz="0" w:space="0" w:color="auto"/>
        <w:right w:val="none" w:sz="0" w:space="0" w:color="auto"/>
      </w:divBdr>
    </w:div>
    <w:div w:id="773597810">
      <w:bodyDiv w:val="1"/>
      <w:marLeft w:val="0"/>
      <w:marRight w:val="0"/>
      <w:marTop w:val="0"/>
      <w:marBottom w:val="0"/>
      <w:divBdr>
        <w:top w:val="none" w:sz="0" w:space="0" w:color="auto"/>
        <w:left w:val="none" w:sz="0" w:space="0" w:color="auto"/>
        <w:bottom w:val="none" w:sz="0" w:space="0" w:color="auto"/>
        <w:right w:val="none" w:sz="0" w:space="0" w:color="auto"/>
      </w:divBdr>
    </w:div>
    <w:div w:id="778646239">
      <w:bodyDiv w:val="1"/>
      <w:marLeft w:val="0"/>
      <w:marRight w:val="0"/>
      <w:marTop w:val="0"/>
      <w:marBottom w:val="0"/>
      <w:divBdr>
        <w:top w:val="none" w:sz="0" w:space="0" w:color="auto"/>
        <w:left w:val="none" w:sz="0" w:space="0" w:color="auto"/>
        <w:bottom w:val="none" w:sz="0" w:space="0" w:color="auto"/>
        <w:right w:val="none" w:sz="0" w:space="0" w:color="auto"/>
      </w:divBdr>
    </w:div>
    <w:div w:id="784081487">
      <w:bodyDiv w:val="1"/>
      <w:marLeft w:val="0"/>
      <w:marRight w:val="0"/>
      <w:marTop w:val="0"/>
      <w:marBottom w:val="0"/>
      <w:divBdr>
        <w:top w:val="none" w:sz="0" w:space="0" w:color="auto"/>
        <w:left w:val="none" w:sz="0" w:space="0" w:color="auto"/>
        <w:bottom w:val="none" w:sz="0" w:space="0" w:color="auto"/>
        <w:right w:val="none" w:sz="0" w:space="0" w:color="auto"/>
      </w:divBdr>
    </w:div>
    <w:div w:id="785612596">
      <w:bodyDiv w:val="1"/>
      <w:marLeft w:val="0"/>
      <w:marRight w:val="0"/>
      <w:marTop w:val="0"/>
      <w:marBottom w:val="0"/>
      <w:divBdr>
        <w:top w:val="none" w:sz="0" w:space="0" w:color="auto"/>
        <w:left w:val="none" w:sz="0" w:space="0" w:color="auto"/>
        <w:bottom w:val="none" w:sz="0" w:space="0" w:color="auto"/>
        <w:right w:val="none" w:sz="0" w:space="0" w:color="auto"/>
      </w:divBdr>
    </w:div>
    <w:div w:id="790444451">
      <w:bodyDiv w:val="1"/>
      <w:marLeft w:val="0"/>
      <w:marRight w:val="0"/>
      <w:marTop w:val="0"/>
      <w:marBottom w:val="0"/>
      <w:divBdr>
        <w:top w:val="none" w:sz="0" w:space="0" w:color="auto"/>
        <w:left w:val="none" w:sz="0" w:space="0" w:color="auto"/>
        <w:bottom w:val="none" w:sz="0" w:space="0" w:color="auto"/>
        <w:right w:val="none" w:sz="0" w:space="0" w:color="auto"/>
      </w:divBdr>
    </w:div>
    <w:div w:id="792482235">
      <w:bodyDiv w:val="1"/>
      <w:marLeft w:val="0"/>
      <w:marRight w:val="0"/>
      <w:marTop w:val="0"/>
      <w:marBottom w:val="0"/>
      <w:divBdr>
        <w:top w:val="none" w:sz="0" w:space="0" w:color="auto"/>
        <w:left w:val="none" w:sz="0" w:space="0" w:color="auto"/>
        <w:bottom w:val="none" w:sz="0" w:space="0" w:color="auto"/>
        <w:right w:val="none" w:sz="0" w:space="0" w:color="auto"/>
      </w:divBdr>
    </w:div>
    <w:div w:id="793602732">
      <w:bodyDiv w:val="1"/>
      <w:marLeft w:val="0"/>
      <w:marRight w:val="0"/>
      <w:marTop w:val="0"/>
      <w:marBottom w:val="0"/>
      <w:divBdr>
        <w:top w:val="none" w:sz="0" w:space="0" w:color="auto"/>
        <w:left w:val="none" w:sz="0" w:space="0" w:color="auto"/>
        <w:bottom w:val="none" w:sz="0" w:space="0" w:color="auto"/>
        <w:right w:val="none" w:sz="0" w:space="0" w:color="auto"/>
      </w:divBdr>
    </w:div>
    <w:div w:id="793862655">
      <w:bodyDiv w:val="1"/>
      <w:marLeft w:val="0"/>
      <w:marRight w:val="0"/>
      <w:marTop w:val="0"/>
      <w:marBottom w:val="0"/>
      <w:divBdr>
        <w:top w:val="none" w:sz="0" w:space="0" w:color="auto"/>
        <w:left w:val="none" w:sz="0" w:space="0" w:color="auto"/>
        <w:bottom w:val="none" w:sz="0" w:space="0" w:color="auto"/>
        <w:right w:val="none" w:sz="0" w:space="0" w:color="auto"/>
      </w:divBdr>
    </w:div>
    <w:div w:id="795636593">
      <w:bodyDiv w:val="1"/>
      <w:marLeft w:val="0"/>
      <w:marRight w:val="0"/>
      <w:marTop w:val="0"/>
      <w:marBottom w:val="0"/>
      <w:divBdr>
        <w:top w:val="none" w:sz="0" w:space="0" w:color="auto"/>
        <w:left w:val="none" w:sz="0" w:space="0" w:color="auto"/>
        <w:bottom w:val="none" w:sz="0" w:space="0" w:color="auto"/>
        <w:right w:val="none" w:sz="0" w:space="0" w:color="auto"/>
      </w:divBdr>
    </w:div>
    <w:div w:id="804157256">
      <w:bodyDiv w:val="1"/>
      <w:marLeft w:val="0"/>
      <w:marRight w:val="0"/>
      <w:marTop w:val="0"/>
      <w:marBottom w:val="0"/>
      <w:divBdr>
        <w:top w:val="none" w:sz="0" w:space="0" w:color="auto"/>
        <w:left w:val="none" w:sz="0" w:space="0" w:color="auto"/>
        <w:bottom w:val="none" w:sz="0" w:space="0" w:color="auto"/>
        <w:right w:val="none" w:sz="0" w:space="0" w:color="auto"/>
      </w:divBdr>
    </w:div>
    <w:div w:id="812134593">
      <w:bodyDiv w:val="1"/>
      <w:marLeft w:val="0"/>
      <w:marRight w:val="0"/>
      <w:marTop w:val="0"/>
      <w:marBottom w:val="0"/>
      <w:divBdr>
        <w:top w:val="none" w:sz="0" w:space="0" w:color="auto"/>
        <w:left w:val="none" w:sz="0" w:space="0" w:color="auto"/>
        <w:bottom w:val="none" w:sz="0" w:space="0" w:color="auto"/>
        <w:right w:val="none" w:sz="0" w:space="0" w:color="auto"/>
      </w:divBdr>
    </w:div>
    <w:div w:id="816721725">
      <w:bodyDiv w:val="1"/>
      <w:marLeft w:val="0"/>
      <w:marRight w:val="0"/>
      <w:marTop w:val="0"/>
      <w:marBottom w:val="0"/>
      <w:divBdr>
        <w:top w:val="none" w:sz="0" w:space="0" w:color="auto"/>
        <w:left w:val="none" w:sz="0" w:space="0" w:color="auto"/>
        <w:bottom w:val="none" w:sz="0" w:space="0" w:color="auto"/>
        <w:right w:val="none" w:sz="0" w:space="0" w:color="auto"/>
      </w:divBdr>
    </w:div>
    <w:div w:id="835922993">
      <w:bodyDiv w:val="1"/>
      <w:marLeft w:val="0"/>
      <w:marRight w:val="0"/>
      <w:marTop w:val="0"/>
      <w:marBottom w:val="0"/>
      <w:divBdr>
        <w:top w:val="none" w:sz="0" w:space="0" w:color="auto"/>
        <w:left w:val="none" w:sz="0" w:space="0" w:color="auto"/>
        <w:bottom w:val="none" w:sz="0" w:space="0" w:color="auto"/>
        <w:right w:val="none" w:sz="0" w:space="0" w:color="auto"/>
      </w:divBdr>
    </w:div>
    <w:div w:id="838078218">
      <w:bodyDiv w:val="1"/>
      <w:marLeft w:val="0"/>
      <w:marRight w:val="0"/>
      <w:marTop w:val="0"/>
      <w:marBottom w:val="0"/>
      <w:divBdr>
        <w:top w:val="none" w:sz="0" w:space="0" w:color="auto"/>
        <w:left w:val="none" w:sz="0" w:space="0" w:color="auto"/>
        <w:bottom w:val="none" w:sz="0" w:space="0" w:color="auto"/>
        <w:right w:val="none" w:sz="0" w:space="0" w:color="auto"/>
      </w:divBdr>
    </w:div>
    <w:div w:id="842744806">
      <w:bodyDiv w:val="1"/>
      <w:marLeft w:val="0"/>
      <w:marRight w:val="0"/>
      <w:marTop w:val="0"/>
      <w:marBottom w:val="0"/>
      <w:divBdr>
        <w:top w:val="none" w:sz="0" w:space="0" w:color="auto"/>
        <w:left w:val="none" w:sz="0" w:space="0" w:color="auto"/>
        <w:bottom w:val="none" w:sz="0" w:space="0" w:color="auto"/>
        <w:right w:val="none" w:sz="0" w:space="0" w:color="auto"/>
      </w:divBdr>
    </w:div>
    <w:div w:id="853031048">
      <w:bodyDiv w:val="1"/>
      <w:marLeft w:val="0"/>
      <w:marRight w:val="0"/>
      <w:marTop w:val="0"/>
      <w:marBottom w:val="0"/>
      <w:divBdr>
        <w:top w:val="none" w:sz="0" w:space="0" w:color="auto"/>
        <w:left w:val="none" w:sz="0" w:space="0" w:color="auto"/>
        <w:bottom w:val="none" w:sz="0" w:space="0" w:color="auto"/>
        <w:right w:val="none" w:sz="0" w:space="0" w:color="auto"/>
      </w:divBdr>
    </w:div>
    <w:div w:id="865287641">
      <w:bodyDiv w:val="1"/>
      <w:marLeft w:val="0"/>
      <w:marRight w:val="0"/>
      <w:marTop w:val="0"/>
      <w:marBottom w:val="0"/>
      <w:divBdr>
        <w:top w:val="none" w:sz="0" w:space="0" w:color="auto"/>
        <w:left w:val="none" w:sz="0" w:space="0" w:color="auto"/>
        <w:bottom w:val="none" w:sz="0" w:space="0" w:color="auto"/>
        <w:right w:val="none" w:sz="0" w:space="0" w:color="auto"/>
      </w:divBdr>
    </w:div>
    <w:div w:id="866680693">
      <w:bodyDiv w:val="1"/>
      <w:marLeft w:val="0"/>
      <w:marRight w:val="0"/>
      <w:marTop w:val="0"/>
      <w:marBottom w:val="0"/>
      <w:divBdr>
        <w:top w:val="none" w:sz="0" w:space="0" w:color="auto"/>
        <w:left w:val="none" w:sz="0" w:space="0" w:color="auto"/>
        <w:bottom w:val="none" w:sz="0" w:space="0" w:color="auto"/>
        <w:right w:val="none" w:sz="0" w:space="0" w:color="auto"/>
      </w:divBdr>
    </w:div>
    <w:div w:id="868102907">
      <w:bodyDiv w:val="1"/>
      <w:marLeft w:val="0"/>
      <w:marRight w:val="0"/>
      <w:marTop w:val="0"/>
      <w:marBottom w:val="0"/>
      <w:divBdr>
        <w:top w:val="none" w:sz="0" w:space="0" w:color="auto"/>
        <w:left w:val="none" w:sz="0" w:space="0" w:color="auto"/>
        <w:bottom w:val="none" w:sz="0" w:space="0" w:color="auto"/>
        <w:right w:val="none" w:sz="0" w:space="0" w:color="auto"/>
      </w:divBdr>
    </w:div>
    <w:div w:id="870143617">
      <w:bodyDiv w:val="1"/>
      <w:marLeft w:val="0"/>
      <w:marRight w:val="0"/>
      <w:marTop w:val="0"/>
      <w:marBottom w:val="0"/>
      <w:divBdr>
        <w:top w:val="none" w:sz="0" w:space="0" w:color="auto"/>
        <w:left w:val="none" w:sz="0" w:space="0" w:color="auto"/>
        <w:bottom w:val="none" w:sz="0" w:space="0" w:color="auto"/>
        <w:right w:val="none" w:sz="0" w:space="0" w:color="auto"/>
      </w:divBdr>
    </w:div>
    <w:div w:id="885222354">
      <w:bodyDiv w:val="1"/>
      <w:marLeft w:val="0"/>
      <w:marRight w:val="0"/>
      <w:marTop w:val="0"/>
      <w:marBottom w:val="0"/>
      <w:divBdr>
        <w:top w:val="none" w:sz="0" w:space="0" w:color="auto"/>
        <w:left w:val="none" w:sz="0" w:space="0" w:color="auto"/>
        <w:bottom w:val="none" w:sz="0" w:space="0" w:color="auto"/>
        <w:right w:val="none" w:sz="0" w:space="0" w:color="auto"/>
      </w:divBdr>
    </w:div>
    <w:div w:id="888230316">
      <w:bodyDiv w:val="1"/>
      <w:marLeft w:val="0"/>
      <w:marRight w:val="0"/>
      <w:marTop w:val="0"/>
      <w:marBottom w:val="0"/>
      <w:divBdr>
        <w:top w:val="none" w:sz="0" w:space="0" w:color="auto"/>
        <w:left w:val="none" w:sz="0" w:space="0" w:color="auto"/>
        <w:bottom w:val="none" w:sz="0" w:space="0" w:color="auto"/>
        <w:right w:val="none" w:sz="0" w:space="0" w:color="auto"/>
      </w:divBdr>
    </w:div>
    <w:div w:id="898596134">
      <w:bodyDiv w:val="1"/>
      <w:marLeft w:val="0"/>
      <w:marRight w:val="0"/>
      <w:marTop w:val="0"/>
      <w:marBottom w:val="0"/>
      <w:divBdr>
        <w:top w:val="none" w:sz="0" w:space="0" w:color="auto"/>
        <w:left w:val="none" w:sz="0" w:space="0" w:color="auto"/>
        <w:bottom w:val="none" w:sz="0" w:space="0" w:color="auto"/>
        <w:right w:val="none" w:sz="0" w:space="0" w:color="auto"/>
      </w:divBdr>
    </w:div>
    <w:div w:id="899828926">
      <w:bodyDiv w:val="1"/>
      <w:marLeft w:val="0"/>
      <w:marRight w:val="0"/>
      <w:marTop w:val="0"/>
      <w:marBottom w:val="0"/>
      <w:divBdr>
        <w:top w:val="none" w:sz="0" w:space="0" w:color="auto"/>
        <w:left w:val="none" w:sz="0" w:space="0" w:color="auto"/>
        <w:bottom w:val="none" w:sz="0" w:space="0" w:color="auto"/>
        <w:right w:val="none" w:sz="0" w:space="0" w:color="auto"/>
      </w:divBdr>
    </w:div>
    <w:div w:id="911505121">
      <w:bodyDiv w:val="1"/>
      <w:marLeft w:val="0"/>
      <w:marRight w:val="0"/>
      <w:marTop w:val="0"/>
      <w:marBottom w:val="0"/>
      <w:divBdr>
        <w:top w:val="none" w:sz="0" w:space="0" w:color="auto"/>
        <w:left w:val="none" w:sz="0" w:space="0" w:color="auto"/>
        <w:bottom w:val="none" w:sz="0" w:space="0" w:color="auto"/>
        <w:right w:val="none" w:sz="0" w:space="0" w:color="auto"/>
      </w:divBdr>
    </w:div>
    <w:div w:id="921765427">
      <w:bodyDiv w:val="1"/>
      <w:marLeft w:val="0"/>
      <w:marRight w:val="0"/>
      <w:marTop w:val="0"/>
      <w:marBottom w:val="0"/>
      <w:divBdr>
        <w:top w:val="none" w:sz="0" w:space="0" w:color="auto"/>
        <w:left w:val="none" w:sz="0" w:space="0" w:color="auto"/>
        <w:bottom w:val="none" w:sz="0" w:space="0" w:color="auto"/>
        <w:right w:val="none" w:sz="0" w:space="0" w:color="auto"/>
      </w:divBdr>
    </w:div>
    <w:div w:id="930510468">
      <w:bodyDiv w:val="1"/>
      <w:marLeft w:val="0"/>
      <w:marRight w:val="0"/>
      <w:marTop w:val="0"/>
      <w:marBottom w:val="0"/>
      <w:divBdr>
        <w:top w:val="none" w:sz="0" w:space="0" w:color="auto"/>
        <w:left w:val="none" w:sz="0" w:space="0" w:color="auto"/>
        <w:bottom w:val="none" w:sz="0" w:space="0" w:color="auto"/>
        <w:right w:val="none" w:sz="0" w:space="0" w:color="auto"/>
      </w:divBdr>
    </w:div>
    <w:div w:id="935594008">
      <w:bodyDiv w:val="1"/>
      <w:marLeft w:val="0"/>
      <w:marRight w:val="0"/>
      <w:marTop w:val="0"/>
      <w:marBottom w:val="0"/>
      <w:divBdr>
        <w:top w:val="none" w:sz="0" w:space="0" w:color="auto"/>
        <w:left w:val="none" w:sz="0" w:space="0" w:color="auto"/>
        <w:bottom w:val="none" w:sz="0" w:space="0" w:color="auto"/>
        <w:right w:val="none" w:sz="0" w:space="0" w:color="auto"/>
      </w:divBdr>
    </w:div>
    <w:div w:id="935744893">
      <w:bodyDiv w:val="1"/>
      <w:marLeft w:val="0"/>
      <w:marRight w:val="0"/>
      <w:marTop w:val="0"/>
      <w:marBottom w:val="0"/>
      <w:divBdr>
        <w:top w:val="none" w:sz="0" w:space="0" w:color="auto"/>
        <w:left w:val="none" w:sz="0" w:space="0" w:color="auto"/>
        <w:bottom w:val="none" w:sz="0" w:space="0" w:color="auto"/>
        <w:right w:val="none" w:sz="0" w:space="0" w:color="auto"/>
      </w:divBdr>
    </w:div>
    <w:div w:id="941228415">
      <w:bodyDiv w:val="1"/>
      <w:marLeft w:val="0"/>
      <w:marRight w:val="0"/>
      <w:marTop w:val="0"/>
      <w:marBottom w:val="0"/>
      <w:divBdr>
        <w:top w:val="none" w:sz="0" w:space="0" w:color="auto"/>
        <w:left w:val="none" w:sz="0" w:space="0" w:color="auto"/>
        <w:bottom w:val="none" w:sz="0" w:space="0" w:color="auto"/>
        <w:right w:val="none" w:sz="0" w:space="0" w:color="auto"/>
      </w:divBdr>
    </w:div>
    <w:div w:id="952054022">
      <w:bodyDiv w:val="1"/>
      <w:marLeft w:val="0"/>
      <w:marRight w:val="0"/>
      <w:marTop w:val="0"/>
      <w:marBottom w:val="0"/>
      <w:divBdr>
        <w:top w:val="none" w:sz="0" w:space="0" w:color="auto"/>
        <w:left w:val="none" w:sz="0" w:space="0" w:color="auto"/>
        <w:bottom w:val="none" w:sz="0" w:space="0" w:color="auto"/>
        <w:right w:val="none" w:sz="0" w:space="0" w:color="auto"/>
      </w:divBdr>
    </w:div>
    <w:div w:id="952398218">
      <w:bodyDiv w:val="1"/>
      <w:marLeft w:val="0"/>
      <w:marRight w:val="0"/>
      <w:marTop w:val="0"/>
      <w:marBottom w:val="0"/>
      <w:divBdr>
        <w:top w:val="none" w:sz="0" w:space="0" w:color="auto"/>
        <w:left w:val="none" w:sz="0" w:space="0" w:color="auto"/>
        <w:bottom w:val="none" w:sz="0" w:space="0" w:color="auto"/>
        <w:right w:val="none" w:sz="0" w:space="0" w:color="auto"/>
      </w:divBdr>
    </w:div>
    <w:div w:id="959147650">
      <w:bodyDiv w:val="1"/>
      <w:marLeft w:val="0"/>
      <w:marRight w:val="0"/>
      <w:marTop w:val="0"/>
      <w:marBottom w:val="0"/>
      <w:divBdr>
        <w:top w:val="none" w:sz="0" w:space="0" w:color="auto"/>
        <w:left w:val="none" w:sz="0" w:space="0" w:color="auto"/>
        <w:bottom w:val="none" w:sz="0" w:space="0" w:color="auto"/>
        <w:right w:val="none" w:sz="0" w:space="0" w:color="auto"/>
      </w:divBdr>
    </w:div>
    <w:div w:id="961691580">
      <w:bodyDiv w:val="1"/>
      <w:marLeft w:val="0"/>
      <w:marRight w:val="0"/>
      <w:marTop w:val="0"/>
      <w:marBottom w:val="0"/>
      <w:divBdr>
        <w:top w:val="none" w:sz="0" w:space="0" w:color="auto"/>
        <w:left w:val="none" w:sz="0" w:space="0" w:color="auto"/>
        <w:bottom w:val="none" w:sz="0" w:space="0" w:color="auto"/>
        <w:right w:val="none" w:sz="0" w:space="0" w:color="auto"/>
      </w:divBdr>
    </w:div>
    <w:div w:id="972102155">
      <w:bodyDiv w:val="1"/>
      <w:marLeft w:val="0"/>
      <w:marRight w:val="0"/>
      <w:marTop w:val="0"/>
      <w:marBottom w:val="0"/>
      <w:divBdr>
        <w:top w:val="none" w:sz="0" w:space="0" w:color="auto"/>
        <w:left w:val="none" w:sz="0" w:space="0" w:color="auto"/>
        <w:bottom w:val="none" w:sz="0" w:space="0" w:color="auto"/>
        <w:right w:val="none" w:sz="0" w:space="0" w:color="auto"/>
      </w:divBdr>
    </w:div>
    <w:div w:id="973294397">
      <w:bodyDiv w:val="1"/>
      <w:marLeft w:val="0"/>
      <w:marRight w:val="0"/>
      <w:marTop w:val="0"/>
      <w:marBottom w:val="0"/>
      <w:divBdr>
        <w:top w:val="none" w:sz="0" w:space="0" w:color="auto"/>
        <w:left w:val="none" w:sz="0" w:space="0" w:color="auto"/>
        <w:bottom w:val="none" w:sz="0" w:space="0" w:color="auto"/>
        <w:right w:val="none" w:sz="0" w:space="0" w:color="auto"/>
      </w:divBdr>
    </w:div>
    <w:div w:id="983118140">
      <w:bodyDiv w:val="1"/>
      <w:marLeft w:val="0"/>
      <w:marRight w:val="0"/>
      <w:marTop w:val="0"/>
      <w:marBottom w:val="0"/>
      <w:divBdr>
        <w:top w:val="none" w:sz="0" w:space="0" w:color="auto"/>
        <w:left w:val="none" w:sz="0" w:space="0" w:color="auto"/>
        <w:bottom w:val="none" w:sz="0" w:space="0" w:color="auto"/>
        <w:right w:val="none" w:sz="0" w:space="0" w:color="auto"/>
      </w:divBdr>
    </w:div>
    <w:div w:id="989282948">
      <w:bodyDiv w:val="1"/>
      <w:marLeft w:val="0"/>
      <w:marRight w:val="0"/>
      <w:marTop w:val="0"/>
      <w:marBottom w:val="0"/>
      <w:divBdr>
        <w:top w:val="none" w:sz="0" w:space="0" w:color="auto"/>
        <w:left w:val="none" w:sz="0" w:space="0" w:color="auto"/>
        <w:bottom w:val="none" w:sz="0" w:space="0" w:color="auto"/>
        <w:right w:val="none" w:sz="0" w:space="0" w:color="auto"/>
      </w:divBdr>
    </w:div>
    <w:div w:id="1006713697">
      <w:bodyDiv w:val="1"/>
      <w:marLeft w:val="0"/>
      <w:marRight w:val="0"/>
      <w:marTop w:val="0"/>
      <w:marBottom w:val="0"/>
      <w:divBdr>
        <w:top w:val="none" w:sz="0" w:space="0" w:color="auto"/>
        <w:left w:val="none" w:sz="0" w:space="0" w:color="auto"/>
        <w:bottom w:val="none" w:sz="0" w:space="0" w:color="auto"/>
        <w:right w:val="none" w:sz="0" w:space="0" w:color="auto"/>
      </w:divBdr>
    </w:div>
    <w:div w:id="1009410374">
      <w:bodyDiv w:val="1"/>
      <w:marLeft w:val="0"/>
      <w:marRight w:val="0"/>
      <w:marTop w:val="0"/>
      <w:marBottom w:val="0"/>
      <w:divBdr>
        <w:top w:val="none" w:sz="0" w:space="0" w:color="auto"/>
        <w:left w:val="none" w:sz="0" w:space="0" w:color="auto"/>
        <w:bottom w:val="none" w:sz="0" w:space="0" w:color="auto"/>
        <w:right w:val="none" w:sz="0" w:space="0" w:color="auto"/>
      </w:divBdr>
    </w:div>
    <w:div w:id="1012949169">
      <w:bodyDiv w:val="1"/>
      <w:marLeft w:val="0"/>
      <w:marRight w:val="0"/>
      <w:marTop w:val="0"/>
      <w:marBottom w:val="0"/>
      <w:divBdr>
        <w:top w:val="none" w:sz="0" w:space="0" w:color="auto"/>
        <w:left w:val="none" w:sz="0" w:space="0" w:color="auto"/>
        <w:bottom w:val="none" w:sz="0" w:space="0" w:color="auto"/>
        <w:right w:val="none" w:sz="0" w:space="0" w:color="auto"/>
      </w:divBdr>
    </w:div>
    <w:div w:id="1015763020">
      <w:bodyDiv w:val="1"/>
      <w:marLeft w:val="0"/>
      <w:marRight w:val="0"/>
      <w:marTop w:val="0"/>
      <w:marBottom w:val="0"/>
      <w:divBdr>
        <w:top w:val="none" w:sz="0" w:space="0" w:color="auto"/>
        <w:left w:val="none" w:sz="0" w:space="0" w:color="auto"/>
        <w:bottom w:val="none" w:sz="0" w:space="0" w:color="auto"/>
        <w:right w:val="none" w:sz="0" w:space="0" w:color="auto"/>
      </w:divBdr>
    </w:div>
    <w:div w:id="1019894896">
      <w:bodyDiv w:val="1"/>
      <w:marLeft w:val="0"/>
      <w:marRight w:val="0"/>
      <w:marTop w:val="0"/>
      <w:marBottom w:val="0"/>
      <w:divBdr>
        <w:top w:val="none" w:sz="0" w:space="0" w:color="auto"/>
        <w:left w:val="none" w:sz="0" w:space="0" w:color="auto"/>
        <w:bottom w:val="none" w:sz="0" w:space="0" w:color="auto"/>
        <w:right w:val="none" w:sz="0" w:space="0" w:color="auto"/>
      </w:divBdr>
    </w:div>
    <w:div w:id="1020934496">
      <w:bodyDiv w:val="1"/>
      <w:marLeft w:val="0"/>
      <w:marRight w:val="0"/>
      <w:marTop w:val="0"/>
      <w:marBottom w:val="0"/>
      <w:divBdr>
        <w:top w:val="none" w:sz="0" w:space="0" w:color="auto"/>
        <w:left w:val="none" w:sz="0" w:space="0" w:color="auto"/>
        <w:bottom w:val="none" w:sz="0" w:space="0" w:color="auto"/>
        <w:right w:val="none" w:sz="0" w:space="0" w:color="auto"/>
      </w:divBdr>
    </w:div>
    <w:div w:id="1033075747">
      <w:bodyDiv w:val="1"/>
      <w:marLeft w:val="0"/>
      <w:marRight w:val="0"/>
      <w:marTop w:val="0"/>
      <w:marBottom w:val="0"/>
      <w:divBdr>
        <w:top w:val="none" w:sz="0" w:space="0" w:color="auto"/>
        <w:left w:val="none" w:sz="0" w:space="0" w:color="auto"/>
        <w:bottom w:val="none" w:sz="0" w:space="0" w:color="auto"/>
        <w:right w:val="none" w:sz="0" w:space="0" w:color="auto"/>
      </w:divBdr>
    </w:div>
    <w:div w:id="1036394153">
      <w:bodyDiv w:val="1"/>
      <w:marLeft w:val="0"/>
      <w:marRight w:val="0"/>
      <w:marTop w:val="0"/>
      <w:marBottom w:val="0"/>
      <w:divBdr>
        <w:top w:val="none" w:sz="0" w:space="0" w:color="auto"/>
        <w:left w:val="none" w:sz="0" w:space="0" w:color="auto"/>
        <w:bottom w:val="none" w:sz="0" w:space="0" w:color="auto"/>
        <w:right w:val="none" w:sz="0" w:space="0" w:color="auto"/>
      </w:divBdr>
    </w:div>
    <w:div w:id="1039432457">
      <w:bodyDiv w:val="1"/>
      <w:marLeft w:val="0"/>
      <w:marRight w:val="0"/>
      <w:marTop w:val="0"/>
      <w:marBottom w:val="0"/>
      <w:divBdr>
        <w:top w:val="none" w:sz="0" w:space="0" w:color="auto"/>
        <w:left w:val="none" w:sz="0" w:space="0" w:color="auto"/>
        <w:bottom w:val="none" w:sz="0" w:space="0" w:color="auto"/>
        <w:right w:val="none" w:sz="0" w:space="0" w:color="auto"/>
      </w:divBdr>
    </w:div>
    <w:div w:id="1051081268">
      <w:bodyDiv w:val="1"/>
      <w:marLeft w:val="0"/>
      <w:marRight w:val="0"/>
      <w:marTop w:val="0"/>
      <w:marBottom w:val="0"/>
      <w:divBdr>
        <w:top w:val="none" w:sz="0" w:space="0" w:color="auto"/>
        <w:left w:val="none" w:sz="0" w:space="0" w:color="auto"/>
        <w:bottom w:val="none" w:sz="0" w:space="0" w:color="auto"/>
        <w:right w:val="none" w:sz="0" w:space="0" w:color="auto"/>
      </w:divBdr>
    </w:div>
    <w:div w:id="1052726328">
      <w:bodyDiv w:val="1"/>
      <w:marLeft w:val="0"/>
      <w:marRight w:val="0"/>
      <w:marTop w:val="0"/>
      <w:marBottom w:val="0"/>
      <w:divBdr>
        <w:top w:val="none" w:sz="0" w:space="0" w:color="auto"/>
        <w:left w:val="none" w:sz="0" w:space="0" w:color="auto"/>
        <w:bottom w:val="none" w:sz="0" w:space="0" w:color="auto"/>
        <w:right w:val="none" w:sz="0" w:space="0" w:color="auto"/>
      </w:divBdr>
    </w:div>
    <w:div w:id="1053576781">
      <w:bodyDiv w:val="1"/>
      <w:marLeft w:val="0"/>
      <w:marRight w:val="0"/>
      <w:marTop w:val="0"/>
      <w:marBottom w:val="0"/>
      <w:divBdr>
        <w:top w:val="none" w:sz="0" w:space="0" w:color="auto"/>
        <w:left w:val="none" w:sz="0" w:space="0" w:color="auto"/>
        <w:bottom w:val="none" w:sz="0" w:space="0" w:color="auto"/>
        <w:right w:val="none" w:sz="0" w:space="0" w:color="auto"/>
      </w:divBdr>
    </w:div>
    <w:div w:id="1059287171">
      <w:bodyDiv w:val="1"/>
      <w:marLeft w:val="0"/>
      <w:marRight w:val="0"/>
      <w:marTop w:val="0"/>
      <w:marBottom w:val="0"/>
      <w:divBdr>
        <w:top w:val="none" w:sz="0" w:space="0" w:color="auto"/>
        <w:left w:val="none" w:sz="0" w:space="0" w:color="auto"/>
        <w:bottom w:val="none" w:sz="0" w:space="0" w:color="auto"/>
        <w:right w:val="none" w:sz="0" w:space="0" w:color="auto"/>
      </w:divBdr>
    </w:div>
    <w:div w:id="1064253632">
      <w:bodyDiv w:val="1"/>
      <w:marLeft w:val="0"/>
      <w:marRight w:val="0"/>
      <w:marTop w:val="0"/>
      <w:marBottom w:val="0"/>
      <w:divBdr>
        <w:top w:val="none" w:sz="0" w:space="0" w:color="auto"/>
        <w:left w:val="none" w:sz="0" w:space="0" w:color="auto"/>
        <w:bottom w:val="none" w:sz="0" w:space="0" w:color="auto"/>
        <w:right w:val="none" w:sz="0" w:space="0" w:color="auto"/>
      </w:divBdr>
    </w:div>
    <w:div w:id="1067460720">
      <w:bodyDiv w:val="1"/>
      <w:marLeft w:val="0"/>
      <w:marRight w:val="0"/>
      <w:marTop w:val="0"/>
      <w:marBottom w:val="0"/>
      <w:divBdr>
        <w:top w:val="none" w:sz="0" w:space="0" w:color="auto"/>
        <w:left w:val="none" w:sz="0" w:space="0" w:color="auto"/>
        <w:bottom w:val="none" w:sz="0" w:space="0" w:color="auto"/>
        <w:right w:val="none" w:sz="0" w:space="0" w:color="auto"/>
      </w:divBdr>
    </w:div>
    <w:div w:id="1067845951">
      <w:bodyDiv w:val="1"/>
      <w:marLeft w:val="0"/>
      <w:marRight w:val="0"/>
      <w:marTop w:val="0"/>
      <w:marBottom w:val="0"/>
      <w:divBdr>
        <w:top w:val="none" w:sz="0" w:space="0" w:color="auto"/>
        <w:left w:val="none" w:sz="0" w:space="0" w:color="auto"/>
        <w:bottom w:val="none" w:sz="0" w:space="0" w:color="auto"/>
        <w:right w:val="none" w:sz="0" w:space="0" w:color="auto"/>
      </w:divBdr>
    </w:div>
    <w:div w:id="1068306759">
      <w:bodyDiv w:val="1"/>
      <w:marLeft w:val="0"/>
      <w:marRight w:val="0"/>
      <w:marTop w:val="0"/>
      <w:marBottom w:val="0"/>
      <w:divBdr>
        <w:top w:val="none" w:sz="0" w:space="0" w:color="auto"/>
        <w:left w:val="none" w:sz="0" w:space="0" w:color="auto"/>
        <w:bottom w:val="none" w:sz="0" w:space="0" w:color="auto"/>
        <w:right w:val="none" w:sz="0" w:space="0" w:color="auto"/>
      </w:divBdr>
    </w:div>
    <w:div w:id="1070736887">
      <w:bodyDiv w:val="1"/>
      <w:marLeft w:val="0"/>
      <w:marRight w:val="0"/>
      <w:marTop w:val="0"/>
      <w:marBottom w:val="0"/>
      <w:divBdr>
        <w:top w:val="none" w:sz="0" w:space="0" w:color="auto"/>
        <w:left w:val="none" w:sz="0" w:space="0" w:color="auto"/>
        <w:bottom w:val="none" w:sz="0" w:space="0" w:color="auto"/>
        <w:right w:val="none" w:sz="0" w:space="0" w:color="auto"/>
      </w:divBdr>
    </w:div>
    <w:div w:id="1080325252">
      <w:bodyDiv w:val="1"/>
      <w:marLeft w:val="0"/>
      <w:marRight w:val="0"/>
      <w:marTop w:val="0"/>
      <w:marBottom w:val="0"/>
      <w:divBdr>
        <w:top w:val="none" w:sz="0" w:space="0" w:color="auto"/>
        <w:left w:val="none" w:sz="0" w:space="0" w:color="auto"/>
        <w:bottom w:val="none" w:sz="0" w:space="0" w:color="auto"/>
        <w:right w:val="none" w:sz="0" w:space="0" w:color="auto"/>
      </w:divBdr>
    </w:div>
    <w:div w:id="1083139805">
      <w:bodyDiv w:val="1"/>
      <w:marLeft w:val="0"/>
      <w:marRight w:val="0"/>
      <w:marTop w:val="0"/>
      <w:marBottom w:val="0"/>
      <w:divBdr>
        <w:top w:val="none" w:sz="0" w:space="0" w:color="auto"/>
        <w:left w:val="none" w:sz="0" w:space="0" w:color="auto"/>
        <w:bottom w:val="none" w:sz="0" w:space="0" w:color="auto"/>
        <w:right w:val="none" w:sz="0" w:space="0" w:color="auto"/>
      </w:divBdr>
    </w:div>
    <w:div w:id="1085108526">
      <w:bodyDiv w:val="1"/>
      <w:marLeft w:val="0"/>
      <w:marRight w:val="0"/>
      <w:marTop w:val="0"/>
      <w:marBottom w:val="0"/>
      <w:divBdr>
        <w:top w:val="none" w:sz="0" w:space="0" w:color="auto"/>
        <w:left w:val="none" w:sz="0" w:space="0" w:color="auto"/>
        <w:bottom w:val="none" w:sz="0" w:space="0" w:color="auto"/>
        <w:right w:val="none" w:sz="0" w:space="0" w:color="auto"/>
      </w:divBdr>
    </w:div>
    <w:div w:id="1092897616">
      <w:bodyDiv w:val="1"/>
      <w:marLeft w:val="0"/>
      <w:marRight w:val="0"/>
      <w:marTop w:val="0"/>
      <w:marBottom w:val="0"/>
      <w:divBdr>
        <w:top w:val="none" w:sz="0" w:space="0" w:color="auto"/>
        <w:left w:val="none" w:sz="0" w:space="0" w:color="auto"/>
        <w:bottom w:val="none" w:sz="0" w:space="0" w:color="auto"/>
        <w:right w:val="none" w:sz="0" w:space="0" w:color="auto"/>
      </w:divBdr>
    </w:div>
    <w:div w:id="1102192257">
      <w:bodyDiv w:val="1"/>
      <w:marLeft w:val="0"/>
      <w:marRight w:val="0"/>
      <w:marTop w:val="0"/>
      <w:marBottom w:val="0"/>
      <w:divBdr>
        <w:top w:val="none" w:sz="0" w:space="0" w:color="auto"/>
        <w:left w:val="none" w:sz="0" w:space="0" w:color="auto"/>
        <w:bottom w:val="none" w:sz="0" w:space="0" w:color="auto"/>
        <w:right w:val="none" w:sz="0" w:space="0" w:color="auto"/>
      </w:divBdr>
    </w:div>
    <w:div w:id="1103189215">
      <w:bodyDiv w:val="1"/>
      <w:marLeft w:val="0"/>
      <w:marRight w:val="0"/>
      <w:marTop w:val="0"/>
      <w:marBottom w:val="0"/>
      <w:divBdr>
        <w:top w:val="none" w:sz="0" w:space="0" w:color="auto"/>
        <w:left w:val="none" w:sz="0" w:space="0" w:color="auto"/>
        <w:bottom w:val="none" w:sz="0" w:space="0" w:color="auto"/>
        <w:right w:val="none" w:sz="0" w:space="0" w:color="auto"/>
      </w:divBdr>
    </w:div>
    <w:div w:id="1104807588">
      <w:bodyDiv w:val="1"/>
      <w:marLeft w:val="0"/>
      <w:marRight w:val="0"/>
      <w:marTop w:val="0"/>
      <w:marBottom w:val="0"/>
      <w:divBdr>
        <w:top w:val="none" w:sz="0" w:space="0" w:color="auto"/>
        <w:left w:val="none" w:sz="0" w:space="0" w:color="auto"/>
        <w:bottom w:val="none" w:sz="0" w:space="0" w:color="auto"/>
        <w:right w:val="none" w:sz="0" w:space="0" w:color="auto"/>
      </w:divBdr>
    </w:div>
    <w:div w:id="1107851893">
      <w:bodyDiv w:val="1"/>
      <w:marLeft w:val="0"/>
      <w:marRight w:val="0"/>
      <w:marTop w:val="0"/>
      <w:marBottom w:val="0"/>
      <w:divBdr>
        <w:top w:val="none" w:sz="0" w:space="0" w:color="auto"/>
        <w:left w:val="none" w:sz="0" w:space="0" w:color="auto"/>
        <w:bottom w:val="none" w:sz="0" w:space="0" w:color="auto"/>
        <w:right w:val="none" w:sz="0" w:space="0" w:color="auto"/>
      </w:divBdr>
    </w:div>
    <w:div w:id="1117480700">
      <w:bodyDiv w:val="1"/>
      <w:marLeft w:val="0"/>
      <w:marRight w:val="0"/>
      <w:marTop w:val="0"/>
      <w:marBottom w:val="0"/>
      <w:divBdr>
        <w:top w:val="none" w:sz="0" w:space="0" w:color="auto"/>
        <w:left w:val="none" w:sz="0" w:space="0" w:color="auto"/>
        <w:bottom w:val="none" w:sz="0" w:space="0" w:color="auto"/>
        <w:right w:val="none" w:sz="0" w:space="0" w:color="auto"/>
      </w:divBdr>
    </w:div>
    <w:div w:id="1124808679">
      <w:bodyDiv w:val="1"/>
      <w:marLeft w:val="0"/>
      <w:marRight w:val="0"/>
      <w:marTop w:val="0"/>
      <w:marBottom w:val="0"/>
      <w:divBdr>
        <w:top w:val="none" w:sz="0" w:space="0" w:color="auto"/>
        <w:left w:val="none" w:sz="0" w:space="0" w:color="auto"/>
        <w:bottom w:val="none" w:sz="0" w:space="0" w:color="auto"/>
        <w:right w:val="none" w:sz="0" w:space="0" w:color="auto"/>
      </w:divBdr>
    </w:div>
    <w:div w:id="1125393586">
      <w:bodyDiv w:val="1"/>
      <w:marLeft w:val="0"/>
      <w:marRight w:val="0"/>
      <w:marTop w:val="0"/>
      <w:marBottom w:val="0"/>
      <w:divBdr>
        <w:top w:val="none" w:sz="0" w:space="0" w:color="auto"/>
        <w:left w:val="none" w:sz="0" w:space="0" w:color="auto"/>
        <w:bottom w:val="none" w:sz="0" w:space="0" w:color="auto"/>
        <w:right w:val="none" w:sz="0" w:space="0" w:color="auto"/>
      </w:divBdr>
    </w:div>
    <w:div w:id="1130322081">
      <w:bodyDiv w:val="1"/>
      <w:marLeft w:val="0"/>
      <w:marRight w:val="0"/>
      <w:marTop w:val="0"/>
      <w:marBottom w:val="0"/>
      <w:divBdr>
        <w:top w:val="none" w:sz="0" w:space="0" w:color="auto"/>
        <w:left w:val="none" w:sz="0" w:space="0" w:color="auto"/>
        <w:bottom w:val="none" w:sz="0" w:space="0" w:color="auto"/>
        <w:right w:val="none" w:sz="0" w:space="0" w:color="auto"/>
      </w:divBdr>
    </w:div>
    <w:div w:id="1140537789">
      <w:bodyDiv w:val="1"/>
      <w:marLeft w:val="0"/>
      <w:marRight w:val="0"/>
      <w:marTop w:val="0"/>
      <w:marBottom w:val="0"/>
      <w:divBdr>
        <w:top w:val="none" w:sz="0" w:space="0" w:color="auto"/>
        <w:left w:val="none" w:sz="0" w:space="0" w:color="auto"/>
        <w:bottom w:val="none" w:sz="0" w:space="0" w:color="auto"/>
        <w:right w:val="none" w:sz="0" w:space="0" w:color="auto"/>
      </w:divBdr>
    </w:div>
    <w:div w:id="1140810244">
      <w:bodyDiv w:val="1"/>
      <w:marLeft w:val="0"/>
      <w:marRight w:val="0"/>
      <w:marTop w:val="0"/>
      <w:marBottom w:val="0"/>
      <w:divBdr>
        <w:top w:val="none" w:sz="0" w:space="0" w:color="auto"/>
        <w:left w:val="none" w:sz="0" w:space="0" w:color="auto"/>
        <w:bottom w:val="none" w:sz="0" w:space="0" w:color="auto"/>
        <w:right w:val="none" w:sz="0" w:space="0" w:color="auto"/>
      </w:divBdr>
    </w:div>
    <w:div w:id="1141193047">
      <w:bodyDiv w:val="1"/>
      <w:marLeft w:val="0"/>
      <w:marRight w:val="0"/>
      <w:marTop w:val="0"/>
      <w:marBottom w:val="0"/>
      <w:divBdr>
        <w:top w:val="none" w:sz="0" w:space="0" w:color="auto"/>
        <w:left w:val="none" w:sz="0" w:space="0" w:color="auto"/>
        <w:bottom w:val="none" w:sz="0" w:space="0" w:color="auto"/>
        <w:right w:val="none" w:sz="0" w:space="0" w:color="auto"/>
      </w:divBdr>
    </w:div>
    <w:div w:id="1149398873">
      <w:bodyDiv w:val="1"/>
      <w:marLeft w:val="0"/>
      <w:marRight w:val="0"/>
      <w:marTop w:val="0"/>
      <w:marBottom w:val="0"/>
      <w:divBdr>
        <w:top w:val="none" w:sz="0" w:space="0" w:color="auto"/>
        <w:left w:val="none" w:sz="0" w:space="0" w:color="auto"/>
        <w:bottom w:val="none" w:sz="0" w:space="0" w:color="auto"/>
        <w:right w:val="none" w:sz="0" w:space="0" w:color="auto"/>
      </w:divBdr>
    </w:div>
    <w:div w:id="1160004042">
      <w:bodyDiv w:val="1"/>
      <w:marLeft w:val="0"/>
      <w:marRight w:val="0"/>
      <w:marTop w:val="0"/>
      <w:marBottom w:val="0"/>
      <w:divBdr>
        <w:top w:val="none" w:sz="0" w:space="0" w:color="auto"/>
        <w:left w:val="none" w:sz="0" w:space="0" w:color="auto"/>
        <w:bottom w:val="none" w:sz="0" w:space="0" w:color="auto"/>
        <w:right w:val="none" w:sz="0" w:space="0" w:color="auto"/>
      </w:divBdr>
    </w:div>
    <w:div w:id="1164475128">
      <w:bodyDiv w:val="1"/>
      <w:marLeft w:val="0"/>
      <w:marRight w:val="0"/>
      <w:marTop w:val="0"/>
      <w:marBottom w:val="0"/>
      <w:divBdr>
        <w:top w:val="none" w:sz="0" w:space="0" w:color="auto"/>
        <w:left w:val="none" w:sz="0" w:space="0" w:color="auto"/>
        <w:bottom w:val="none" w:sz="0" w:space="0" w:color="auto"/>
        <w:right w:val="none" w:sz="0" w:space="0" w:color="auto"/>
      </w:divBdr>
    </w:div>
    <w:div w:id="1165513129">
      <w:bodyDiv w:val="1"/>
      <w:marLeft w:val="0"/>
      <w:marRight w:val="0"/>
      <w:marTop w:val="0"/>
      <w:marBottom w:val="0"/>
      <w:divBdr>
        <w:top w:val="none" w:sz="0" w:space="0" w:color="auto"/>
        <w:left w:val="none" w:sz="0" w:space="0" w:color="auto"/>
        <w:bottom w:val="none" w:sz="0" w:space="0" w:color="auto"/>
        <w:right w:val="none" w:sz="0" w:space="0" w:color="auto"/>
      </w:divBdr>
    </w:div>
    <w:div w:id="1169908252">
      <w:bodyDiv w:val="1"/>
      <w:marLeft w:val="0"/>
      <w:marRight w:val="0"/>
      <w:marTop w:val="0"/>
      <w:marBottom w:val="0"/>
      <w:divBdr>
        <w:top w:val="none" w:sz="0" w:space="0" w:color="auto"/>
        <w:left w:val="none" w:sz="0" w:space="0" w:color="auto"/>
        <w:bottom w:val="none" w:sz="0" w:space="0" w:color="auto"/>
        <w:right w:val="none" w:sz="0" w:space="0" w:color="auto"/>
      </w:divBdr>
    </w:div>
    <w:div w:id="1178546831">
      <w:bodyDiv w:val="1"/>
      <w:marLeft w:val="0"/>
      <w:marRight w:val="0"/>
      <w:marTop w:val="0"/>
      <w:marBottom w:val="0"/>
      <w:divBdr>
        <w:top w:val="none" w:sz="0" w:space="0" w:color="auto"/>
        <w:left w:val="none" w:sz="0" w:space="0" w:color="auto"/>
        <w:bottom w:val="none" w:sz="0" w:space="0" w:color="auto"/>
        <w:right w:val="none" w:sz="0" w:space="0" w:color="auto"/>
      </w:divBdr>
    </w:div>
    <w:div w:id="1192719434">
      <w:bodyDiv w:val="1"/>
      <w:marLeft w:val="0"/>
      <w:marRight w:val="0"/>
      <w:marTop w:val="0"/>
      <w:marBottom w:val="0"/>
      <w:divBdr>
        <w:top w:val="none" w:sz="0" w:space="0" w:color="auto"/>
        <w:left w:val="none" w:sz="0" w:space="0" w:color="auto"/>
        <w:bottom w:val="none" w:sz="0" w:space="0" w:color="auto"/>
        <w:right w:val="none" w:sz="0" w:space="0" w:color="auto"/>
      </w:divBdr>
    </w:div>
    <w:div w:id="1195266245">
      <w:bodyDiv w:val="1"/>
      <w:marLeft w:val="0"/>
      <w:marRight w:val="0"/>
      <w:marTop w:val="0"/>
      <w:marBottom w:val="0"/>
      <w:divBdr>
        <w:top w:val="none" w:sz="0" w:space="0" w:color="auto"/>
        <w:left w:val="none" w:sz="0" w:space="0" w:color="auto"/>
        <w:bottom w:val="none" w:sz="0" w:space="0" w:color="auto"/>
        <w:right w:val="none" w:sz="0" w:space="0" w:color="auto"/>
      </w:divBdr>
    </w:div>
    <w:div w:id="1195922104">
      <w:bodyDiv w:val="1"/>
      <w:marLeft w:val="0"/>
      <w:marRight w:val="0"/>
      <w:marTop w:val="0"/>
      <w:marBottom w:val="0"/>
      <w:divBdr>
        <w:top w:val="none" w:sz="0" w:space="0" w:color="auto"/>
        <w:left w:val="none" w:sz="0" w:space="0" w:color="auto"/>
        <w:bottom w:val="none" w:sz="0" w:space="0" w:color="auto"/>
        <w:right w:val="none" w:sz="0" w:space="0" w:color="auto"/>
      </w:divBdr>
    </w:div>
    <w:div w:id="1198860189">
      <w:bodyDiv w:val="1"/>
      <w:marLeft w:val="0"/>
      <w:marRight w:val="0"/>
      <w:marTop w:val="0"/>
      <w:marBottom w:val="0"/>
      <w:divBdr>
        <w:top w:val="none" w:sz="0" w:space="0" w:color="auto"/>
        <w:left w:val="none" w:sz="0" w:space="0" w:color="auto"/>
        <w:bottom w:val="none" w:sz="0" w:space="0" w:color="auto"/>
        <w:right w:val="none" w:sz="0" w:space="0" w:color="auto"/>
      </w:divBdr>
    </w:div>
    <w:div w:id="1205825809">
      <w:bodyDiv w:val="1"/>
      <w:marLeft w:val="0"/>
      <w:marRight w:val="0"/>
      <w:marTop w:val="0"/>
      <w:marBottom w:val="0"/>
      <w:divBdr>
        <w:top w:val="none" w:sz="0" w:space="0" w:color="auto"/>
        <w:left w:val="none" w:sz="0" w:space="0" w:color="auto"/>
        <w:bottom w:val="none" w:sz="0" w:space="0" w:color="auto"/>
        <w:right w:val="none" w:sz="0" w:space="0" w:color="auto"/>
      </w:divBdr>
    </w:div>
    <w:div w:id="1206941893">
      <w:bodyDiv w:val="1"/>
      <w:marLeft w:val="0"/>
      <w:marRight w:val="0"/>
      <w:marTop w:val="0"/>
      <w:marBottom w:val="0"/>
      <w:divBdr>
        <w:top w:val="none" w:sz="0" w:space="0" w:color="auto"/>
        <w:left w:val="none" w:sz="0" w:space="0" w:color="auto"/>
        <w:bottom w:val="none" w:sz="0" w:space="0" w:color="auto"/>
        <w:right w:val="none" w:sz="0" w:space="0" w:color="auto"/>
      </w:divBdr>
    </w:div>
    <w:div w:id="1207793440">
      <w:bodyDiv w:val="1"/>
      <w:marLeft w:val="0"/>
      <w:marRight w:val="0"/>
      <w:marTop w:val="0"/>
      <w:marBottom w:val="0"/>
      <w:divBdr>
        <w:top w:val="none" w:sz="0" w:space="0" w:color="auto"/>
        <w:left w:val="none" w:sz="0" w:space="0" w:color="auto"/>
        <w:bottom w:val="none" w:sz="0" w:space="0" w:color="auto"/>
        <w:right w:val="none" w:sz="0" w:space="0" w:color="auto"/>
      </w:divBdr>
    </w:div>
    <w:div w:id="1209293514">
      <w:bodyDiv w:val="1"/>
      <w:marLeft w:val="0"/>
      <w:marRight w:val="0"/>
      <w:marTop w:val="0"/>
      <w:marBottom w:val="0"/>
      <w:divBdr>
        <w:top w:val="none" w:sz="0" w:space="0" w:color="auto"/>
        <w:left w:val="none" w:sz="0" w:space="0" w:color="auto"/>
        <w:bottom w:val="none" w:sz="0" w:space="0" w:color="auto"/>
        <w:right w:val="none" w:sz="0" w:space="0" w:color="auto"/>
      </w:divBdr>
    </w:div>
    <w:div w:id="1218400724">
      <w:bodyDiv w:val="1"/>
      <w:marLeft w:val="0"/>
      <w:marRight w:val="0"/>
      <w:marTop w:val="0"/>
      <w:marBottom w:val="0"/>
      <w:divBdr>
        <w:top w:val="none" w:sz="0" w:space="0" w:color="auto"/>
        <w:left w:val="none" w:sz="0" w:space="0" w:color="auto"/>
        <w:bottom w:val="none" w:sz="0" w:space="0" w:color="auto"/>
        <w:right w:val="none" w:sz="0" w:space="0" w:color="auto"/>
      </w:divBdr>
    </w:div>
    <w:div w:id="1225487095">
      <w:bodyDiv w:val="1"/>
      <w:marLeft w:val="0"/>
      <w:marRight w:val="0"/>
      <w:marTop w:val="0"/>
      <w:marBottom w:val="0"/>
      <w:divBdr>
        <w:top w:val="none" w:sz="0" w:space="0" w:color="auto"/>
        <w:left w:val="none" w:sz="0" w:space="0" w:color="auto"/>
        <w:bottom w:val="none" w:sz="0" w:space="0" w:color="auto"/>
        <w:right w:val="none" w:sz="0" w:space="0" w:color="auto"/>
      </w:divBdr>
    </w:div>
    <w:div w:id="1233738750">
      <w:bodyDiv w:val="1"/>
      <w:marLeft w:val="0"/>
      <w:marRight w:val="0"/>
      <w:marTop w:val="0"/>
      <w:marBottom w:val="0"/>
      <w:divBdr>
        <w:top w:val="none" w:sz="0" w:space="0" w:color="auto"/>
        <w:left w:val="none" w:sz="0" w:space="0" w:color="auto"/>
        <w:bottom w:val="none" w:sz="0" w:space="0" w:color="auto"/>
        <w:right w:val="none" w:sz="0" w:space="0" w:color="auto"/>
      </w:divBdr>
    </w:div>
    <w:div w:id="1234925898">
      <w:bodyDiv w:val="1"/>
      <w:marLeft w:val="0"/>
      <w:marRight w:val="0"/>
      <w:marTop w:val="0"/>
      <w:marBottom w:val="0"/>
      <w:divBdr>
        <w:top w:val="none" w:sz="0" w:space="0" w:color="auto"/>
        <w:left w:val="none" w:sz="0" w:space="0" w:color="auto"/>
        <w:bottom w:val="none" w:sz="0" w:space="0" w:color="auto"/>
        <w:right w:val="none" w:sz="0" w:space="0" w:color="auto"/>
      </w:divBdr>
    </w:div>
    <w:div w:id="1240604445">
      <w:bodyDiv w:val="1"/>
      <w:marLeft w:val="0"/>
      <w:marRight w:val="0"/>
      <w:marTop w:val="0"/>
      <w:marBottom w:val="0"/>
      <w:divBdr>
        <w:top w:val="none" w:sz="0" w:space="0" w:color="auto"/>
        <w:left w:val="none" w:sz="0" w:space="0" w:color="auto"/>
        <w:bottom w:val="none" w:sz="0" w:space="0" w:color="auto"/>
        <w:right w:val="none" w:sz="0" w:space="0" w:color="auto"/>
      </w:divBdr>
    </w:div>
    <w:div w:id="1256669345">
      <w:bodyDiv w:val="1"/>
      <w:marLeft w:val="0"/>
      <w:marRight w:val="0"/>
      <w:marTop w:val="0"/>
      <w:marBottom w:val="0"/>
      <w:divBdr>
        <w:top w:val="none" w:sz="0" w:space="0" w:color="auto"/>
        <w:left w:val="none" w:sz="0" w:space="0" w:color="auto"/>
        <w:bottom w:val="none" w:sz="0" w:space="0" w:color="auto"/>
        <w:right w:val="none" w:sz="0" w:space="0" w:color="auto"/>
      </w:divBdr>
    </w:div>
    <w:div w:id="1257906955">
      <w:bodyDiv w:val="1"/>
      <w:marLeft w:val="0"/>
      <w:marRight w:val="0"/>
      <w:marTop w:val="0"/>
      <w:marBottom w:val="0"/>
      <w:divBdr>
        <w:top w:val="none" w:sz="0" w:space="0" w:color="auto"/>
        <w:left w:val="none" w:sz="0" w:space="0" w:color="auto"/>
        <w:bottom w:val="none" w:sz="0" w:space="0" w:color="auto"/>
        <w:right w:val="none" w:sz="0" w:space="0" w:color="auto"/>
      </w:divBdr>
    </w:div>
    <w:div w:id="1258750914">
      <w:bodyDiv w:val="1"/>
      <w:marLeft w:val="0"/>
      <w:marRight w:val="0"/>
      <w:marTop w:val="0"/>
      <w:marBottom w:val="0"/>
      <w:divBdr>
        <w:top w:val="none" w:sz="0" w:space="0" w:color="auto"/>
        <w:left w:val="none" w:sz="0" w:space="0" w:color="auto"/>
        <w:bottom w:val="none" w:sz="0" w:space="0" w:color="auto"/>
        <w:right w:val="none" w:sz="0" w:space="0" w:color="auto"/>
      </w:divBdr>
    </w:div>
    <w:div w:id="1259412330">
      <w:bodyDiv w:val="1"/>
      <w:marLeft w:val="0"/>
      <w:marRight w:val="0"/>
      <w:marTop w:val="0"/>
      <w:marBottom w:val="0"/>
      <w:divBdr>
        <w:top w:val="none" w:sz="0" w:space="0" w:color="auto"/>
        <w:left w:val="none" w:sz="0" w:space="0" w:color="auto"/>
        <w:bottom w:val="none" w:sz="0" w:space="0" w:color="auto"/>
        <w:right w:val="none" w:sz="0" w:space="0" w:color="auto"/>
      </w:divBdr>
    </w:div>
    <w:div w:id="1262880949">
      <w:bodyDiv w:val="1"/>
      <w:marLeft w:val="0"/>
      <w:marRight w:val="0"/>
      <w:marTop w:val="0"/>
      <w:marBottom w:val="0"/>
      <w:divBdr>
        <w:top w:val="none" w:sz="0" w:space="0" w:color="auto"/>
        <w:left w:val="none" w:sz="0" w:space="0" w:color="auto"/>
        <w:bottom w:val="none" w:sz="0" w:space="0" w:color="auto"/>
        <w:right w:val="none" w:sz="0" w:space="0" w:color="auto"/>
      </w:divBdr>
    </w:div>
    <w:div w:id="1277106132">
      <w:bodyDiv w:val="1"/>
      <w:marLeft w:val="0"/>
      <w:marRight w:val="0"/>
      <w:marTop w:val="0"/>
      <w:marBottom w:val="0"/>
      <w:divBdr>
        <w:top w:val="none" w:sz="0" w:space="0" w:color="auto"/>
        <w:left w:val="none" w:sz="0" w:space="0" w:color="auto"/>
        <w:bottom w:val="none" w:sz="0" w:space="0" w:color="auto"/>
        <w:right w:val="none" w:sz="0" w:space="0" w:color="auto"/>
      </w:divBdr>
    </w:div>
    <w:div w:id="1279139970">
      <w:bodyDiv w:val="1"/>
      <w:marLeft w:val="0"/>
      <w:marRight w:val="0"/>
      <w:marTop w:val="0"/>
      <w:marBottom w:val="0"/>
      <w:divBdr>
        <w:top w:val="none" w:sz="0" w:space="0" w:color="auto"/>
        <w:left w:val="none" w:sz="0" w:space="0" w:color="auto"/>
        <w:bottom w:val="none" w:sz="0" w:space="0" w:color="auto"/>
        <w:right w:val="none" w:sz="0" w:space="0" w:color="auto"/>
      </w:divBdr>
    </w:div>
    <w:div w:id="1284196117">
      <w:bodyDiv w:val="1"/>
      <w:marLeft w:val="0"/>
      <w:marRight w:val="0"/>
      <w:marTop w:val="0"/>
      <w:marBottom w:val="0"/>
      <w:divBdr>
        <w:top w:val="none" w:sz="0" w:space="0" w:color="auto"/>
        <w:left w:val="none" w:sz="0" w:space="0" w:color="auto"/>
        <w:bottom w:val="none" w:sz="0" w:space="0" w:color="auto"/>
        <w:right w:val="none" w:sz="0" w:space="0" w:color="auto"/>
      </w:divBdr>
    </w:div>
    <w:div w:id="1300498520">
      <w:bodyDiv w:val="1"/>
      <w:marLeft w:val="0"/>
      <w:marRight w:val="0"/>
      <w:marTop w:val="0"/>
      <w:marBottom w:val="0"/>
      <w:divBdr>
        <w:top w:val="none" w:sz="0" w:space="0" w:color="auto"/>
        <w:left w:val="none" w:sz="0" w:space="0" w:color="auto"/>
        <w:bottom w:val="none" w:sz="0" w:space="0" w:color="auto"/>
        <w:right w:val="none" w:sz="0" w:space="0" w:color="auto"/>
      </w:divBdr>
    </w:div>
    <w:div w:id="1300569386">
      <w:bodyDiv w:val="1"/>
      <w:marLeft w:val="0"/>
      <w:marRight w:val="0"/>
      <w:marTop w:val="0"/>
      <w:marBottom w:val="0"/>
      <w:divBdr>
        <w:top w:val="none" w:sz="0" w:space="0" w:color="auto"/>
        <w:left w:val="none" w:sz="0" w:space="0" w:color="auto"/>
        <w:bottom w:val="none" w:sz="0" w:space="0" w:color="auto"/>
        <w:right w:val="none" w:sz="0" w:space="0" w:color="auto"/>
      </w:divBdr>
    </w:div>
    <w:div w:id="1301813421">
      <w:bodyDiv w:val="1"/>
      <w:marLeft w:val="0"/>
      <w:marRight w:val="0"/>
      <w:marTop w:val="0"/>
      <w:marBottom w:val="0"/>
      <w:divBdr>
        <w:top w:val="none" w:sz="0" w:space="0" w:color="auto"/>
        <w:left w:val="none" w:sz="0" w:space="0" w:color="auto"/>
        <w:bottom w:val="none" w:sz="0" w:space="0" w:color="auto"/>
        <w:right w:val="none" w:sz="0" w:space="0" w:color="auto"/>
      </w:divBdr>
    </w:div>
    <w:div w:id="1305546328">
      <w:bodyDiv w:val="1"/>
      <w:marLeft w:val="0"/>
      <w:marRight w:val="0"/>
      <w:marTop w:val="0"/>
      <w:marBottom w:val="0"/>
      <w:divBdr>
        <w:top w:val="none" w:sz="0" w:space="0" w:color="auto"/>
        <w:left w:val="none" w:sz="0" w:space="0" w:color="auto"/>
        <w:bottom w:val="none" w:sz="0" w:space="0" w:color="auto"/>
        <w:right w:val="none" w:sz="0" w:space="0" w:color="auto"/>
      </w:divBdr>
    </w:div>
    <w:div w:id="1308167185">
      <w:bodyDiv w:val="1"/>
      <w:marLeft w:val="0"/>
      <w:marRight w:val="0"/>
      <w:marTop w:val="0"/>
      <w:marBottom w:val="0"/>
      <w:divBdr>
        <w:top w:val="none" w:sz="0" w:space="0" w:color="auto"/>
        <w:left w:val="none" w:sz="0" w:space="0" w:color="auto"/>
        <w:bottom w:val="none" w:sz="0" w:space="0" w:color="auto"/>
        <w:right w:val="none" w:sz="0" w:space="0" w:color="auto"/>
      </w:divBdr>
    </w:div>
    <w:div w:id="1319530935">
      <w:bodyDiv w:val="1"/>
      <w:marLeft w:val="0"/>
      <w:marRight w:val="0"/>
      <w:marTop w:val="0"/>
      <w:marBottom w:val="0"/>
      <w:divBdr>
        <w:top w:val="none" w:sz="0" w:space="0" w:color="auto"/>
        <w:left w:val="none" w:sz="0" w:space="0" w:color="auto"/>
        <w:bottom w:val="none" w:sz="0" w:space="0" w:color="auto"/>
        <w:right w:val="none" w:sz="0" w:space="0" w:color="auto"/>
      </w:divBdr>
    </w:div>
    <w:div w:id="1325619522">
      <w:bodyDiv w:val="1"/>
      <w:marLeft w:val="0"/>
      <w:marRight w:val="0"/>
      <w:marTop w:val="0"/>
      <w:marBottom w:val="0"/>
      <w:divBdr>
        <w:top w:val="none" w:sz="0" w:space="0" w:color="auto"/>
        <w:left w:val="none" w:sz="0" w:space="0" w:color="auto"/>
        <w:bottom w:val="none" w:sz="0" w:space="0" w:color="auto"/>
        <w:right w:val="none" w:sz="0" w:space="0" w:color="auto"/>
      </w:divBdr>
    </w:div>
    <w:div w:id="1345783385">
      <w:bodyDiv w:val="1"/>
      <w:marLeft w:val="0"/>
      <w:marRight w:val="0"/>
      <w:marTop w:val="0"/>
      <w:marBottom w:val="0"/>
      <w:divBdr>
        <w:top w:val="none" w:sz="0" w:space="0" w:color="auto"/>
        <w:left w:val="none" w:sz="0" w:space="0" w:color="auto"/>
        <w:bottom w:val="none" w:sz="0" w:space="0" w:color="auto"/>
        <w:right w:val="none" w:sz="0" w:space="0" w:color="auto"/>
      </w:divBdr>
    </w:div>
    <w:div w:id="1362441242">
      <w:bodyDiv w:val="1"/>
      <w:marLeft w:val="0"/>
      <w:marRight w:val="0"/>
      <w:marTop w:val="0"/>
      <w:marBottom w:val="0"/>
      <w:divBdr>
        <w:top w:val="none" w:sz="0" w:space="0" w:color="auto"/>
        <w:left w:val="none" w:sz="0" w:space="0" w:color="auto"/>
        <w:bottom w:val="none" w:sz="0" w:space="0" w:color="auto"/>
        <w:right w:val="none" w:sz="0" w:space="0" w:color="auto"/>
      </w:divBdr>
    </w:div>
    <w:div w:id="1376931215">
      <w:bodyDiv w:val="1"/>
      <w:marLeft w:val="0"/>
      <w:marRight w:val="0"/>
      <w:marTop w:val="0"/>
      <w:marBottom w:val="0"/>
      <w:divBdr>
        <w:top w:val="none" w:sz="0" w:space="0" w:color="auto"/>
        <w:left w:val="none" w:sz="0" w:space="0" w:color="auto"/>
        <w:bottom w:val="none" w:sz="0" w:space="0" w:color="auto"/>
        <w:right w:val="none" w:sz="0" w:space="0" w:color="auto"/>
      </w:divBdr>
    </w:div>
    <w:div w:id="1395156319">
      <w:bodyDiv w:val="1"/>
      <w:marLeft w:val="0"/>
      <w:marRight w:val="0"/>
      <w:marTop w:val="0"/>
      <w:marBottom w:val="0"/>
      <w:divBdr>
        <w:top w:val="none" w:sz="0" w:space="0" w:color="auto"/>
        <w:left w:val="none" w:sz="0" w:space="0" w:color="auto"/>
        <w:bottom w:val="none" w:sz="0" w:space="0" w:color="auto"/>
        <w:right w:val="none" w:sz="0" w:space="0" w:color="auto"/>
      </w:divBdr>
    </w:div>
    <w:div w:id="1401707173">
      <w:bodyDiv w:val="1"/>
      <w:marLeft w:val="0"/>
      <w:marRight w:val="0"/>
      <w:marTop w:val="0"/>
      <w:marBottom w:val="0"/>
      <w:divBdr>
        <w:top w:val="none" w:sz="0" w:space="0" w:color="auto"/>
        <w:left w:val="none" w:sz="0" w:space="0" w:color="auto"/>
        <w:bottom w:val="none" w:sz="0" w:space="0" w:color="auto"/>
        <w:right w:val="none" w:sz="0" w:space="0" w:color="auto"/>
      </w:divBdr>
    </w:div>
    <w:div w:id="1402172142">
      <w:bodyDiv w:val="1"/>
      <w:marLeft w:val="0"/>
      <w:marRight w:val="0"/>
      <w:marTop w:val="0"/>
      <w:marBottom w:val="0"/>
      <w:divBdr>
        <w:top w:val="none" w:sz="0" w:space="0" w:color="auto"/>
        <w:left w:val="none" w:sz="0" w:space="0" w:color="auto"/>
        <w:bottom w:val="none" w:sz="0" w:space="0" w:color="auto"/>
        <w:right w:val="none" w:sz="0" w:space="0" w:color="auto"/>
      </w:divBdr>
    </w:div>
    <w:div w:id="1402558261">
      <w:bodyDiv w:val="1"/>
      <w:marLeft w:val="0"/>
      <w:marRight w:val="0"/>
      <w:marTop w:val="0"/>
      <w:marBottom w:val="0"/>
      <w:divBdr>
        <w:top w:val="none" w:sz="0" w:space="0" w:color="auto"/>
        <w:left w:val="none" w:sz="0" w:space="0" w:color="auto"/>
        <w:bottom w:val="none" w:sz="0" w:space="0" w:color="auto"/>
        <w:right w:val="none" w:sz="0" w:space="0" w:color="auto"/>
      </w:divBdr>
    </w:div>
    <w:div w:id="1405296274">
      <w:bodyDiv w:val="1"/>
      <w:marLeft w:val="0"/>
      <w:marRight w:val="0"/>
      <w:marTop w:val="0"/>
      <w:marBottom w:val="0"/>
      <w:divBdr>
        <w:top w:val="none" w:sz="0" w:space="0" w:color="auto"/>
        <w:left w:val="none" w:sz="0" w:space="0" w:color="auto"/>
        <w:bottom w:val="none" w:sz="0" w:space="0" w:color="auto"/>
        <w:right w:val="none" w:sz="0" w:space="0" w:color="auto"/>
      </w:divBdr>
    </w:div>
    <w:div w:id="1407725542">
      <w:bodyDiv w:val="1"/>
      <w:marLeft w:val="0"/>
      <w:marRight w:val="0"/>
      <w:marTop w:val="0"/>
      <w:marBottom w:val="0"/>
      <w:divBdr>
        <w:top w:val="none" w:sz="0" w:space="0" w:color="auto"/>
        <w:left w:val="none" w:sz="0" w:space="0" w:color="auto"/>
        <w:bottom w:val="none" w:sz="0" w:space="0" w:color="auto"/>
        <w:right w:val="none" w:sz="0" w:space="0" w:color="auto"/>
      </w:divBdr>
    </w:div>
    <w:div w:id="1410275280">
      <w:bodyDiv w:val="1"/>
      <w:marLeft w:val="0"/>
      <w:marRight w:val="0"/>
      <w:marTop w:val="0"/>
      <w:marBottom w:val="0"/>
      <w:divBdr>
        <w:top w:val="none" w:sz="0" w:space="0" w:color="auto"/>
        <w:left w:val="none" w:sz="0" w:space="0" w:color="auto"/>
        <w:bottom w:val="none" w:sz="0" w:space="0" w:color="auto"/>
        <w:right w:val="none" w:sz="0" w:space="0" w:color="auto"/>
      </w:divBdr>
    </w:div>
    <w:div w:id="1411342055">
      <w:bodyDiv w:val="1"/>
      <w:marLeft w:val="0"/>
      <w:marRight w:val="0"/>
      <w:marTop w:val="0"/>
      <w:marBottom w:val="0"/>
      <w:divBdr>
        <w:top w:val="none" w:sz="0" w:space="0" w:color="auto"/>
        <w:left w:val="none" w:sz="0" w:space="0" w:color="auto"/>
        <w:bottom w:val="none" w:sz="0" w:space="0" w:color="auto"/>
        <w:right w:val="none" w:sz="0" w:space="0" w:color="auto"/>
      </w:divBdr>
    </w:div>
    <w:div w:id="1413552495">
      <w:bodyDiv w:val="1"/>
      <w:marLeft w:val="0"/>
      <w:marRight w:val="0"/>
      <w:marTop w:val="0"/>
      <w:marBottom w:val="0"/>
      <w:divBdr>
        <w:top w:val="none" w:sz="0" w:space="0" w:color="auto"/>
        <w:left w:val="none" w:sz="0" w:space="0" w:color="auto"/>
        <w:bottom w:val="none" w:sz="0" w:space="0" w:color="auto"/>
        <w:right w:val="none" w:sz="0" w:space="0" w:color="auto"/>
      </w:divBdr>
    </w:div>
    <w:div w:id="1419476331">
      <w:bodyDiv w:val="1"/>
      <w:marLeft w:val="0"/>
      <w:marRight w:val="0"/>
      <w:marTop w:val="0"/>
      <w:marBottom w:val="0"/>
      <w:divBdr>
        <w:top w:val="none" w:sz="0" w:space="0" w:color="auto"/>
        <w:left w:val="none" w:sz="0" w:space="0" w:color="auto"/>
        <w:bottom w:val="none" w:sz="0" w:space="0" w:color="auto"/>
        <w:right w:val="none" w:sz="0" w:space="0" w:color="auto"/>
      </w:divBdr>
    </w:div>
    <w:div w:id="1422602492">
      <w:bodyDiv w:val="1"/>
      <w:marLeft w:val="0"/>
      <w:marRight w:val="0"/>
      <w:marTop w:val="0"/>
      <w:marBottom w:val="0"/>
      <w:divBdr>
        <w:top w:val="none" w:sz="0" w:space="0" w:color="auto"/>
        <w:left w:val="none" w:sz="0" w:space="0" w:color="auto"/>
        <w:bottom w:val="none" w:sz="0" w:space="0" w:color="auto"/>
        <w:right w:val="none" w:sz="0" w:space="0" w:color="auto"/>
      </w:divBdr>
    </w:div>
    <w:div w:id="1423988264">
      <w:bodyDiv w:val="1"/>
      <w:marLeft w:val="0"/>
      <w:marRight w:val="0"/>
      <w:marTop w:val="0"/>
      <w:marBottom w:val="0"/>
      <w:divBdr>
        <w:top w:val="none" w:sz="0" w:space="0" w:color="auto"/>
        <w:left w:val="none" w:sz="0" w:space="0" w:color="auto"/>
        <w:bottom w:val="none" w:sz="0" w:space="0" w:color="auto"/>
        <w:right w:val="none" w:sz="0" w:space="0" w:color="auto"/>
      </w:divBdr>
    </w:div>
    <w:div w:id="1424691265">
      <w:bodyDiv w:val="1"/>
      <w:marLeft w:val="0"/>
      <w:marRight w:val="0"/>
      <w:marTop w:val="0"/>
      <w:marBottom w:val="0"/>
      <w:divBdr>
        <w:top w:val="none" w:sz="0" w:space="0" w:color="auto"/>
        <w:left w:val="none" w:sz="0" w:space="0" w:color="auto"/>
        <w:bottom w:val="none" w:sz="0" w:space="0" w:color="auto"/>
        <w:right w:val="none" w:sz="0" w:space="0" w:color="auto"/>
      </w:divBdr>
    </w:div>
    <w:div w:id="1434400882">
      <w:bodyDiv w:val="1"/>
      <w:marLeft w:val="0"/>
      <w:marRight w:val="0"/>
      <w:marTop w:val="0"/>
      <w:marBottom w:val="0"/>
      <w:divBdr>
        <w:top w:val="none" w:sz="0" w:space="0" w:color="auto"/>
        <w:left w:val="none" w:sz="0" w:space="0" w:color="auto"/>
        <w:bottom w:val="none" w:sz="0" w:space="0" w:color="auto"/>
        <w:right w:val="none" w:sz="0" w:space="0" w:color="auto"/>
      </w:divBdr>
    </w:div>
    <w:div w:id="1437677292">
      <w:bodyDiv w:val="1"/>
      <w:marLeft w:val="0"/>
      <w:marRight w:val="0"/>
      <w:marTop w:val="0"/>
      <w:marBottom w:val="0"/>
      <w:divBdr>
        <w:top w:val="none" w:sz="0" w:space="0" w:color="auto"/>
        <w:left w:val="none" w:sz="0" w:space="0" w:color="auto"/>
        <w:bottom w:val="none" w:sz="0" w:space="0" w:color="auto"/>
        <w:right w:val="none" w:sz="0" w:space="0" w:color="auto"/>
      </w:divBdr>
    </w:div>
    <w:div w:id="1438450933">
      <w:bodyDiv w:val="1"/>
      <w:marLeft w:val="0"/>
      <w:marRight w:val="0"/>
      <w:marTop w:val="0"/>
      <w:marBottom w:val="0"/>
      <w:divBdr>
        <w:top w:val="none" w:sz="0" w:space="0" w:color="auto"/>
        <w:left w:val="none" w:sz="0" w:space="0" w:color="auto"/>
        <w:bottom w:val="none" w:sz="0" w:space="0" w:color="auto"/>
        <w:right w:val="none" w:sz="0" w:space="0" w:color="auto"/>
      </w:divBdr>
    </w:div>
    <w:div w:id="1447508472">
      <w:bodyDiv w:val="1"/>
      <w:marLeft w:val="0"/>
      <w:marRight w:val="0"/>
      <w:marTop w:val="0"/>
      <w:marBottom w:val="0"/>
      <w:divBdr>
        <w:top w:val="none" w:sz="0" w:space="0" w:color="auto"/>
        <w:left w:val="none" w:sz="0" w:space="0" w:color="auto"/>
        <w:bottom w:val="none" w:sz="0" w:space="0" w:color="auto"/>
        <w:right w:val="none" w:sz="0" w:space="0" w:color="auto"/>
      </w:divBdr>
    </w:div>
    <w:div w:id="1455098556">
      <w:bodyDiv w:val="1"/>
      <w:marLeft w:val="0"/>
      <w:marRight w:val="0"/>
      <w:marTop w:val="0"/>
      <w:marBottom w:val="0"/>
      <w:divBdr>
        <w:top w:val="none" w:sz="0" w:space="0" w:color="auto"/>
        <w:left w:val="none" w:sz="0" w:space="0" w:color="auto"/>
        <w:bottom w:val="none" w:sz="0" w:space="0" w:color="auto"/>
        <w:right w:val="none" w:sz="0" w:space="0" w:color="auto"/>
      </w:divBdr>
    </w:div>
    <w:div w:id="1465124139">
      <w:bodyDiv w:val="1"/>
      <w:marLeft w:val="0"/>
      <w:marRight w:val="0"/>
      <w:marTop w:val="0"/>
      <w:marBottom w:val="0"/>
      <w:divBdr>
        <w:top w:val="none" w:sz="0" w:space="0" w:color="auto"/>
        <w:left w:val="none" w:sz="0" w:space="0" w:color="auto"/>
        <w:bottom w:val="none" w:sz="0" w:space="0" w:color="auto"/>
        <w:right w:val="none" w:sz="0" w:space="0" w:color="auto"/>
      </w:divBdr>
    </w:div>
    <w:div w:id="1466780092">
      <w:bodyDiv w:val="1"/>
      <w:marLeft w:val="0"/>
      <w:marRight w:val="0"/>
      <w:marTop w:val="0"/>
      <w:marBottom w:val="0"/>
      <w:divBdr>
        <w:top w:val="none" w:sz="0" w:space="0" w:color="auto"/>
        <w:left w:val="none" w:sz="0" w:space="0" w:color="auto"/>
        <w:bottom w:val="none" w:sz="0" w:space="0" w:color="auto"/>
        <w:right w:val="none" w:sz="0" w:space="0" w:color="auto"/>
      </w:divBdr>
    </w:div>
    <w:div w:id="1474759053">
      <w:bodyDiv w:val="1"/>
      <w:marLeft w:val="0"/>
      <w:marRight w:val="0"/>
      <w:marTop w:val="0"/>
      <w:marBottom w:val="0"/>
      <w:divBdr>
        <w:top w:val="none" w:sz="0" w:space="0" w:color="auto"/>
        <w:left w:val="none" w:sz="0" w:space="0" w:color="auto"/>
        <w:bottom w:val="none" w:sz="0" w:space="0" w:color="auto"/>
        <w:right w:val="none" w:sz="0" w:space="0" w:color="auto"/>
      </w:divBdr>
    </w:div>
    <w:div w:id="1477603966">
      <w:bodyDiv w:val="1"/>
      <w:marLeft w:val="0"/>
      <w:marRight w:val="0"/>
      <w:marTop w:val="0"/>
      <w:marBottom w:val="0"/>
      <w:divBdr>
        <w:top w:val="none" w:sz="0" w:space="0" w:color="auto"/>
        <w:left w:val="none" w:sz="0" w:space="0" w:color="auto"/>
        <w:bottom w:val="none" w:sz="0" w:space="0" w:color="auto"/>
        <w:right w:val="none" w:sz="0" w:space="0" w:color="auto"/>
      </w:divBdr>
    </w:div>
    <w:div w:id="1478373855">
      <w:bodyDiv w:val="1"/>
      <w:marLeft w:val="0"/>
      <w:marRight w:val="0"/>
      <w:marTop w:val="0"/>
      <w:marBottom w:val="0"/>
      <w:divBdr>
        <w:top w:val="none" w:sz="0" w:space="0" w:color="auto"/>
        <w:left w:val="none" w:sz="0" w:space="0" w:color="auto"/>
        <w:bottom w:val="none" w:sz="0" w:space="0" w:color="auto"/>
        <w:right w:val="none" w:sz="0" w:space="0" w:color="auto"/>
      </w:divBdr>
    </w:div>
    <w:div w:id="1484152281">
      <w:bodyDiv w:val="1"/>
      <w:marLeft w:val="0"/>
      <w:marRight w:val="0"/>
      <w:marTop w:val="0"/>
      <w:marBottom w:val="0"/>
      <w:divBdr>
        <w:top w:val="none" w:sz="0" w:space="0" w:color="auto"/>
        <w:left w:val="none" w:sz="0" w:space="0" w:color="auto"/>
        <w:bottom w:val="none" w:sz="0" w:space="0" w:color="auto"/>
        <w:right w:val="none" w:sz="0" w:space="0" w:color="auto"/>
      </w:divBdr>
    </w:div>
    <w:div w:id="1503395871">
      <w:bodyDiv w:val="1"/>
      <w:marLeft w:val="0"/>
      <w:marRight w:val="0"/>
      <w:marTop w:val="0"/>
      <w:marBottom w:val="0"/>
      <w:divBdr>
        <w:top w:val="none" w:sz="0" w:space="0" w:color="auto"/>
        <w:left w:val="none" w:sz="0" w:space="0" w:color="auto"/>
        <w:bottom w:val="none" w:sz="0" w:space="0" w:color="auto"/>
        <w:right w:val="none" w:sz="0" w:space="0" w:color="auto"/>
      </w:divBdr>
    </w:div>
    <w:div w:id="1510369594">
      <w:bodyDiv w:val="1"/>
      <w:marLeft w:val="0"/>
      <w:marRight w:val="0"/>
      <w:marTop w:val="0"/>
      <w:marBottom w:val="0"/>
      <w:divBdr>
        <w:top w:val="none" w:sz="0" w:space="0" w:color="auto"/>
        <w:left w:val="none" w:sz="0" w:space="0" w:color="auto"/>
        <w:bottom w:val="none" w:sz="0" w:space="0" w:color="auto"/>
        <w:right w:val="none" w:sz="0" w:space="0" w:color="auto"/>
      </w:divBdr>
    </w:div>
    <w:div w:id="1511404762">
      <w:bodyDiv w:val="1"/>
      <w:marLeft w:val="0"/>
      <w:marRight w:val="0"/>
      <w:marTop w:val="0"/>
      <w:marBottom w:val="0"/>
      <w:divBdr>
        <w:top w:val="none" w:sz="0" w:space="0" w:color="auto"/>
        <w:left w:val="none" w:sz="0" w:space="0" w:color="auto"/>
        <w:bottom w:val="none" w:sz="0" w:space="0" w:color="auto"/>
        <w:right w:val="none" w:sz="0" w:space="0" w:color="auto"/>
      </w:divBdr>
    </w:div>
    <w:div w:id="1512529955">
      <w:bodyDiv w:val="1"/>
      <w:marLeft w:val="0"/>
      <w:marRight w:val="0"/>
      <w:marTop w:val="0"/>
      <w:marBottom w:val="0"/>
      <w:divBdr>
        <w:top w:val="none" w:sz="0" w:space="0" w:color="auto"/>
        <w:left w:val="none" w:sz="0" w:space="0" w:color="auto"/>
        <w:bottom w:val="none" w:sz="0" w:space="0" w:color="auto"/>
        <w:right w:val="none" w:sz="0" w:space="0" w:color="auto"/>
      </w:divBdr>
    </w:div>
    <w:div w:id="1531529068">
      <w:bodyDiv w:val="1"/>
      <w:marLeft w:val="0"/>
      <w:marRight w:val="0"/>
      <w:marTop w:val="0"/>
      <w:marBottom w:val="0"/>
      <w:divBdr>
        <w:top w:val="none" w:sz="0" w:space="0" w:color="auto"/>
        <w:left w:val="none" w:sz="0" w:space="0" w:color="auto"/>
        <w:bottom w:val="none" w:sz="0" w:space="0" w:color="auto"/>
        <w:right w:val="none" w:sz="0" w:space="0" w:color="auto"/>
      </w:divBdr>
    </w:div>
    <w:div w:id="1534879216">
      <w:bodyDiv w:val="1"/>
      <w:marLeft w:val="0"/>
      <w:marRight w:val="0"/>
      <w:marTop w:val="0"/>
      <w:marBottom w:val="0"/>
      <w:divBdr>
        <w:top w:val="none" w:sz="0" w:space="0" w:color="auto"/>
        <w:left w:val="none" w:sz="0" w:space="0" w:color="auto"/>
        <w:bottom w:val="none" w:sz="0" w:space="0" w:color="auto"/>
        <w:right w:val="none" w:sz="0" w:space="0" w:color="auto"/>
      </w:divBdr>
    </w:div>
    <w:div w:id="1535969437">
      <w:bodyDiv w:val="1"/>
      <w:marLeft w:val="0"/>
      <w:marRight w:val="0"/>
      <w:marTop w:val="0"/>
      <w:marBottom w:val="0"/>
      <w:divBdr>
        <w:top w:val="none" w:sz="0" w:space="0" w:color="auto"/>
        <w:left w:val="none" w:sz="0" w:space="0" w:color="auto"/>
        <w:bottom w:val="none" w:sz="0" w:space="0" w:color="auto"/>
        <w:right w:val="none" w:sz="0" w:space="0" w:color="auto"/>
      </w:divBdr>
    </w:div>
    <w:div w:id="1542594034">
      <w:bodyDiv w:val="1"/>
      <w:marLeft w:val="0"/>
      <w:marRight w:val="0"/>
      <w:marTop w:val="0"/>
      <w:marBottom w:val="0"/>
      <w:divBdr>
        <w:top w:val="none" w:sz="0" w:space="0" w:color="auto"/>
        <w:left w:val="none" w:sz="0" w:space="0" w:color="auto"/>
        <w:bottom w:val="none" w:sz="0" w:space="0" w:color="auto"/>
        <w:right w:val="none" w:sz="0" w:space="0" w:color="auto"/>
      </w:divBdr>
    </w:div>
    <w:div w:id="1542598448">
      <w:bodyDiv w:val="1"/>
      <w:marLeft w:val="0"/>
      <w:marRight w:val="0"/>
      <w:marTop w:val="0"/>
      <w:marBottom w:val="0"/>
      <w:divBdr>
        <w:top w:val="none" w:sz="0" w:space="0" w:color="auto"/>
        <w:left w:val="none" w:sz="0" w:space="0" w:color="auto"/>
        <w:bottom w:val="none" w:sz="0" w:space="0" w:color="auto"/>
        <w:right w:val="none" w:sz="0" w:space="0" w:color="auto"/>
      </w:divBdr>
    </w:div>
    <w:div w:id="1547832077">
      <w:bodyDiv w:val="1"/>
      <w:marLeft w:val="0"/>
      <w:marRight w:val="0"/>
      <w:marTop w:val="0"/>
      <w:marBottom w:val="0"/>
      <w:divBdr>
        <w:top w:val="none" w:sz="0" w:space="0" w:color="auto"/>
        <w:left w:val="none" w:sz="0" w:space="0" w:color="auto"/>
        <w:bottom w:val="none" w:sz="0" w:space="0" w:color="auto"/>
        <w:right w:val="none" w:sz="0" w:space="0" w:color="auto"/>
      </w:divBdr>
    </w:div>
    <w:div w:id="1548031551">
      <w:bodyDiv w:val="1"/>
      <w:marLeft w:val="0"/>
      <w:marRight w:val="0"/>
      <w:marTop w:val="0"/>
      <w:marBottom w:val="0"/>
      <w:divBdr>
        <w:top w:val="none" w:sz="0" w:space="0" w:color="auto"/>
        <w:left w:val="none" w:sz="0" w:space="0" w:color="auto"/>
        <w:bottom w:val="none" w:sz="0" w:space="0" w:color="auto"/>
        <w:right w:val="none" w:sz="0" w:space="0" w:color="auto"/>
      </w:divBdr>
    </w:div>
    <w:div w:id="1552419126">
      <w:bodyDiv w:val="1"/>
      <w:marLeft w:val="0"/>
      <w:marRight w:val="0"/>
      <w:marTop w:val="0"/>
      <w:marBottom w:val="0"/>
      <w:divBdr>
        <w:top w:val="none" w:sz="0" w:space="0" w:color="auto"/>
        <w:left w:val="none" w:sz="0" w:space="0" w:color="auto"/>
        <w:bottom w:val="none" w:sz="0" w:space="0" w:color="auto"/>
        <w:right w:val="none" w:sz="0" w:space="0" w:color="auto"/>
      </w:divBdr>
    </w:div>
    <w:div w:id="1552762550">
      <w:bodyDiv w:val="1"/>
      <w:marLeft w:val="0"/>
      <w:marRight w:val="0"/>
      <w:marTop w:val="0"/>
      <w:marBottom w:val="0"/>
      <w:divBdr>
        <w:top w:val="none" w:sz="0" w:space="0" w:color="auto"/>
        <w:left w:val="none" w:sz="0" w:space="0" w:color="auto"/>
        <w:bottom w:val="none" w:sz="0" w:space="0" w:color="auto"/>
        <w:right w:val="none" w:sz="0" w:space="0" w:color="auto"/>
      </w:divBdr>
    </w:div>
    <w:div w:id="1562986814">
      <w:bodyDiv w:val="1"/>
      <w:marLeft w:val="0"/>
      <w:marRight w:val="0"/>
      <w:marTop w:val="0"/>
      <w:marBottom w:val="0"/>
      <w:divBdr>
        <w:top w:val="none" w:sz="0" w:space="0" w:color="auto"/>
        <w:left w:val="none" w:sz="0" w:space="0" w:color="auto"/>
        <w:bottom w:val="none" w:sz="0" w:space="0" w:color="auto"/>
        <w:right w:val="none" w:sz="0" w:space="0" w:color="auto"/>
      </w:divBdr>
    </w:div>
    <w:div w:id="1566990764">
      <w:bodyDiv w:val="1"/>
      <w:marLeft w:val="0"/>
      <w:marRight w:val="0"/>
      <w:marTop w:val="0"/>
      <w:marBottom w:val="0"/>
      <w:divBdr>
        <w:top w:val="none" w:sz="0" w:space="0" w:color="auto"/>
        <w:left w:val="none" w:sz="0" w:space="0" w:color="auto"/>
        <w:bottom w:val="none" w:sz="0" w:space="0" w:color="auto"/>
        <w:right w:val="none" w:sz="0" w:space="0" w:color="auto"/>
      </w:divBdr>
    </w:div>
    <w:div w:id="1579485815">
      <w:bodyDiv w:val="1"/>
      <w:marLeft w:val="0"/>
      <w:marRight w:val="0"/>
      <w:marTop w:val="0"/>
      <w:marBottom w:val="0"/>
      <w:divBdr>
        <w:top w:val="none" w:sz="0" w:space="0" w:color="auto"/>
        <w:left w:val="none" w:sz="0" w:space="0" w:color="auto"/>
        <w:bottom w:val="none" w:sz="0" w:space="0" w:color="auto"/>
        <w:right w:val="none" w:sz="0" w:space="0" w:color="auto"/>
      </w:divBdr>
    </w:div>
    <w:div w:id="1582136831">
      <w:bodyDiv w:val="1"/>
      <w:marLeft w:val="0"/>
      <w:marRight w:val="0"/>
      <w:marTop w:val="0"/>
      <w:marBottom w:val="0"/>
      <w:divBdr>
        <w:top w:val="none" w:sz="0" w:space="0" w:color="auto"/>
        <w:left w:val="none" w:sz="0" w:space="0" w:color="auto"/>
        <w:bottom w:val="none" w:sz="0" w:space="0" w:color="auto"/>
        <w:right w:val="none" w:sz="0" w:space="0" w:color="auto"/>
      </w:divBdr>
    </w:div>
    <w:div w:id="1582638046">
      <w:bodyDiv w:val="1"/>
      <w:marLeft w:val="0"/>
      <w:marRight w:val="0"/>
      <w:marTop w:val="0"/>
      <w:marBottom w:val="0"/>
      <w:divBdr>
        <w:top w:val="none" w:sz="0" w:space="0" w:color="auto"/>
        <w:left w:val="none" w:sz="0" w:space="0" w:color="auto"/>
        <w:bottom w:val="none" w:sz="0" w:space="0" w:color="auto"/>
        <w:right w:val="none" w:sz="0" w:space="0" w:color="auto"/>
      </w:divBdr>
    </w:div>
    <w:div w:id="1587418181">
      <w:bodyDiv w:val="1"/>
      <w:marLeft w:val="0"/>
      <w:marRight w:val="0"/>
      <w:marTop w:val="0"/>
      <w:marBottom w:val="0"/>
      <w:divBdr>
        <w:top w:val="none" w:sz="0" w:space="0" w:color="auto"/>
        <w:left w:val="none" w:sz="0" w:space="0" w:color="auto"/>
        <w:bottom w:val="none" w:sz="0" w:space="0" w:color="auto"/>
        <w:right w:val="none" w:sz="0" w:space="0" w:color="auto"/>
      </w:divBdr>
    </w:div>
    <w:div w:id="1610118811">
      <w:bodyDiv w:val="1"/>
      <w:marLeft w:val="0"/>
      <w:marRight w:val="0"/>
      <w:marTop w:val="0"/>
      <w:marBottom w:val="0"/>
      <w:divBdr>
        <w:top w:val="none" w:sz="0" w:space="0" w:color="auto"/>
        <w:left w:val="none" w:sz="0" w:space="0" w:color="auto"/>
        <w:bottom w:val="none" w:sz="0" w:space="0" w:color="auto"/>
        <w:right w:val="none" w:sz="0" w:space="0" w:color="auto"/>
      </w:divBdr>
    </w:div>
    <w:div w:id="1613785205">
      <w:bodyDiv w:val="1"/>
      <w:marLeft w:val="0"/>
      <w:marRight w:val="0"/>
      <w:marTop w:val="0"/>
      <w:marBottom w:val="0"/>
      <w:divBdr>
        <w:top w:val="none" w:sz="0" w:space="0" w:color="auto"/>
        <w:left w:val="none" w:sz="0" w:space="0" w:color="auto"/>
        <w:bottom w:val="none" w:sz="0" w:space="0" w:color="auto"/>
        <w:right w:val="none" w:sz="0" w:space="0" w:color="auto"/>
      </w:divBdr>
    </w:div>
    <w:div w:id="1618416031">
      <w:bodyDiv w:val="1"/>
      <w:marLeft w:val="0"/>
      <w:marRight w:val="0"/>
      <w:marTop w:val="0"/>
      <w:marBottom w:val="0"/>
      <w:divBdr>
        <w:top w:val="none" w:sz="0" w:space="0" w:color="auto"/>
        <w:left w:val="none" w:sz="0" w:space="0" w:color="auto"/>
        <w:bottom w:val="none" w:sz="0" w:space="0" w:color="auto"/>
        <w:right w:val="none" w:sz="0" w:space="0" w:color="auto"/>
      </w:divBdr>
    </w:div>
    <w:div w:id="1622178159">
      <w:bodyDiv w:val="1"/>
      <w:marLeft w:val="0"/>
      <w:marRight w:val="0"/>
      <w:marTop w:val="0"/>
      <w:marBottom w:val="0"/>
      <w:divBdr>
        <w:top w:val="none" w:sz="0" w:space="0" w:color="auto"/>
        <w:left w:val="none" w:sz="0" w:space="0" w:color="auto"/>
        <w:bottom w:val="none" w:sz="0" w:space="0" w:color="auto"/>
        <w:right w:val="none" w:sz="0" w:space="0" w:color="auto"/>
      </w:divBdr>
    </w:div>
    <w:div w:id="1639606240">
      <w:bodyDiv w:val="1"/>
      <w:marLeft w:val="0"/>
      <w:marRight w:val="0"/>
      <w:marTop w:val="0"/>
      <w:marBottom w:val="0"/>
      <w:divBdr>
        <w:top w:val="none" w:sz="0" w:space="0" w:color="auto"/>
        <w:left w:val="none" w:sz="0" w:space="0" w:color="auto"/>
        <w:bottom w:val="none" w:sz="0" w:space="0" w:color="auto"/>
        <w:right w:val="none" w:sz="0" w:space="0" w:color="auto"/>
      </w:divBdr>
    </w:div>
    <w:div w:id="1641570812">
      <w:bodyDiv w:val="1"/>
      <w:marLeft w:val="0"/>
      <w:marRight w:val="0"/>
      <w:marTop w:val="0"/>
      <w:marBottom w:val="0"/>
      <w:divBdr>
        <w:top w:val="none" w:sz="0" w:space="0" w:color="auto"/>
        <w:left w:val="none" w:sz="0" w:space="0" w:color="auto"/>
        <w:bottom w:val="none" w:sz="0" w:space="0" w:color="auto"/>
        <w:right w:val="none" w:sz="0" w:space="0" w:color="auto"/>
      </w:divBdr>
    </w:div>
    <w:div w:id="1645887630">
      <w:bodyDiv w:val="1"/>
      <w:marLeft w:val="0"/>
      <w:marRight w:val="0"/>
      <w:marTop w:val="0"/>
      <w:marBottom w:val="0"/>
      <w:divBdr>
        <w:top w:val="none" w:sz="0" w:space="0" w:color="auto"/>
        <w:left w:val="none" w:sz="0" w:space="0" w:color="auto"/>
        <w:bottom w:val="none" w:sz="0" w:space="0" w:color="auto"/>
        <w:right w:val="none" w:sz="0" w:space="0" w:color="auto"/>
      </w:divBdr>
    </w:div>
    <w:div w:id="1646665558">
      <w:bodyDiv w:val="1"/>
      <w:marLeft w:val="0"/>
      <w:marRight w:val="0"/>
      <w:marTop w:val="0"/>
      <w:marBottom w:val="0"/>
      <w:divBdr>
        <w:top w:val="none" w:sz="0" w:space="0" w:color="auto"/>
        <w:left w:val="none" w:sz="0" w:space="0" w:color="auto"/>
        <w:bottom w:val="none" w:sz="0" w:space="0" w:color="auto"/>
        <w:right w:val="none" w:sz="0" w:space="0" w:color="auto"/>
      </w:divBdr>
    </w:div>
    <w:div w:id="1656839504">
      <w:bodyDiv w:val="1"/>
      <w:marLeft w:val="0"/>
      <w:marRight w:val="0"/>
      <w:marTop w:val="0"/>
      <w:marBottom w:val="0"/>
      <w:divBdr>
        <w:top w:val="none" w:sz="0" w:space="0" w:color="auto"/>
        <w:left w:val="none" w:sz="0" w:space="0" w:color="auto"/>
        <w:bottom w:val="none" w:sz="0" w:space="0" w:color="auto"/>
        <w:right w:val="none" w:sz="0" w:space="0" w:color="auto"/>
      </w:divBdr>
    </w:div>
    <w:div w:id="1657027183">
      <w:bodyDiv w:val="1"/>
      <w:marLeft w:val="0"/>
      <w:marRight w:val="0"/>
      <w:marTop w:val="0"/>
      <w:marBottom w:val="0"/>
      <w:divBdr>
        <w:top w:val="none" w:sz="0" w:space="0" w:color="auto"/>
        <w:left w:val="none" w:sz="0" w:space="0" w:color="auto"/>
        <w:bottom w:val="none" w:sz="0" w:space="0" w:color="auto"/>
        <w:right w:val="none" w:sz="0" w:space="0" w:color="auto"/>
      </w:divBdr>
    </w:div>
    <w:div w:id="1670981632">
      <w:bodyDiv w:val="1"/>
      <w:marLeft w:val="0"/>
      <w:marRight w:val="0"/>
      <w:marTop w:val="0"/>
      <w:marBottom w:val="0"/>
      <w:divBdr>
        <w:top w:val="none" w:sz="0" w:space="0" w:color="auto"/>
        <w:left w:val="none" w:sz="0" w:space="0" w:color="auto"/>
        <w:bottom w:val="none" w:sz="0" w:space="0" w:color="auto"/>
        <w:right w:val="none" w:sz="0" w:space="0" w:color="auto"/>
      </w:divBdr>
    </w:div>
    <w:div w:id="1671517156">
      <w:bodyDiv w:val="1"/>
      <w:marLeft w:val="0"/>
      <w:marRight w:val="0"/>
      <w:marTop w:val="0"/>
      <w:marBottom w:val="0"/>
      <w:divBdr>
        <w:top w:val="none" w:sz="0" w:space="0" w:color="auto"/>
        <w:left w:val="none" w:sz="0" w:space="0" w:color="auto"/>
        <w:bottom w:val="none" w:sz="0" w:space="0" w:color="auto"/>
        <w:right w:val="none" w:sz="0" w:space="0" w:color="auto"/>
      </w:divBdr>
    </w:div>
    <w:div w:id="1678535467">
      <w:bodyDiv w:val="1"/>
      <w:marLeft w:val="0"/>
      <w:marRight w:val="0"/>
      <w:marTop w:val="0"/>
      <w:marBottom w:val="0"/>
      <w:divBdr>
        <w:top w:val="none" w:sz="0" w:space="0" w:color="auto"/>
        <w:left w:val="none" w:sz="0" w:space="0" w:color="auto"/>
        <w:bottom w:val="none" w:sz="0" w:space="0" w:color="auto"/>
        <w:right w:val="none" w:sz="0" w:space="0" w:color="auto"/>
      </w:divBdr>
    </w:div>
    <w:div w:id="1684238368">
      <w:bodyDiv w:val="1"/>
      <w:marLeft w:val="0"/>
      <w:marRight w:val="0"/>
      <w:marTop w:val="0"/>
      <w:marBottom w:val="0"/>
      <w:divBdr>
        <w:top w:val="none" w:sz="0" w:space="0" w:color="auto"/>
        <w:left w:val="none" w:sz="0" w:space="0" w:color="auto"/>
        <w:bottom w:val="none" w:sz="0" w:space="0" w:color="auto"/>
        <w:right w:val="none" w:sz="0" w:space="0" w:color="auto"/>
      </w:divBdr>
    </w:div>
    <w:div w:id="1686636767">
      <w:bodyDiv w:val="1"/>
      <w:marLeft w:val="0"/>
      <w:marRight w:val="0"/>
      <w:marTop w:val="0"/>
      <w:marBottom w:val="0"/>
      <w:divBdr>
        <w:top w:val="none" w:sz="0" w:space="0" w:color="auto"/>
        <w:left w:val="none" w:sz="0" w:space="0" w:color="auto"/>
        <w:bottom w:val="none" w:sz="0" w:space="0" w:color="auto"/>
        <w:right w:val="none" w:sz="0" w:space="0" w:color="auto"/>
      </w:divBdr>
    </w:div>
    <w:div w:id="1692760695">
      <w:bodyDiv w:val="1"/>
      <w:marLeft w:val="0"/>
      <w:marRight w:val="0"/>
      <w:marTop w:val="0"/>
      <w:marBottom w:val="0"/>
      <w:divBdr>
        <w:top w:val="none" w:sz="0" w:space="0" w:color="auto"/>
        <w:left w:val="none" w:sz="0" w:space="0" w:color="auto"/>
        <w:bottom w:val="none" w:sz="0" w:space="0" w:color="auto"/>
        <w:right w:val="none" w:sz="0" w:space="0" w:color="auto"/>
      </w:divBdr>
    </w:div>
    <w:div w:id="1693847779">
      <w:bodyDiv w:val="1"/>
      <w:marLeft w:val="0"/>
      <w:marRight w:val="0"/>
      <w:marTop w:val="0"/>
      <w:marBottom w:val="0"/>
      <w:divBdr>
        <w:top w:val="none" w:sz="0" w:space="0" w:color="auto"/>
        <w:left w:val="none" w:sz="0" w:space="0" w:color="auto"/>
        <w:bottom w:val="none" w:sz="0" w:space="0" w:color="auto"/>
        <w:right w:val="none" w:sz="0" w:space="0" w:color="auto"/>
      </w:divBdr>
    </w:div>
    <w:div w:id="1696342910">
      <w:bodyDiv w:val="1"/>
      <w:marLeft w:val="0"/>
      <w:marRight w:val="0"/>
      <w:marTop w:val="0"/>
      <w:marBottom w:val="0"/>
      <w:divBdr>
        <w:top w:val="none" w:sz="0" w:space="0" w:color="auto"/>
        <w:left w:val="none" w:sz="0" w:space="0" w:color="auto"/>
        <w:bottom w:val="none" w:sz="0" w:space="0" w:color="auto"/>
        <w:right w:val="none" w:sz="0" w:space="0" w:color="auto"/>
      </w:divBdr>
    </w:div>
    <w:div w:id="1706715595">
      <w:bodyDiv w:val="1"/>
      <w:marLeft w:val="0"/>
      <w:marRight w:val="0"/>
      <w:marTop w:val="0"/>
      <w:marBottom w:val="0"/>
      <w:divBdr>
        <w:top w:val="none" w:sz="0" w:space="0" w:color="auto"/>
        <w:left w:val="none" w:sz="0" w:space="0" w:color="auto"/>
        <w:bottom w:val="none" w:sz="0" w:space="0" w:color="auto"/>
        <w:right w:val="none" w:sz="0" w:space="0" w:color="auto"/>
      </w:divBdr>
    </w:div>
    <w:div w:id="1707292498">
      <w:bodyDiv w:val="1"/>
      <w:marLeft w:val="0"/>
      <w:marRight w:val="0"/>
      <w:marTop w:val="0"/>
      <w:marBottom w:val="0"/>
      <w:divBdr>
        <w:top w:val="none" w:sz="0" w:space="0" w:color="auto"/>
        <w:left w:val="none" w:sz="0" w:space="0" w:color="auto"/>
        <w:bottom w:val="none" w:sz="0" w:space="0" w:color="auto"/>
        <w:right w:val="none" w:sz="0" w:space="0" w:color="auto"/>
      </w:divBdr>
    </w:div>
    <w:div w:id="1708674476">
      <w:bodyDiv w:val="1"/>
      <w:marLeft w:val="0"/>
      <w:marRight w:val="0"/>
      <w:marTop w:val="0"/>
      <w:marBottom w:val="0"/>
      <w:divBdr>
        <w:top w:val="none" w:sz="0" w:space="0" w:color="auto"/>
        <w:left w:val="none" w:sz="0" w:space="0" w:color="auto"/>
        <w:bottom w:val="none" w:sz="0" w:space="0" w:color="auto"/>
        <w:right w:val="none" w:sz="0" w:space="0" w:color="auto"/>
      </w:divBdr>
    </w:div>
    <w:div w:id="1738670573">
      <w:bodyDiv w:val="1"/>
      <w:marLeft w:val="0"/>
      <w:marRight w:val="0"/>
      <w:marTop w:val="0"/>
      <w:marBottom w:val="0"/>
      <w:divBdr>
        <w:top w:val="none" w:sz="0" w:space="0" w:color="auto"/>
        <w:left w:val="none" w:sz="0" w:space="0" w:color="auto"/>
        <w:bottom w:val="none" w:sz="0" w:space="0" w:color="auto"/>
        <w:right w:val="none" w:sz="0" w:space="0" w:color="auto"/>
      </w:divBdr>
    </w:div>
    <w:div w:id="1751196916">
      <w:bodyDiv w:val="1"/>
      <w:marLeft w:val="0"/>
      <w:marRight w:val="0"/>
      <w:marTop w:val="0"/>
      <w:marBottom w:val="0"/>
      <w:divBdr>
        <w:top w:val="none" w:sz="0" w:space="0" w:color="auto"/>
        <w:left w:val="none" w:sz="0" w:space="0" w:color="auto"/>
        <w:bottom w:val="none" w:sz="0" w:space="0" w:color="auto"/>
        <w:right w:val="none" w:sz="0" w:space="0" w:color="auto"/>
      </w:divBdr>
    </w:div>
    <w:div w:id="1759599453">
      <w:bodyDiv w:val="1"/>
      <w:marLeft w:val="0"/>
      <w:marRight w:val="0"/>
      <w:marTop w:val="0"/>
      <w:marBottom w:val="0"/>
      <w:divBdr>
        <w:top w:val="none" w:sz="0" w:space="0" w:color="auto"/>
        <w:left w:val="none" w:sz="0" w:space="0" w:color="auto"/>
        <w:bottom w:val="none" w:sz="0" w:space="0" w:color="auto"/>
        <w:right w:val="none" w:sz="0" w:space="0" w:color="auto"/>
      </w:divBdr>
    </w:div>
    <w:div w:id="1760979540">
      <w:bodyDiv w:val="1"/>
      <w:marLeft w:val="0"/>
      <w:marRight w:val="0"/>
      <w:marTop w:val="0"/>
      <w:marBottom w:val="0"/>
      <w:divBdr>
        <w:top w:val="none" w:sz="0" w:space="0" w:color="auto"/>
        <w:left w:val="none" w:sz="0" w:space="0" w:color="auto"/>
        <w:bottom w:val="none" w:sz="0" w:space="0" w:color="auto"/>
        <w:right w:val="none" w:sz="0" w:space="0" w:color="auto"/>
      </w:divBdr>
    </w:div>
    <w:div w:id="1765345856">
      <w:bodyDiv w:val="1"/>
      <w:marLeft w:val="0"/>
      <w:marRight w:val="0"/>
      <w:marTop w:val="0"/>
      <w:marBottom w:val="0"/>
      <w:divBdr>
        <w:top w:val="none" w:sz="0" w:space="0" w:color="auto"/>
        <w:left w:val="none" w:sz="0" w:space="0" w:color="auto"/>
        <w:bottom w:val="none" w:sz="0" w:space="0" w:color="auto"/>
        <w:right w:val="none" w:sz="0" w:space="0" w:color="auto"/>
      </w:divBdr>
    </w:div>
    <w:div w:id="1765690925">
      <w:bodyDiv w:val="1"/>
      <w:marLeft w:val="0"/>
      <w:marRight w:val="0"/>
      <w:marTop w:val="0"/>
      <w:marBottom w:val="0"/>
      <w:divBdr>
        <w:top w:val="none" w:sz="0" w:space="0" w:color="auto"/>
        <w:left w:val="none" w:sz="0" w:space="0" w:color="auto"/>
        <w:bottom w:val="none" w:sz="0" w:space="0" w:color="auto"/>
        <w:right w:val="none" w:sz="0" w:space="0" w:color="auto"/>
      </w:divBdr>
    </w:div>
    <w:div w:id="1775899483">
      <w:bodyDiv w:val="1"/>
      <w:marLeft w:val="0"/>
      <w:marRight w:val="0"/>
      <w:marTop w:val="0"/>
      <w:marBottom w:val="0"/>
      <w:divBdr>
        <w:top w:val="none" w:sz="0" w:space="0" w:color="auto"/>
        <w:left w:val="none" w:sz="0" w:space="0" w:color="auto"/>
        <w:bottom w:val="none" w:sz="0" w:space="0" w:color="auto"/>
        <w:right w:val="none" w:sz="0" w:space="0" w:color="auto"/>
      </w:divBdr>
    </w:div>
    <w:div w:id="1779521612">
      <w:bodyDiv w:val="1"/>
      <w:marLeft w:val="0"/>
      <w:marRight w:val="0"/>
      <w:marTop w:val="0"/>
      <w:marBottom w:val="0"/>
      <w:divBdr>
        <w:top w:val="none" w:sz="0" w:space="0" w:color="auto"/>
        <w:left w:val="none" w:sz="0" w:space="0" w:color="auto"/>
        <w:bottom w:val="none" w:sz="0" w:space="0" w:color="auto"/>
        <w:right w:val="none" w:sz="0" w:space="0" w:color="auto"/>
      </w:divBdr>
    </w:div>
    <w:div w:id="1788235915">
      <w:bodyDiv w:val="1"/>
      <w:marLeft w:val="0"/>
      <w:marRight w:val="0"/>
      <w:marTop w:val="0"/>
      <w:marBottom w:val="0"/>
      <w:divBdr>
        <w:top w:val="none" w:sz="0" w:space="0" w:color="auto"/>
        <w:left w:val="none" w:sz="0" w:space="0" w:color="auto"/>
        <w:bottom w:val="none" w:sz="0" w:space="0" w:color="auto"/>
        <w:right w:val="none" w:sz="0" w:space="0" w:color="auto"/>
      </w:divBdr>
    </w:div>
    <w:div w:id="1792361297">
      <w:bodyDiv w:val="1"/>
      <w:marLeft w:val="0"/>
      <w:marRight w:val="0"/>
      <w:marTop w:val="0"/>
      <w:marBottom w:val="0"/>
      <w:divBdr>
        <w:top w:val="none" w:sz="0" w:space="0" w:color="auto"/>
        <w:left w:val="none" w:sz="0" w:space="0" w:color="auto"/>
        <w:bottom w:val="none" w:sz="0" w:space="0" w:color="auto"/>
        <w:right w:val="none" w:sz="0" w:space="0" w:color="auto"/>
      </w:divBdr>
    </w:div>
    <w:div w:id="1800685737">
      <w:bodyDiv w:val="1"/>
      <w:marLeft w:val="0"/>
      <w:marRight w:val="0"/>
      <w:marTop w:val="0"/>
      <w:marBottom w:val="0"/>
      <w:divBdr>
        <w:top w:val="none" w:sz="0" w:space="0" w:color="auto"/>
        <w:left w:val="none" w:sz="0" w:space="0" w:color="auto"/>
        <w:bottom w:val="none" w:sz="0" w:space="0" w:color="auto"/>
        <w:right w:val="none" w:sz="0" w:space="0" w:color="auto"/>
      </w:divBdr>
    </w:div>
    <w:div w:id="1804810806">
      <w:bodyDiv w:val="1"/>
      <w:marLeft w:val="0"/>
      <w:marRight w:val="0"/>
      <w:marTop w:val="0"/>
      <w:marBottom w:val="0"/>
      <w:divBdr>
        <w:top w:val="none" w:sz="0" w:space="0" w:color="auto"/>
        <w:left w:val="none" w:sz="0" w:space="0" w:color="auto"/>
        <w:bottom w:val="none" w:sz="0" w:space="0" w:color="auto"/>
        <w:right w:val="none" w:sz="0" w:space="0" w:color="auto"/>
      </w:divBdr>
    </w:div>
    <w:div w:id="1815100215">
      <w:bodyDiv w:val="1"/>
      <w:marLeft w:val="0"/>
      <w:marRight w:val="0"/>
      <w:marTop w:val="0"/>
      <w:marBottom w:val="0"/>
      <w:divBdr>
        <w:top w:val="none" w:sz="0" w:space="0" w:color="auto"/>
        <w:left w:val="none" w:sz="0" w:space="0" w:color="auto"/>
        <w:bottom w:val="none" w:sz="0" w:space="0" w:color="auto"/>
        <w:right w:val="none" w:sz="0" w:space="0" w:color="auto"/>
      </w:divBdr>
    </w:div>
    <w:div w:id="1832332385">
      <w:bodyDiv w:val="1"/>
      <w:marLeft w:val="0"/>
      <w:marRight w:val="0"/>
      <w:marTop w:val="0"/>
      <w:marBottom w:val="0"/>
      <w:divBdr>
        <w:top w:val="none" w:sz="0" w:space="0" w:color="auto"/>
        <w:left w:val="none" w:sz="0" w:space="0" w:color="auto"/>
        <w:bottom w:val="none" w:sz="0" w:space="0" w:color="auto"/>
        <w:right w:val="none" w:sz="0" w:space="0" w:color="auto"/>
      </w:divBdr>
    </w:div>
    <w:div w:id="1840731946">
      <w:bodyDiv w:val="1"/>
      <w:marLeft w:val="0"/>
      <w:marRight w:val="0"/>
      <w:marTop w:val="0"/>
      <w:marBottom w:val="0"/>
      <w:divBdr>
        <w:top w:val="none" w:sz="0" w:space="0" w:color="auto"/>
        <w:left w:val="none" w:sz="0" w:space="0" w:color="auto"/>
        <w:bottom w:val="none" w:sz="0" w:space="0" w:color="auto"/>
        <w:right w:val="none" w:sz="0" w:space="0" w:color="auto"/>
      </w:divBdr>
    </w:div>
    <w:div w:id="1848910231">
      <w:bodyDiv w:val="1"/>
      <w:marLeft w:val="0"/>
      <w:marRight w:val="0"/>
      <w:marTop w:val="0"/>
      <w:marBottom w:val="0"/>
      <w:divBdr>
        <w:top w:val="none" w:sz="0" w:space="0" w:color="auto"/>
        <w:left w:val="none" w:sz="0" w:space="0" w:color="auto"/>
        <w:bottom w:val="none" w:sz="0" w:space="0" w:color="auto"/>
        <w:right w:val="none" w:sz="0" w:space="0" w:color="auto"/>
      </w:divBdr>
    </w:div>
    <w:div w:id="1851600713">
      <w:bodyDiv w:val="1"/>
      <w:marLeft w:val="0"/>
      <w:marRight w:val="0"/>
      <w:marTop w:val="0"/>
      <w:marBottom w:val="0"/>
      <w:divBdr>
        <w:top w:val="none" w:sz="0" w:space="0" w:color="auto"/>
        <w:left w:val="none" w:sz="0" w:space="0" w:color="auto"/>
        <w:bottom w:val="none" w:sz="0" w:space="0" w:color="auto"/>
        <w:right w:val="none" w:sz="0" w:space="0" w:color="auto"/>
      </w:divBdr>
    </w:div>
    <w:div w:id="1863586189">
      <w:bodyDiv w:val="1"/>
      <w:marLeft w:val="0"/>
      <w:marRight w:val="0"/>
      <w:marTop w:val="0"/>
      <w:marBottom w:val="0"/>
      <w:divBdr>
        <w:top w:val="none" w:sz="0" w:space="0" w:color="auto"/>
        <w:left w:val="none" w:sz="0" w:space="0" w:color="auto"/>
        <w:bottom w:val="none" w:sz="0" w:space="0" w:color="auto"/>
        <w:right w:val="none" w:sz="0" w:space="0" w:color="auto"/>
      </w:divBdr>
    </w:div>
    <w:div w:id="1866598895">
      <w:bodyDiv w:val="1"/>
      <w:marLeft w:val="0"/>
      <w:marRight w:val="0"/>
      <w:marTop w:val="0"/>
      <w:marBottom w:val="0"/>
      <w:divBdr>
        <w:top w:val="none" w:sz="0" w:space="0" w:color="auto"/>
        <w:left w:val="none" w:sz="0" w:space="0" w:color="auto"/>
        <w:bottom w:val="none" w:sz="0" w:space="0" w:color="auto"/>
        <w:right w:val="none" w:sz="0" w:space="0" w:color="auto"/>
      </w:divBdr>
    </w:div>
    <w:div w:id="1878664501">
      <w:bodyDiv w:val="1"/>
      <w:marLeft w:val="0"/>
      <w:marRight w:val="0"/>
      <w:marTop w:val="0"/>
      <w:marBottom w:val="0"/>
      <w:divBdr>
        <w:top w:val="none" w:sz="0" w:space="0" w:color="auto"/>
        <w:left w:val="none" w:sz="0" w:space="0" w:color="auto"/>
        <w:bottom w:val="none" w:sz="0" w:space="0" w:color="auto"/>
        <w:right w:val="none" w:sz="0" w:space="0" w:color="auto"/>
      </w:divBdr>
    </w:div>
    <w:div w:id="1919244048">
      <w:bodyDiv w:val="1"/>
      <w:marLeft w:val="0"/>
      <w:marRight w:val="0"/>
      <w:marTop w:val="0"/>
      <w:marBottom w:val="0"/>
      <w:divBdr>
        <w:top w:val="none" w:sz="0" w:space="0" w:color="auto"/>
        <w:left w:val="none" w:sz="0" w:space="0" w:color="auto"/>
        <w:bottom w:val="none" w:sz="0" w:space="0" w:color="auto"/>
        <w:right w:val="none" w:sz="0" w:space="0" w:color="auto"/>
      </w:divBdr>
    </w:div>
    <w:div w:id="1921524928">
      <w:bodyDiv w:val="1"/>
      <w:marLeft w:val="0"/>
      <w:marRight w:val="0"/>
      <w:marTop w:val="0"/>
      <w:marBottom w:val="0"/>
      <w:divBdr>
        <w:top w:val="none" w:sz="0" w:space="0" w:color="auto"/>
        <w:left w:val="none" w:sz="0" w:space="0" w:color="auto"/>
        <w:bottom w:val="none" w:sz="0" w:space="0" w:color="auto"/>
        <w:right w:val="none" w:sz="0" w:space="0" w:color="auto"/>
      </w:divBdr>
    </w:div>
    <w:div w:id="1925719705">
      <w:bodyDiv w:val="1"/>
      <w:marLeft w:val="0"/>
      <w:marRight w:val="0"/>
      <w:marTop w:val="0"/>
      <w:marBottom w:val="0"/>
      <w:divBdr>
        <w:top w:val="none" w:sz="0" w:space="0" w:color="auto"/>
        <w:left w:val="none" w:sz="0" w:space="0" w:color="auto"/>
        <w:bottom w:val="none" w:sz="0" w:space="0" w:color="auto"/>
        <w:right w:val="none" w:sz="0" w:space="0" w:color="auto"/>
      </w:divBdr>
    </w:div>
    <w:div w:id="1931615605">
      <w:bodyDiv w:val="1"/>
      <w:marLeft w:val="0"/>
      <w:marRight w:val="0"/>
      <w:marTop w:val="0"/>
      <w:marBottom w:val="0"/>
      <w:divBdr>
        <w:top w:val="none" w:sz="0" w:space="0" w:color="auto"/>
        <w:left w:val="none" w:sz="0" w:space="0" w:color="auto"/>
        <w:bottom w:val="none" w:sz="0" w:space="0" w:color="auto"/>
        <w:right w:val="none" w:sz="0" w:space="0" w:color="auto"/>
      </w:divBdr>
    </w:div>
    <w:div w:id="1939824718">
      <w:bodyDiv w:val="1"/>
      <w:marLeft w:val="0"/>
      <w:marRight w:val="0"/>
      <w:marTop w:val="0"/>
      <w:marBottom w:val="0"/>
      <w:divBdr>
        <w:top w:val="none" w:sz="0" w:space="0" w:color="auto"/>
        <w:left w:val="none" w:sz="0" w:space="0" w:color="auto"/>
        <w:bottom w:val="none" w:sz="0" w:space="0" w:color="auto"/>
        <w:right w:val="none" w:sz="0" w:space="0" w:color="auto"/>
      </w:divBdr>
    </w:div>
    <w:div w:id="1946108356">
      <w:bodyDiv w:val="1"/>
      <w:marLeft w:val="0"/>
      <w:marRight w:val="0"/>
      <w:marTop w:val="0"/>
      <w:marBottom w:val="0"/>
      <w:divBdr>
        <w:top w:val="none" w:sz="0" w:space="0" w:color="auto"/>
        <w:left w:val="none" w:sz="0" w:space="0" w:color="auto"/>
        <w:bottom w:val="none" w:sz="0" w:space="0" w:color="auto"/>
        <w:right w:val="none" w:sz="0" w:space="0" w:color="auto"/>
      </w:divBdr>
    </w:div>
    <w:div w:id="1956524636">
      <w:bodyDiv w:val="1"/>
      <w:marLeft w:val="0"/>
      <w:marRight w:val="0"/>
      <w:marTop w:val="0"/>
      <w:marBottom w:val="0"/>
      <w:divBdr>
        <w:top w:val="none" w:sz="0" w:space="0" w:color="auto"/>
        <w:left w:val="none" w:sz="0" w:space="0" w:color="auto"/>
        <w:bottom w:val="none" w:sz="0" w:space="0" w:color="auto"/>
        <w:right w:val="none" w:sz="0" w:space="0" w:color="auto"/>
      </w:divBdr>
    </w:div>
    <w:div w:id="1958444247">
      <w:bodyDiv w:val="1"/>
      <w:marLeft w:val="0"/>
      <w:marRight w:val="0"/>
      <w:marTop w:val="0"/>
      <w:marBottom w:val="0"/>
      <w:divBdr>
        <w:top w:val="none" w:sz="0" w:space="0" w:color="auto"/>
        <w:left w:val="none" w:sz="0" w:space="0" w:color="auto"/>
        <w:bottom w:val="none" w:sz="0" w:space="0" w:color="auto"/>
        <w:right w:val="none" w:sz="0" w:space="0" w:color="auto"/>
      </w:divBdr>
    </w:div>
    <w:div w:id="1958950315">
      <w:bodyDiv w:val="1"/>
      <w:marLeft w:val="0"/>
      <w:marRight w:val="0"/>
      <w:marTop w:val="0"/>
      <w:marBottom w:val="0"/>
      <w:divBdr>
        <w:top w:val="none" w:sz="0" w:space="0" w:color="auto"/>
        <w:left w:val="none" w:sz="0" w:space="0" w:color="auto"/>
        <w:bottom w:val="none" w:sz="0" w:space="0" w:color="auto"/>
        <w:right w:val="none" w:sz="0" w:space="0" w:color="auto"/>
      </w:divBdr>
    </w:div>
    <w:div w:id="1964070968">
      <w:bodyDiv w:val="1"/>
      <w:marLeft w:val="0"/>
      <w:marRight w:val="0"/>
      <w:marTop w:val="0"/>
      <w:marBottom w:val="0"/>
      <w:divBdr>
        <w:top w:val="none" w:sz="0" w:space="0" w:color="auto"/>
        <w:left w:val="none" w:sz="0" w:space="0" w:color="auto"/>
        <w:bottom w:val="none" w:sz="0" w:space="0" w:color="auto"/>
        <w:right w:val="none" w:sz="0" w:space="0" w:color="auto"/>
      </w:divBdr>
    </w:div>
    <w:div w:id="1965234445">
      <w:bodyDiv w:val="1"/>
      <w:marLeft w:val="0"/>
      <w:marRight w:val="0"/>
      <w:marTop w:val="0"/>
      <w:marBottom w:val="0"/>
      <w:divBdr>
        <w:top w:val="none" w:sz="0" w:space="0" w:color="auto"/>
        <w:left w:val="none" w:sz="0" w:space="0" w:color="auto"/>
        <w:bottom w:val="none" w:sz="0" w:space="0" w:color="auto"/>
        <w:right w:val="none" w:sz="0" w:space="0" w:color="auto"/>
      </w:divBdr>
    </w:div>
    <w:div w:id="1968466532">
      <w:bodyDiv w:val="1"/>
      <w:marLeft w:val="0"/>
      <w:marRight w:val="0"/>
      <w:marTop w:val="0"/>
      <w:marBottom w:val="0"/>
      <w:divBdr>
        <w:top w:val="none" w:sz="0" w:space="0" w:color="auto"/>
        <w:left w:val="none" w:sz="0" w:space="0" w:color="auto"/>
        <w:bottom w:val="none" w:sz="0" w:space="0" w:color="auto"/>
        <w:right w:val="none" w:sz="0" w:space="0" w:color="auto"/>
      </w:divBdr>
    </w:div>
    <w:div w:id="1974824592">
      <w:bodyDiv w:val="1"/>
      <w:marLeft w:val="0"/>
      <w:marRight w:val="0"/>
      <w:marTop w:val="0"/>
      <w:marBottom w:val="0"/>
      <w:divBdr>
        <w:top w:val="none" w:sz="0" w:space="0" w:color="auto"/>
        <w:left w:val="none" w:sz="0" w:space="0" w:color="auto"/>
        <w:bottom w:val="none" w:sz="0" w:space="0" w:color="auto"/>
        <w:right w:val="none" w:sz="0" w:space="0" w:color="auto"/>
      </w:divBdr>
    </w:div>
    <w:div w:id="1977369021">
      <w:bodyDiv w:val="1"/>
      <w:marLeft w:val="0"/>
      <w:marRight w:val="0"/>
      <w:marTop w:val="0"/>
      <w:marBottom w:val="0"/>
      <w:divBdr>
        <w:top w:val="none" w:sz="0" w:space="0" w:color="auto"/>
        <w:left w:val="none" w:sz="0" w:space="0" w:color="auto"/>
        <w:bottom w:val="none" w:sz="0" w:space="0" w:color="auto"/>
        <w:right w:val="none" w:sz="0" w:space="0" w:color="auto"/>
      </w:divBdr>
    </w:div>
    <w:div w:id="1996451017">
      <w:bodyDiv w:val="1"/>
      <w:marLeft w:val="0"/>
      <w:marRight w:val="0"/>
      <w:marTop w:val="0"/>
      <w:marBottom w:val="0"/>
      <w:divBdr>
        <w:top w:val="none" w:sz="0" w:space="0" w:color="auto"/>
        <w:left w:val="none" w:sz="0" w:space="0" w:color="auto"/>
        <w:bottom w:val="none" w:sz="0" w:space="0" w:color="auto"/>
        <w:right w:val="none" w:sz="0" w:space="0" w:color="auto"/>
      </w:divBdr>
    </w:div>
    <w:div w:id="2011902946">
      <w:bodyDiv w:val="1"/>
      <w:marLeft w:val="0"/>
      <w:marRight w:val="0"/>
      <w:marTop w:val="0"/>
      <w:marBottom w:val="0"/>
      <w:divBdr>
        <w:top w:val="none" w:sz="0" w:space="0" w:color="auto"/>
        <w:left w:val="none" w:sz="0" w:space="0" w:color="auto"/>
        <w:bottom w:val="none" w:sz="0" w:space="0" w:color="auto"/>
        <w:right w:val="none" w:sz="0" w:space="0" w:color="auto"/>
      </w:divBdr>
    </w:div>
    <w:div w:id="2015377121">
      <w:bodyDiv w:val="1"/>
      <w:marLeft w:val="0"/>
      <w:marRight w:val="0"/>
      <w:marTop w:val="0"/>
      <w:marBottom w:val="0"/>
      <w:divBdr>
        <w:top w:val="none" w:sz="0" w:space="0" w:color="auto"/>
        <w:left w:val="none" w:sz="0" w:space="0" w:color="auto"/>
        <w:bottom w:val="none" w:sz="0" w:space="0" w:color="auto"/>
        <w:right w:val="none" w:sz="0" w:space="0" w:color="auto"/>
      </w:divBdr>
    </w:div>
    <w:div w:id="2025474258">
      <w:bodyDiv w:val="1"/>
      <w:marLeft w:val="0"/>
      <w:marRight w:val="0"/>
      <w:marTop w:val="0"/>
      <w:marBottom w:val="0"/>
      <w:divBdr>
        <w:top w:val="none" w:sz="0" w:space="0" w:color="auto"/>
        <w:left w:val="none" w:sz="0" w:space="0" w:color="auto"/>
        <w:bottom w:val="none" w:sz="0" w:space="0" w:color="auto"/>
        <w:right w:val="none" w:sz="0" w:space="0" w:color="auto"/>
      </w:divBdr>
    </w:div>
    <w:div w:id="2026513013">
      <w:bodyDiv w:val="1"/>
      <w:marLeft w:val="0"/>
      <w:marRight w:val="0"/>
      <w:marTop w:val="0"/>
      <w:marBottom w:val="0"/>
      <w:divBdr>
        <w:top w:val="none" w:sz="0" w:space="0" w:color="auto"/>
        <w:left w:val="none" w:sz="0" w:space="0" w:color="auto"/>
        <w:bottom w:val="none" w:sz="0" w:space="0" w:color="auto"/>
        <w:right w:val="none" w:sz="0" w:space="0" w:color="auto"/>
      </w:divBdr>
    </w:div>
    <w:div w:id="2029216305">
      <w:bodyDiv w:val="1"/>
      <w:marLeft w:val="0"/>
      <w:marRight w:val="0"/>
      <w:marTop w:val="0"/>
      <w:marBottom w:val="0"/>
      <w:divBdr>
        <w:top w:val="none" w:sz="0" w:space="0" w:color="auto"/>
        <w:left w:val="none" w:sz="0" w:space="0" w:color="auto"/>
        <w:bottom w:val="none" w:sz="0" w:space="0" w:color="auto"/>
        <w:right w:val="none" w:sz="0" w:space="0" w:color="auto"/>
      </w:divBdr>
    </w:div>
    <w:div w:id="2030792973">
      <w:bodyDiv w:val="1"/>
      <w:marLeft w:val="0"/>
      <w:marRight w:val="0"/>
      <w:marTop w:val="0"/>
      <w:marBottom w:val="0"/>
      <w:divBdr>
        <w:top w:val="none" w:sz="0" w:space="0" w:color="auto"/>
        <w:left w:val="none" w:sz="0" w:space="0" w:color="auto"/>
        <w:bottom w:val="none" w:sz="0" w:space="0" w:color="auto"/>
        <w:right w:val="none" w:sz="0" w:space="0" w:color="auto"/>
      </w:divBdr>
    </w:div>
    <w:div w:id="2034499603">
      <w:bodyDiv w:val="1"/>
      <w:marLeft w:val="0"/>
      <w:marRight w:val="0"/>
      <w:marTop w:val="0"/>
      <w:marBottom w:val="0"/>
      <w:divBdr>
        <w:top w:val="none" w:sz="0" w:space="0" w:color="auto"/>
        <w:left w:val="none" w:sz="0" w:space="0" w:color="auto"/>
        <w:bottom w:val="none" w:sz="0" w:space="0" w:color="auto"/>
        <w:right w:val="none" w:sz="0" w:space="0" w:color="auto"/>
      </w:divBdr>
    </w:div>
    <w:div w:id="2079285529">
      <w:bodyDiv w:val="1"/>
      <w:marLeft w:val="0"/>
      <w:marRight w:val="0"/>
      <w:marTop w:val="0"/>
      <w:marBottom w:val="0"/>
      <w:divBdr>
        <w:top w:val="none" w:sz="0" w:space="0" w:color="auto"/>
        <w:left w:val="none" w:sz="0" w:space="0" w:color="auto"/>
        <w:bottom w:val="none" w:sz="0" w:space="0" w:color="auto"/>
        <w:right w:val="none" w:sz="0" w:space="0" w:color="auto"/>
      </w:divBdr>
    </w:div>
    <w:div w:id="2085300936">
      <w:bodyDiv w:val="1"/>
      <w:marLeft w:val="0"/>
      <w:marRight w:val="0"/>
      <w:marTop w:val="0"/>
      <w:marBottom w:val="0"/>
      <w:divBdr>
        <w:top w:val="none" w:sz="0" w:space="0" w:color="auto"/>
        <w:left w:val="none" w:sz="0" w:space="0" w:color="auto"/>
        <w:bottom w:val="none" w:sz="0" w:space="0" w:color="auto"/>
        <w:right w:val="none" w:sz="0" w:space="0" w:color="auto"/>
      </w:divBdr>
    </w:div>
    <w:div w:id="2093164324">
      <w:bodyDiv w:val="1"/>
      <w:marLeft w:val="0"/>
      <w:marRight w:val="0"/>
      <w:marTop w:val="0"/>
      <w:marBottom w:val="0"/>
      <w:divBdr>
        <w:top w:val="none" w:sz="0" w:space="0" w:color="auto"/>
        <w:left w:val="none" w:sz="0" w:space="0" w:color="auto"/>
        <w:bottom w:val="none" w:sz="0" w:space="0" w:color="auto"/>
        <w:right w:val="none" w:sz="0" w:space="0" w:color="auto"/>
      </w:divBdr>
    </w:div>
    <w:div w:id="2093887085">
      <w:bodyDiv w:val="1"/>
      <w:marLeft w:val="0"/>
      <w:marRight w:val="0"/>
      <w:marTop w:val="0"/>
      <w:marBottom w:val="0"/>
      <w:divBdr>
        <w:top w:val="none" w:sz="0" w:space="0" w:color="auto"/>
        <w:left w:val="none" w:sz="0" w:space="0" w:color="auto"/>
        <w:bottom w:val="none" w:sz="0" w:space="0" w:color="auto"/>
        <w:right w:val="none" w:sz="0" w:space="0" w:color="auto"/>
      </w:divBdr>
    </w:div>
    <w:div w:id="2096632869">
      <w:bodyDiv w:val="1"/>
      <w:marLeft w:val="0"/>
      <w:marRight w:val="0"/>
      <w:marTop w:val="0"/>
      <w:marBottom w:val="0"/>
      <w:divBdr>
        <w:top w:val="none" w:sz="0" w:space="0" w:color="auto"/>
        <w:left w:val="none" w:sz="0" w:space="0" w:color="auto"/>
        <w:bottom w:val="none" w:sz="0" w:space="0" w:color="auto"/>
        <w:right w:val="none" w:sz="0" w:space="0" w:color="auto"/>
      </w:divBdr>
    </w:div>
    <w:div w:id="2098865171">
      <w:bodyDiv w:val="1"/>
      <w:marLeft w:val="0"/>
      <w:marRight w:val="0"/>
      <w:marTop w:val="0"/>
      <w:marBottom w:val="0"/>
      <w:divBdr>
        <w:top w:val="none" w:sz="0" w:space="0" w:color="auto"/>
        <w:left w:val="none" w:sz="0" w:space="0" w:color="auto"/>
        <w:bottom w:val="none" w:sz="0" w:space="0" w:color="auto"/>
        <w:right w:val="none" w:sz="0" w:space="0" w:color="auto"/>
      </w:divBdr>
    </w:div>
    <w:div w:id="2106924825">
      <w:bodyDiv w:val="1"/>
      <w:marLeft w:val="0"/>
      <w:marRight w:val="0"/>
      <w:marTop w:val="0"/>
      <w:marBottom w:val="0"/>
      <w:divBdr>
        <w:top w:val="none" w:sz="0" w:space="0" w:color="auto"/>
        <w:left w:val="none" w:sz="0" w:space="0" w:color="auto"/>
        <w:bottom w:val="none" w:sz="0" w:space="0" w:color="auto"/>
        <w:right w:val="none" w:sz="0" w:space="0" w:color="auto"/>
      </w:divBdr>
    </w:div>
    <w:div w:id="2109232950">
      <w:bodyDiv w:val="1"/>
      <w:marLeft w:val="0"/>
      <w:marRight w:val="0"/>
      <w:marTop w:val="0"/>
      <w:marBottom w:val="0"/>
      <w:divBdr>
        <w:top w:val="none" w:sz="0" w:space="0" w:color="auto"/>
        <w:left w:val="none" w:sz="0" w:space="0" w:color="auto"/>
        <w:bottom w:val="none" w:sz="0" w:space="0" w:color="auto"/>
        <w:right w:val="none" w:sz="0" w:space="0" w:color="auto"/>
      </w:divBdr>
    </w:div>
    <w:div w:id="2115712340">
      <w:bodyDiv w:val="1"/>
      <w:marLeft w:val="0"/>
      <w:marRight w:val="0"/>
      <w:marTop w:val="0"/>
      <w:marBottom w:val="0"/>
      <w:divBdr>
        <w:top w:val="none" w:sz="0" w:space="0" w:color="auto"/>
        <w:left w:val="none" w:sz="0" w:space="0" w:color="auto"/>
        <w:bottom w:val="none" w:sz="0" w:space="0" w:color="auto"/>
        <w:right w:val="none" w:sz="0" w:space="0" w:color="auto"/>
      </w:divBdr>
    </w:div>
    <w:div w:id="2124376823">
      <w:bodyDiv w:val="1"/>
      <w:marLeft w:val="0"/>
      <w:marRight w:val="0"/>
      <w:marTop w:val="0"/>
      <w:marBottom w:val="0"/>
      <w:divBdr>
        <w:top w:val="none" w:sz="0" w:space="0" w:color="auto"/>
        <w:left w:val="none" w:sz="0" w:space="0" w:color="auto"/>
        <w:bottom w:val="none" w:sz="0" w:space="0" w:color="auto"/>
        <w:right w:val="none" w:sz="0" w:space="0" w:color="auto"/>
      </w:divBdr>
    </w:div>
    <w:div w:id="2132283051">
      <w:bodyDiv w:val="1"/>
      <w:marLeft w:val="0"/>
      <w:marRight w:val="0"/>
      <w:marTop w:val="0"/>
      <w:marBottom w:val="0"/>
      <w:divBdr>
        <w:top w:val="none" w:sz="0" w:space="0" w:color="auto"/>
        <w:left w:val="none" w:sz="0" w:space="0" w:color="auto"/>
        <w:bottom w:val="none" w:sz="0" w:space="0" w:color="auto"/>
        <w:right w:val="none" w:sz="0" w:space="0" w:color="auto"/>
      </w:divBdr>
    </w:div>
    <w:div w:id="2136218395">
      <w:bodyDiv w:val="1"/>
      <w:marLeft w:val="0"/>
      <w:marRight w:val="0"/>
      <w:marTop w:val="0"/>
      <w:marBottom w:val="0"/>
      <w:divBdr>
        <w:top w:val="none" w:sz="0" w:space="0" w:color="auto"/>
        <w:left w:val="none" w:sz="0" w:space="0" w:color="auto"/>
        <w:bottom w:val="none" w:sz="0" w:space="0" w:color="auto"/>
        <w:right w:val="none" w:sz="0" w:space="0" w:color="auto"/>
      </w:divBdr>
    </w:div>
    <w:div w:id="2140417320">
      <w:bodyDiv w:val="1"/>
      <w:marLeft w:val="0"/>
      <w:marRight w:val="0"/>
      <w:marTop w:val="0"/>
      <w:marBottom w:val="0"/>
      <w:divBdr>
        <w:top w:val="none" w:sz="0" w:space="0" w:color="auto"/>
        <w:left w:val="none" w:sz="0" w:space="0" w:color="auto"/>
        <w:bottom w:val="none" w:sz="0" w:space="0" w:color="auto"/>
        <w:right w:val="none" w:sz="0" w:space="0" w:color="auto"/>
      </w:divBdr>
    </w:div>
    <w:div w:id="2141995096">
      <w:bodyDiv w:val="1"/>
      <w:marLeft w:val="0"/>
      <w:marRight w:val="0"/>
      <w:marTop w:val="0"/>
      <w:marBottom w:val="0"/>
      <w:divBdr>
        <w:top w:val="none" w:sz="0" w:space="0" w:color="auto"/>
        <w:left w:val="none" w:sz="0" w:space="0" w:color="auto"/>
        <w:bottom w:val="none" w:sz="0" w:space="0" w:color="auto"/>
        <w:right w:val="none" w:sz="0" w:space="0" w:color="auto"/>
      </w:divBdr>
    </w:div>
    <w:div w:id="2142844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erkomroep.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knaagtekerke-domburg.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kad.scriba@zeelandnet.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iny.littel@kpnmail.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nus%20en%20Wil\Application%20Data\Microsoft\Sjablonen\Briefhoofd%20diaconie%20leeg.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0F64C-5666-4CF7-B0A3-8CC1D954F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Briefhoofd diaconie leeg.dot</Template>
  <TotalTime>1</TotalTime>
  <Pages>2</Pages>
  <Words>1062</Words>
  <Characters>5846</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Zondagsbrief</vt:lpstr>
    </vt:vector>
  </TitlesOfParts>
  <Company>Thuis</Company>
  <LinksUpToDate>false</LinksUpToDate>
  <CharactersWithSpaces>6895</CharactersWithSpaces>
  <SharedDoc>false</SharedDoc>
  <HLinks>
    <vt:vector size="18" baseType="variant">
      <vt:variant>
        <vt:i4>524354</vt:i4>
      </vt:variant>
      <vt:variant>
        <vt:i4>6</vt:i4>
      </vt:variant>
      <vt:variant>
        <vt:i4>0</vt:i4>
      </vt:variant>
      <vt:variant>
        <vt:i4>5</vt:i4>
      </vt:variant>
      <vt:variant>
        <vt:lpwstr>http://www.kerkomroep.nl/</vt:lpwstr>
      </vt:variant>
      <vt:variant>
        <vt:lpwstr/>
      </vt:variant>
      <vt:variant>
        <vt:i4>1507425</vt:i4>
      </vt:variant>
      <vt:variant>
        <vt:i4>3</vt:i4>
      </vt:variant>
      <vt:variant>
        <vt:i4>0</vt:i4>
      </vt:variant>
      <vt:variant>
        <vt:i4>5</vt:i4>
      </vt:variant>
      <vt:variant>
        <vt:lpwstr>mailto:scriba.pka@zeelandnet.nl</vt:lpwstr>
      </vt:variant>
      <vt:variant>
        <vt:lpwstr/>
      </vt:variant>
      <vt:variant>
        <vt:i4>5046275</vt:i4>
      </vt:variant>
      <vt:variant>
        <vt:i4>0</vt:i4>
      </vt:variant>
      <vt:variant>
        <vt:i4>0</vt:i4>
      </vt:variant>
      <vt:variant>
        <vt:i4>5</vt:i4>
      </vt:variant>
      <vt:variant>
        <vt:lpwstr>tel:0118- 581330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Zondagsbrief</dc:title>
  <dc:subject/>
  <dc:creator>Thuis</dc:creator>
  <cp:keywords/>
  <dc:description/>
  <cp:lastModifiedBy>Henk Littel</cp:lastModifiedBy>
  <cp:revision>2</cp:revision>
  <cp:lastPrinted>2026-02-25T19:47:00Z</cp:lastPrinted>
  <dcterms:created xsi:type="dcterms:W3CDTF">2026-07-31T17:30:00Z</dcterms:created>
  <dcterms:modified xsi:type="dcterms:W3CDTF">2026-07-31T17:30:00Z</dcterms:modified>
</cp:coreProperties>
</file>